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vertAnchor="text" w:horzAnchor="margin" w:tblpXSpec="center" w:tblpY="36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371"/>
      </w:tblGrid>
      <w:tr w:rsidR="00B03B12" w:rsidRPr="00B03B12" w:rsidTr="0088531B">
        <w:trPr>
          <w:trHeight w:val="549"/>
        </w:trPr>
        <w:tc>
          <w:tcPr>
            <w:tcW w:w="9464" w:type="dxa"/>
            <w:gridSpan w:val="2"/>
          </w:tcPr>
          <w:p w:rsidR="00B03B12" w:rsidRPr="00B03B12" w:rsidRDefault="00B03B12" w:rsidP="00B03B1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B03B12">
              <w:rPr>
                <w:rFonts w:ascii="Arial" w:hAnsi="Arial" w:cs="Arial"/>
                <w:b/>
                <w:sz w:val="40"/>
                <w:szCs w:val="40"/>
              </w:rPr>
              <w:t>ПРОЕКТ УСТРОЙСТВА</w:t>
            </w:r>
          </w:p>
          <w:p w:rsidR="00B03B12" w:rsidRPr="00B03B12" w:rsidRDefault="00B03B12" w:rsidP="00B03B1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B03B12">
              <w:rPr>
                <w:rFonts w:ascii="Arial" w:hAnsi="Arial" w:cs="Arial"/>
                <w:b/>
                <w:sz w:val="40"/>
                <w:szCs w:val="40"/>
              </w:rPr>
              <w:t xml:space="preserve"> КОНТЕЙНЕРНОЙ ПЛОЩАДКИ</w:t>
            </w:r>
          </w:p>
        </w:tc>
      </w:tr>
      <w:tr w:rsidR="00B03B12" w:rsidRPr="00B03B12" w:rsidTr="0088531B">
        <w:trPr>
          <w:trHeight w:val="624"/>
        </w:trPr>
        <w:tc>
          <w:tcPr>
            <w:tcW w:w="9464" w:type="dxa"/>
            <w:gridSpan w:val="2"/>
          </w:tcPr>
          <w:p w:rsidR="00B03B12" w:rsidRPr="00B03B12" w:rsidRDefault="00B03B12" w:rsidP="00B03B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6306F" w:rsidRPr="00B03B12" w:rsidTr="0088531B">
        <w:trPr>
          <w:trHeight w:val="510"/>
        </w:trPr>
        <w:tc>
          <w:tcPr>
            <w:tcW w:w="2093" w:type="dxa"/>
            <w:vAlign w:val="bottom"/>
          </w:tcPr>
          <w:p w:rsidR="00F6306F" w:rsidRPr="00B03B12" w:rsidRDefault="00F6306F" w:rsidP="00F6306F">
            <w:pPr>
              <w:ind w:hanging="284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03B12">
              <w:rPr>
                <w:rFonts w:ascii="Arial" w:hAnsi="Arial" w:cs="Arial"/>
                <w:sz w:val="26"/>
                <w:szCs w:val="26"/>
              </w:rPr>
              <w:t xml:space="preserve">Объект: 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vAlign w:val="bottom"/>
          </w:tcPr>
          <w:p w:rsidR="00F6306F" w:rsidRPr="00B03B12" w:rsidRDefault="00F6306F" w:rsidP="00F6306F">
            <w:pPr>
              <w:rPr>
                <w:rFonts w:ascii="Arial" w:hAnsi="Arial" w:cs="Arial"/>
                <w:sz w:val="26"/>
                <w:szCs w:val="26"/>
              </w:rPr>
            </w:pPr>
            <w:r w:rsidRPr="00B03B12">
              <w:rPr>
                <w:rFonts w:ascii="Arial" w:hAnsi="Arial" w:cs="Arial"/>
                <w:sz w:val="26"/>
                <w:szCs w:val="26"/>
              </w:rPr>
              <w:t>Место сбора твердых коммунальных отходов</w:t>
            </w:r>
          </w:p>
        </w:tc>
      </w:tr>
      <w:tr w:rsidR="00F6306F" w:rsidRPr="00B03B12" w:rsidTr="0088531B">
        <w:trPr>
          <w:trHeight w:val="510"/>
        </w:trPr>
        <w:tc>
          <w:tcPr>
            <w:tcW w:w="2093" w:type="dxa"/>
            <w:vAlign w:val="bottom"/>
          </w:tcPr>
          <w:p w:rsidR="00F6306F" w:rsidRPr="00B03B12" w:rsidRDefault="00F6306F" w:rsidP="00F6306F">
            <w:pPr>
              <w:ind w:hanging="284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03B12">
              <w:rPr>
                <w:rFonts w:ascii="Arial" w:hAnsi="Arial" w:cs="Arial"/>
                <w:sz w:val="26"/>
                <w:szCs w:val="26"/>
              </w:rPr>
              <w:t xml:space="preserve">Адрес: 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6306F" w:rsidRPr="00B03B12" w:rsidRDefault="00F6306F" w:rsidP="0020100E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F6306F" w:rsidRPr="00B03B12" w:rsidTr="0088531B">
        <w:trPr>
          <w:trHeight w:val="510"/>
        </w:trPr>
        <w:tc>
          <w:tcPr>
            <w:tcW w:w="2093" w:type="dxa"/>
            <w:vAlign w:val="bottom"/>
          </w:tcPr>
          <w:p w:rsidR="00F6306F" w:rsidRPr="00B03B12" w:rsidRDefault="00F6306F" w:rsidP="0008512E">
            <w:pPr>
              <w:ind w:left="179" w:hanging="105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03B12">
              <w:rPr>
                <w:rFonts w:ascii="Arial" w:hAnsi="Arial" w:cs="Arial"/>
                <w:sz w:val="26"/>
                <w:szCs w:val="26"/>
              </w:rPr>
              <w:t>Разработал</w:t>
            </w:r>
            <w:r w:rsidRPr="00B03B12">
              <w:rPr>
                <w:rFonts w:ascii="Arial" w:hAnsi="Arial" w:cs="Arial"/>
                <w:sz w:val="26"/>
                <w:szCs w:val="26"/>
                <w:lang w:val="en-US"/>
              </w:rPr>
              <w:t>: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6306F" w:rsidRPr="00B03B12" w:rsidRDefault="00F6306F" w:rsidP="00F6306F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F6306F" w:rsidRPr="00B03B12" w:rsidTr="0088531B">
        <w:trPr>
          <w:trHeight w:val="510"/>
        </w:trPr>
        <w:tc>
          <w:tcPr>
            <w:tcW w:w="2093" w:type="dxa"/>
            <w:vAlign w:val="bottom"/>
          </w:tcPr>
          <w:p w:rsidR="00F6306F" w:rsidRPr="00B03B12" w:rsidRDefault="00F6306F" w:rsidP="00F6306F">
            <w:pPr>
              <w:ind w:hanging="284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03B12">
              <w:rPr>
                <w:rFonts w:ascii="Arial" w:hAnsi="Arial" w:cs="Arial"/>
                <w:sz w:val="26"/>
                <w:szCs w:val="26"/>
              </w:rPr>
              <w:t>Округ</w:t>
            </w:r>
            <w:r w:rsidRPr="00B03B12">
              <w:rPr>
                <w:rFonts w:ascii="Arial" w:hAnsi="Arial" w:cs="Arial"/>
                <w:sz w:val="26"/>
                <w:szCs w:val="26"/>
                <w:lang w:val="en-US"/>
              </w:rPr>
              <w:t>: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6306F" w:rsidRPr="00B03B12" w:rsidRDefault="00F6306F" w:rsidP="00F6306F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F6306F" w:rsidRPr="00B03B12" w:rsidTr="0088531B">
        <w:trPr>
          <w:trHeight w:val="510"/>
        </w:trPr>
        <w:tc>
          <w:tcPr>
            <w:tcW w:w="2093" w:type="dxa"/>
            <w:vAlign w:val="bottom"/>
          </w:tcPr>
          <w:p w:rsidR="00F6306F" w:rsidRPr="00B03B12" w:rsidRDefault="00F6306F" w:rsidP="00F6306F">
            <w:pPr>
              <w:ind w:hanging="284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B03B12">
              <w:rPr>
                <w:rFonts w:ascii="Arial" w:hAnsi="Arial" w:cs="Arial"/>
                <w:sz w:val="26"/>
                <w:szCs w:val="26"/>
              </w:rPr>
              <w:t>Акт</w:t>
            </w:r>
            <w:r w:rsidRPr="00B03B12">
              <w:rPr>
                <w:rFonts w:ascii="Arial" w:hAnsi="Arial" w:cs="Arial"/>
                <w:sz w:val="26"/>
                <w:szCs w:val="26"/>
                <w:lang w:val="en-US"/>
              </w:rPr>
              <w:t>: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6306F" w:rsidRPr="00B03B12" w:rsidRDefault="00F6306F" w:rsidP="00F6306F">
            <w:pPr>
              <w:rPr>
                <w:rFonts w:ascii="Arial" w:hAnsi="Arial" w:cs="Arial"/>
                <w:sz w:val="26"/>
                <w:szCs w:val="26"/>
              </w:rPr>
            </w:pPr>
            <w:r w:rsidRPr="00B03B12">
              <w:rPr>
                <w:rFonts w:ascii="Arial" w:hAnsi="Arial" w:cs="Arial"/>
                <w:sz w:val="26"/>
                <w:szCs w:val="26"/>
              </w:rPr>
              <w:t xml:space="preserve">№                  от                    </w:t>
            </w:r>
            <w:proofErr w:type="gramStart"/>
            <w:r w:rsidRPr="00B03B12">
              <w:rPr>
                <w:rFonts w:ascii="Arial" w:hAnsi="Arial" w:cs="Arial"/>
                <w:sz w:val="26"/>
                <w:szCs w:val="26"/>
              </w:rPr>
              <w:t>г</w:t>
            </w:r>
            <w:proofErr w:type="gramEnd"/>
            <w:r w:rsidRPr="00B03B12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</w:tbl>
    <w:p w:rsidR="00B03B12" w:rsidRDefault="005F2FD5" w:rsidP="00B03B12">
      <w:pPr>
        <w:ind w:left="1134" w:right="283"/>
        <w:rPr>
          <w:rFonts w:ascii="Arial" w:hAnsi="Arial" w:cs="Arial"/>
        </w:rPr>
      </w:pPr>
      <w:r w:rsidRPr="000615A6">
        <w:rPr>
          <w:rFonts w:ascii="Arial" w:hAnsi="Arial" w:cs="Arial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44D92B70" wp14:editId="5A6431F1">
                <wp:simplePos x="0" y="0"/>
                <wp:positionH relativeFrom="column">
                  <wp:posOffset>3089193</wp:posOffset>
                </wp:positionH>
                <wp:positionV relativeFrom="paragraph">
                  <wp:posOffset>1362</wp:posOffset>
                </wp:positionV>
                <wp:extent cx="2801358" cy="229019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358" cy="2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3D13" w:rsidRDefault="00B33D13" w:rsidP="005F2F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bookmarkStart w:id="0" w:name="_Toc103353628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ПРИЛОЖЕНИЕ</w:t>
                            </w:r>
                            <w:bookmarkEnd w:id="0"/>
                          </w:p>
                          <w:p w:rsidR="00B33D13" w:rsidRDefault="00B33D13" w:rsidP="005F2F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 постановлению Администрации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br/>
                              <w:t>городского округа</w:t>
                            </w:r>
                          </w:p>
                          <w:p w:rsidR="00B33D13" w:rsidRDefault="00B33D13" w:rsidP="005F2F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bookmarkStart w:id="1" w:name="_Toc103353629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"Город Архангельск"</w:t>
                            </w:r>
                            <w:bookmarkEnd w:id="1"/>
                          </w:p>
                          <w:p w:rsidR="005F2FD5" w:rsidRPr="003F60DF" w:rsidRDefault="003F60DF" w:rsidP="003F60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bookmarkStart w:id="2" w:name="_Toc103353631"/>
                            <w:bookmarkStart w:id="3" w:name="_GoBack"/>
                            <w:r w:rsidRPr="003F60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от 18 мая 2022 г. № 930</w:t>
                            </w:r>
                          </w:p>
                          <w:bookmarkEnd w:id="3"/>
                          <w:p w:rsidR="00B33D13" w:rsidRDefault="00B33D13" w:rsidP="005F2F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"Приложение № 5 к Порядку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br/>
                              <w:t xml:space="preserve">определения (согласования) мест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br/>
                              <w:t>накопления твердых коммунальных</w:t>
                            </w:r>
                            <w:bookmarkEnd w:id="2"/>
                          </w:p>
                          <w:p w:rsidR="00B33D13" w:rsidRDefault="00B33D13" w:rsidP="005F2F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отходов на территории городского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br/>
                              <w:t>округа "Город Архангельск"</w:t>
                            </w:r>
                          </w:p>
                          <w:p w:rsidR="00B33D13" w:rsidRDefault="00B33D13" w:rsidP="00844D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3.25pt;margin-top:.1pt;width:220.6pt;height:180.3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" filled="f" stroked="f">
                <v:textbox>
                  <w:txbxContent>
                    <w:p w:rsidR="00B33D13" w:rsidRDefault="00B33D13" w:rsidP="005F2F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bookmarkStart w:id="4" w:name="_Toc103353628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ПРИЛОЖЕНИЕ</w:t>
                      </w:r>
                      <w:bookmarkEnd w:id="4"/>
                    </w:p>
                    <w:p w:rsidR="00B33D13" w:rsidRDefault="00B33D13" w:rsidP="005F2F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 постановлению Администрации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br/>
                        <w:t>городского округа</w:t>
                      </w:r>
                    </w:p>
                    <w:p w:rsidR="00B33D13" w:rsidRDefault="00B33D13" w:rsidP="005F2F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bookmarkStart w:id="5" w:name="_Toc103353629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"Город Архангельск"</w:t>
                      </w:r>
                      <w:bookmarkEnd w:id="5"/>
                    </w:p>
                    <w:p w:rsidR="005F2FD5" w:rsidRPr="003F60DF" w:rsidRDefault="003F60DF" w:rsidP="003F60DF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bookmarkStart w:id="6" w:name="_Toc103353631"/>
                      <w:bookmarkStart w:id="7" w:name="_GoBack"/>
                      <w:r w:rsidRPr="003F60DF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6"/>
                          <w:szCs w:val="26"/>
                        </w:rPr>
                        <w:t>от 18 мая 2022 г. № 930</w:t>
                      </w:r>
                    </w:p>
                    <w:bookmarkEnd w:id="7"/>
                    <w:p w:rsidR="00B33D13" w:rsidRDefault="00B33D13" w:rsidP="005F2F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"Приложение № 5 к Порядку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br/>
                        <w:t xml:space="preserve">определения (согласования) мест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br/>
                        <w:t>накопления твердых коммунальных</w:t>
                      </w:r>
                      <w:bookmarkEnd w:id="6"/>
                    </w:p>
                    <w:p w:rsidR="00B33D13" w:rsidRDefault="00B33D13" w:rsidP="005F2F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отходов на территории городского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br/>
                        <w:t>округа "Город Архангельск"</w:t>
                      </w:r>
                    </w:p>
                    <w:p w:rsidR="00B33D13" w:rsidRDefault="00B33D13" w:rsidP="00844D36"/>
                  </w:txbxContent>
                </v:textbox>
              </v:shape>
            </w:pict>
          </mc:Fallback>
        </mc:AlternateContent>
      </w:r>
      <w:r w:rsidR="006C349B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95F6895" wp14:editId="1C3C0003">
                <wp:simplePos x="0" y="0"/>
                <wp:positionH relativeFrom="column">
                  <wp:posOffset>-1905</wp:posOffset>
                </wp:positionH>
                <wp:positionV relativeFrom="paragraph">
                  <wp:posOffset>-4445</wp:posOffset>
                </wp:positionV>
                <wp:extent cx="6169660" cy="9262110"/>
                <wp:effectExtent l="19050" t="19050" r="21590" b="15240"/>
                <wp:wrapNone/>
                <wp:docPr id="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9660" cy="9262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.15pt;margin-top:-.35pt;width:485.8pt;height:729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" filled="f" strokeweight="2.25pt"/>
            </w:pict>
          </mc:Fallback>
        </mc:AlternateContent>
      </w:r>
    </w:p>
    <w:p w:rsidR="00B03B12" w:rsidRDefault="00B03B12">
      <w:pPr>
        <w:rPr>
          <w:rFonts w:ascii="Arial" w:hAnsi="Arial" w:cs="Arial"/>
          <w:b/>
          <w:sz w:val="30"/>
          <w:szCs w:val="30"/>
        </w:rPr>
      </w:pPr>
      <w:r w:rsidRPr="00B03B12">
        <w:rPr>
          <w:rFonts w:ascii="Arial" w:hAnsi="Arial" w:cs="Arial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editId="36B11C9B">
                <wp:simplePos x="0" y="0"/>
                <wp:positionH relativeFrom="column">
                  <wp:posOffset>1833017</wp:posOffset>
                </wp:positionH>
                <wp:positionV relativeFrom="paragraph">
                  <wp:posOffset>8628188</wp:posOffset>
                </wp:positionV>
                <wp:extent cx="2374265" cy="317500"/>
                <wp:effectExtent l="0" t="0" r="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D13" w:rsidRPr="00B33D13" w:rsidRDefault="00B33D13" w:rsidP="00B03B1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33D1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г. Архангельск, 2022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35pt;margin-top:679.4pt;width:186.95pt;height:25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" filled="f" stroked="f">
                <v:textbox>
                  <w:txbxContent>
                    <w:p w:rsidR="00B33D13" w:rsidRPr="00B33D13" w:rsidRDefault="00B33D13" w:rsidP="00B03B1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33D13">
                        <w:rPr>
                          <w:rFonts w:ascii="Arial" w:hAnsi="Arial" w:cs="Arial"/>
                          <w:color w:val="000000" w:themeColor="text1"/>
                        </w:rPr>
                        <w:t>г. Архангельск, 2022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0"/>
          <w:szCs w:val="30"/>
        </w:rPr>
        <w:br w:type="page"/>
      </w:r>
    </w:p>
    <w:p w:rsidR="00CE073A" w:rsidRDefault="00527985" w:rsidP="00CE073A">
      <w:pPr>
        <w:tabs>
          <w:tab w:val="left" w:pos="342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118" behindDoc="1" locked="0" layoutInCell="1" allowOverlap="1" wp14:anchorId="3137473A" wp14:editId="30B44AD2">
                <wp:simplePos x="0" y="0"/>
                <wp:positionH relativeFrom="column">
                  <wp:posOffset>-1962</wp:posOffset>
                </wp:positionH>
                <wp:positionV relativeFrom="paragraph">
                  <wp:posOffset>3241</wp:posOffset>
                </wp:positionV>
                <wp:extent cx="6158173" cy="9255059"/>
                <wp:effectExtent l="19050" t="19050" r="14605" b="22860"/>
                <wp:wrapNone/>
                <wp:docPr id="29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173" cy="92550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-.15pt;margin-top:.25pt;width:484.9pt;height:728.75pt;z-index:-251663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" filled="f" strokeweight="2.25pt"/>
            </w:pict>
          </mc:Fallback>
        </mc:AlternateContent>
      </w:r>
      <w:r w:rsidR="00CE073A">
        <w:tab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668470227"/>
        <w:docPartObj>
          <w:docPartGallery w:val="Table of Contents"/>
          <w:docPartUnique/>
        </w:docPartObj>
      </w:sdtPr>
      <w:sdtEndPr/>
      <w:sdtContent>
        <w:p w:rsidR="00CE073A" w:rsidRPr="00B33D13" w:rsidRDefault="00CE073A" w:rsidP="00D32290">
          <w:pPr>
            <w:pStyle w:val="ab"/>
            <w:ind w:left="1276" w:right="815"/>
            <w:jc w:val="center"/>
            <w:rPr>
              <w:rFonts w:ascii="Arial" w:hAnsi="Arial" w:cs="Arial"/>
              <w:color w:val="000000" w:themeColor="text1"/>
            </w:rPr>
          </w:pPr>
          <w:r w:rsidRPr="00B33D13">
            <w:rPr>
              <w:rFonts w:ascii="Arial" w:hAnsi="Arial" w:cs="Arial"/>
              <w:color w:val="000000" w:themeColor="text1"/>
            </w:rPr>
            <w:t>Состав проекта</w:t>
          </w:r>
        </w:p>
        <w:p w:rsidR="00CE073A" w:rsidRPr="00B33D13" w:rsidRDefault="00CE073A" w:rsidP="00D32290">
          <w:pPr>
            <w:ind w:left="1276" w:right="815"/>
            <w:rPr>
              <w:rFonts w:ascii="Arial" w:hAnsi="Arial" w:cs="Arial"/>
              <w:lang w:eastAsia="ru-RU"/>
            </w:rPr>
          </w:pPr>
        </w:p>
        <w:p w:rsidR="006C349B" w:rsidRPr="00F54DBD" w:rsidRDefault="00CE073A" w:rsidP="00F54DBD">
          <w:pPr>
            <w:pStyle w:val="11"/>
            <w:tabs>
              <w:tab w:val="clear" w:pos="9923"/>
              <w:tab w:val="right" w:leader="dot" w:pos="8640"/>
            </w:tabs>
            <w:ind w:leftChars="0" w:left="851" w:right="1418" w:firstLine="0"/>
            <w:contextualSpacing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r w:rsidRPr="00F54DBD">
            <w:rPr>
              <w:rFonts w:ascii="Arial" w:hAnsi="Arial" w:cs="Arial"/>
              <w:sz w:val="24"/>
              <w:szCs w:val="24"/>
            </w:rPr>
            <w:fldChar w:fldCharType="begin"/>
          </w:r>
          <w:r w:rsidRPr="00F54DBD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F54DBD">
            <w:rPr>
              <w:rFonts w:ascii="Arial" w:hAnsi="Arial" w:cs="Arial"/>
              <w:sz w:val="24"/>
              <w:szCs w:val="24"/>
            </w:rPr>
            <w:fldChar w:fldCharType="separate"/>
          </w:r>
        </w:p>
        <w:p w:rsidR="006C349B" w:rsidRPr="00F54DBD" w:rsidRDefault="003F60DF" w:rsidP="00F54DBD">
          <w:pPr>
            <w:pStyle w:val="11"/>
            <w:tabs>
              <w:tab w:val="clear" w:pos="9923"/>
              <w:tab w:val="right" w:leader="dot" w:pos="8640"/>
            </w:tabs>
            <w:ind w:leftChars="0" w:left="851" w:right="1418" w:firstLine="0"/>
            <w:contextualSpacing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03353632" w:history="1">
            <w:r w:rsidR="006C349B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1.Пояснительная записка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_Toc103353632 \h </w:instrTex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F2FD5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349B" w:rsidRPr="00F54DBD" w:rsidRDefault="003F60DF" w:rsidP="00F54DBD">
          <w:pPr>
            <w:pStyle w:val="21"/>
            <w:ind w:left="851" w:right="1418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03353633" w:history="1">
            <w:r w:rsidR="006C349B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а) Технические характеристики площадки: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_Toc103353633 \h </w:instrTex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F2FD5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349B" w:rsidRPr="00F54DBD" w:rsidRDefault="003F60DF" w:rsidP="00F54DBD">
          <w:pPr>
            <w:pStyle w:val="21"/>
            <w:ind w:left="851" w:right="1418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03353634" w:history="1">
            <w:r w:rsidR="006C349B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б) Расстояния до объектов, от которых нормируется расположение мест (площадок) накопления твердых коммунальных отходов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_Toc103353634 \h </w:instrTex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F2FD5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349B" w:rsidRPr="00F54DBD" w:rsidRDefault="003F60DF" w:rsidP="00F54DBD">
          <w:pPr>
            <w:pStyle w:val="21"/>
            <w:ind w:left="851" w:right="1418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03353635" w:history="1">
            <w:r w:rsidR="006C349B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 xml:space="preserve">в) Ответственность и контроль за сбором твердых коммунальных отходов в месте их </w:t>
            </w:r>
            <w:r w:rsidR="00F54DBD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сбора и уборкой мест сбора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_Toc103353635 \h </w:instrTex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F2FD5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349B" w:rsidRPr="00F54DBD" w:rsidRDefault="003F60DF" w:rsidP="00F54DBD">
          <w:pPr>
            <w:pStyle w:val="21"/>
            <w:ind w:left="851" w:right="1418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03353636" w:history="1">
            <w:r w:rsidR="006C349B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г) Источниками образования твердых коммунальных отходов, которые складируются в местах (площадках) накоплен</w:t>
            </w:r>
            <w:r w:rsidR="00F54DBD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ия твердых коммунальных отходов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_Toc103353636 \h </w:instrTex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F2FD5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349B" w:rsidRPr="00F54DBD" w:rsidRDefault="003F60DF" w:rsidP="00F54DBD">
          <w:pPr>
            <w:pStyle w:val="21"/>
            <w:ind w:left="851" w:right="1418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03353637" w:history="1">
            <w:r w:rsidR="006C349B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 xml:space="preserve">д) </w:t>
            </w:r>
            <w:r w:rsidR="00F54DBD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Р</w:t>
            </w:r>
            <w:r w:rsidR="006C349B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асчет количества планируемых к образованию твердых коммунальных отходов, крупногабаритных отходов в год и расчет требуемого количества контейнеров.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_Toc103353637 \h </w:instrTex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F2FD5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349B" w:rsidRPr="00F54DBD" w:rsidRDefault="003F60DF" w:rsidP="00F54DBD">
          <w:pPr>
            <w:pStyle w:val="11"/>
            <w:tabs>
              <w:tab w:val="clear" w:pos="9923"/>
            </w:tabs>
            <w:ind w:leftChars="0" w:left="851" w:right="1418" w:firstLine="0"/>
            <w:contextualSpacing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03353638" w:history="1">
            <w:r w:rsidR="006C349B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2. Требования к оборудованию контейнерных площадок и их эксплуатации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1C29DD">
              <w:rPr>
                <w:rFonts w:ascii="Arial" w:hAnsi="Arial" w:cs="Arial"/>
                <w:noProof/>
                <w:webHidden/>
                <w:sz w:val="24"/>
                <w:szCs w:val="24"/>
              </w:rPr>
              <w:t xml:space="preserve">                                                                              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_Toc103353638 \h </w:instrTex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F2FD5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349B" w:rsidRPr="00F54DBD" w:rsidRDefault="003F60DF" w:rsidP="00F54DBD">
          <w:pPr>
            <w:pStyle w:val="11"/>
            <w:tabs>
              <w:tab w:val="clear" w:pos="9923"/>
              <w:tab w:val="right" w:leader="dot" w:pos="8640"/>
            </w:tabs>
            <w:ind w:leftChars="0" w:left="851" w:right="1418" w:firstLine="0"/>
            <w:contextualSpacing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03353639" w:history="1">
            <w:r w:rsidR="006C349B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3. Техническое задание на выполнение работ по созданию мест накопления твердых коммунальных отходов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_Toc103353639 \h </w:instrTex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F2FD5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349B" w:rsidRPr="00F54DBD" w:rsidRDefault="003F60DF" w:rsidP="00F54DBD">
          <w:pPr>
            <w:pStyle w:val="11"/>
            <w:tabs>
              <w:tab w:val="clear" w:pos="9923"/>
              <w:tab w:val="right" w:leader="dot" w:pos="8640"/>
            </w:tabs>
            <w:ind w:leftChars="0" w:left="851" w:right="1418" w:firstLine="0"/>
            <w:contextualSpacing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03353640" w:history="1">
            <w:r w:rsidR="006C349B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4. Ведомость материалов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_Toc103353640 \h </w:instrTex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F2FD5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349B" w:rsidRPr="00F54DBD" w:rsidRDefault="003F60DF" w:rsidP="00F54DBD">
          <w:pPr>
            <w:pStyle w:val="11"/>
            <w:tabs>
              <w:tab w:val="clear" w:pos="9923"/>
              <w:tab w:val="right" w:leader="dot" w:pos="8640"/>
            </w:tabs>
            <w:ind w:leftChars="0" w:left="851" w:right="1418" w:firstLine="0"/>
            <w:contextualSpacing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03353641" w:history="1">
            <w:r w:rsidR="006C349B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5. Схема расположения места (площадки) накопления твердых коммунальных отходов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_Toc103353641 \h </w:instrTex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F2FD5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349B" w:rsidRPr="00F54DBD" w:rsidRDefault="003F60DF" w:rsidP="00F54DBD">
          <w:pPr>
            <w:pStyle w:val="11"/>
            <w:tabs>
              <w:tab w:val="clear" w:pos="9923"/>
              <w:tab w:val="right" w:leader="dot" w:pos="8640"/>
            </w:tabs>
            <w:ind w:leftChars="0" w:left="851" w:right="1418" w:firstLine="0"/>
            <w:contextualSpacing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03353642" w:history="1">
            <w:r w:rsidR="006C349B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6. Рабочий чертеж устройства площадки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_Toc103353642 \h </w:instrTex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F2FD5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C349B" w:rsidRPr="00F54DBD" w:rsidRDefault="003F60DF" w:rsidP="00F54DBD">
          <w:pPr>
            <w:pStyle w:val="11"/>
            <w:tabs>
              <w:tab w:val="clear" w:pos="9923"/>
              <w:tab w:val="right" w:leader="dot" w:pos="8640"/>
            </w:tabs>
            <w:ind w:leftChars="0" w:left="851" w:right="1418" w:firstLine="0"/>
            <w:contextualSpacing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03353644" w:history="1">
            <w:r w:rsidR="006C349B" w:rsidRPr="00F54DBD">
              <w:rPr>
                <w:rStyle w:val="ac"/>
                <w:rFonts w:ascii="Arial" w:hAnsi="Arial" w:cs="Arial"/>
                <w:noProof/>
                <w:sz w:val="24"/>
                <w:szCs w:val="24"/>
              </w:rPr>
              <w:t>7. Ведомость цветового решения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_Toc103353644 \h </w:instrTex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F2FD5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6C349B" w:rsidRPr="00F54DB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E073A" w:rsidRDefault="00CE073A" w:rsidP="00F54DBD">
          <w:pPr>
            <w:spacing w:line="360" w:lineRule="auto"/>
            <w:ind w:left="1276" w:right="815"/>
          </w:pPr>
          <w:r w:rsidRPr="00F54DBD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:rsidR="00CE073A" w:rsidRDefault="00CE073A" w:rsidP="00CE073A">
      <w:pPr>
        <w:tabs>
          <w:tab w:val="left" w:pos="3420"/>
        </w:tabs>
      </w:pPr>
    </w:p>
    <w:p w:rsidR="00CF1394" w:rsidRDefault="00CF1394" w:rsidP="00CE073A">
      <w:pPr>
        <w:tabs>
          <w:tab w:val="left" w:pos="3420"/>
        </w:tabs>
      </w:pPr>
      <w:r w:rsidRPr="00CE073A">
        <w:br w:type="page"/>
      </w:r>
      <w:r w:rsidR="00CE073A">
        <w:lastRenderedPageBreak/>
        <w:tab/>
      </w:r>
    </w:p>
    <w:bookmarkStart w:id="8" w:name="_Toc103353632"/>
    <w:p w:rsidR="00CF1394" w:rsidRPr="001D6C66" w:rsidRDefault="006C349B" w:rsidP="001D6C66">
      <w:pPr>
        <w:pStyle w:val="1"/>
        <w:rPr>
          <w:rFonts w:cs="Arial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901B9C4" wp14:editId="4240699F">
                <wp:simplePos x="0" y="0"/>
                <wp:positionH relativeFrom="column">
                  <wp:posOffset>-1961</wp:posOffset>
                </wp:positionH>
                <wp:positionV relativeFrom="paragraph">
                  <wp:posOffset>-319974</wp:posOffset>
                </wp:positionV>
                <wp:extent cx="6174162" cy="9255059"/>
                <wp:effectExtent l="19050" t="19050" r="17145" b="22860"/>
                <wp:wrapNone/>
                <wp:docPr id="46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4162" cy="92550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-.15pt;margin-top:-25.2pt;width:486.15pt;height:728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" filled="f" strokeweight="2.25pt"/>
            </w:pict>
          </mc:Fallback>
        </mc:AlternateContent>
      </w:r>
      <w:r w:rsidR="00CF1394">
        <w:t>1.Пояснительная записка</w:t>
      </w:r>
      <w:bookmarkEnd w:id="8"/>
    </w:p>
    <w:p w:rsidR="00B03B12" w:rsidRPr="00737B71" w:rsidRDefault="002701E7" w:rsidP="00CB2037">
      <w:pPr>
        <w:pStyle w:val="2"/>
        <w:rPr>
          <w:rFonts w:ascii="Arial" w:hAnsi="Arial" w:cs="Arial"/>
          <w:szCs w:val="24"/>
        </w:rPr>
      </w:pPr>
      <w:bookmarkStart w:id="9" w:name="_Toc103353633"/>
      <w:r>
        <w:rPr>
          <w:rFonts w:ascii="Arial" w:hAnsi="Arial" w:cs="Arial"/>
          <w:szCs w:val="24"/>
        </w:rPr>
        <w:t xml:space="preserve">а) </w:t>
      </w:r>
      <w:r w:rsidR="00B03B12" w:rsidRPr="005F64DC">
        <w:rPr>
          <w:rFonts w:ascii="Arial" w:hAnsi="Arial" w:cs="Arial"/>
          <w:szCs w:val="24"/>
        </w:rPr>
        <w:t>Технические характеристики площадки</w:t>
      </w:r>
      <w:r w:rsidR="00B03B12" w:rsidRPr="00737B71">
        <w:rPr>
          <w:rFonts w:ascii="Arial" w:hAnsi="Arial" w:cs="Arial"/>
          <w:szCs w:val="24"/>
        </w:rPr>
        <w:t>:</w:t>
      </w:r>
      <w:bookmarkEnd w:id="9"/>
    </w:p>
    <w:tbl>
      <w:tblPr>
        <w:tblW w:w="8944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4"/>
        <w:gridCol w:w="6660"/>
        <w:gridCol w:w="1620"/>
      </w:tblGrid>
      <w:tr w:rsidR="00712496" w:rsidRPr="00E54874" w:rsidTr="008768EF">
        <w:trPr>
          <w:trHeight w:val="397"/>
        </w:trPr>
        <w:tc>
          <w:tcPr>
            <w:tcW w:w="664" w:type="dxa"/>
            <w:vAlign w:val="center"/>
          </w:tcPr>
          <w:p w:rsidR="00B03B12" w:rsidRPr="005F64DC" w:rsidRDefault="00B03B12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6660" w:type="dxa"/>
            <w:vAlign w:val="center"/>
          </w:tcPr>
          <w:p w:rsidR="00B03B12" w:rsidRPr="005F64DC" w:rsidRDefault="0088531B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Элемент</w:t>
            </w:r>
          </w:p>
        </w:tc>
        <w:tc>
          <w:tcPr>
            <w:tcW w:w="1620" w:type="dxa"/>
            <w:vAlign w:val="center"/>
          </w:tcPr>
          <w:p w:rsidR="00B03B12" w:rsidRPr="005F64DC" w:rsidRDefault="00B03B12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Отметка </w:t>
            </w:r>
            <w:r w:rsidR="001C29DD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о наличии </w:t>
            </w:r>
          </w:p>
          <w:p w:rsidR="00B03B12" w:rsidRPr="005F64DC" w:rsidRDefault="00B03B12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(да, нет)</w:t>
            </w:r>
          </w:p>
        </w:tc>
      </w:tr>
      <w:tr w:rsidR="00712496" w:rsidRPr="00E54874" w:rsidTr="008768EF">
        <w:trPr>
          <w:trHeight w:val="397"/>
        </w:trPr>
        <w:tc>
          <w:tcPr>
            <w:tcW w:w="664" w:type="dxa"/>
            <w:vAlign w:val="center"/>
          </w:tcPr>
          <w:p w:rsidR="00B03B12" w:rsidRPr="005F64DC" w:rsidRDefault="00B03B12" w:rsidP="006254E0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660" w:type="dxa"/>
            <w:vAlign w:val="center"/>
          </w:tcPr>
          <w:p w:rsidR="00B03B12" w:rsidRPr="005F64DC" w:rsidRDefault="00B03B12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Площадь земельного участка, занимаемого контейнерной площадкой, м</w:t>
            </w:r>
            <w:proofErr w:type="gramStart"/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:rsidR="00B03B12" w:rsidRPr="005F64DC" w:rsidRDefault="00B03B12" w:rsidP="006254E0">
            <w:pPr>
              <w:pStyle w:val="ConsPlusNonformat"/>
              <w:ind w:right="-97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712496" w:rsidRPr="00E54874" w:rsidTr="008768EF">
        <w:trPr>
          <w:trHeight w:val="397"/>
        </w:trPr>
        <w:tc>
          <w:tcPr>
            <w:tcW w:w="664" w:type="dxa"/>
            <w:vAlign w:val="center"/>
          </w:tcPr>
          <w:p w:rsidR="00B03B12" w:rsidRPr="005F64DC" w:rsidRDefault="00B03B12" w:rsidP="006254E0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660" w:type="dxa"/>
            <w:vAlign w:val="center"/>
          </w:tcPr>
          <w:p w:rsidR="00B03B12" w:rsidRPr="005F64DC" w:rsidRDefault="00B03B12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Наличие бетонного или асфальтового основания</w:t>
            </w:r>
          </w:p>
        </w:tc>
        <w:tc>
          <w:tcPr>
            <w:tcW w:w="1620" w:type="dxa"/>
            <w:vAlign w:val="center"/>
          </w:tcPr>
          <w:p w:rsidR="00B03B12" w:rsidRPr="005F64DC" w:rsidRDefault="00B03B12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712496" w:rsidRPr="00E54874" w:rsidTr="008768EF">
        <w:trPr>
          <w:trHeight w:val="397"/>
        </w:trPr>
        <w:tc>
          <w:tcPr>
            <w:tcW w:w="664" w:type="dxa"/>
            <w:vAlign w:val="center"/>
          </w:tcPr>
          <w:p w:rsidR="00B03B12" w:rsidRPr="005F64DC" w:rsidRDefault="00B03B12" w:rsidP="006254E0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660" w:type="dxa"/>
            <w:vAlign w:val="center"/>
          </w:tcPr>
          <w:p w:rsidR="00B03B12" w:rsidRPr="00B33D13" w:rsidRDefault="00B03B12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33D13">
              <w:rPr>
                <w:rFonts w:ascii="Arial" w:hAnsi="Arial" w:cs="Arial"/>
                <w:color w:val="000000" w:themeColor="text1"/>
                <w:sz w:val="24"/>
                <w:szCs w:val="24"/>
              </w:rPr>
              <w:t>Наличие ограждения</w:t>
            </w:r>
          </w:p>
        </w:tc>
        <w:tc>
          <w:tcPr>
            <w:tcW w:w="1620" w:type="dxa"/>
            <w:vAlign w:val="center"/>
          </w:tcPr>
          <w:p w:rsidR="00B03B12" w:rsidRPr="005F64DC" w:rsidRDefault="00B03B12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712496" w:rsidRPr="00E54874" w:rsidTr="008768EF">
        <w:trPr>
          <w:trHeight w:val="397"/>
        </w:trPr>
        <w:tc>
          <w:tcPr>
            <w:tcW w:w="664" w:type="dxa"/>
            <w:vAlign w:val="center"/>
          </w:tcPr>
          <w:p w:rsidR="00B03B12" w:rsidRPr="005F64DC" w:rsidRDefault="00B03B12" w:rsidP="006254E0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660" w:type="dxa"/>
            <w:vAlign w:val="center"/>
          </w:tcPr>
          <w:p w:rsidR="00B03B12" w:rsidRPr="00B33D13" w:rsidRDefault="00B03B12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33D13">
              <w:rPr>
                <w:rFonts w:ascii="Arial" w:hAnsi="Arial" w:cs="Arial"/>
                <w:color w:val="000000" w:themeColor="text1"/>
                <w:sz w:val="24"/>
                <w:szCs w:val="24"/>
              </w:rPr>
              <w:t>Количество контейнеров, шт.</w:t>
            </w:r>
          </w:p>
        </w:tc>
        <w:tc>
          <w:tcPr>
            <w:tcW w:w="1620" w:type="dxa"/>
            <w:vAlign w:val="center"/>
          </w:tcPr>
          <w:p w:rsidR="00B03B12" w:rsidRPr="005F64DC" w:rsidRDefault="00B03B12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712496" w:rsidRPr="00E54874" w:rsidTr="008768EF">
        <w:trPr>
          <w:trHeight w:val="397"/>
        </w:trPr>
        <w:tc>
          <w:tcPr>
            <w:tcW w:w="664" w:type="dxa"/>
            <w:vAlign w:val="center"/>
          </w:tcPr>
          <w:p w:rsidR="00B03B12" w:rsidRPr="005F64DC" w:rsidRDefault="00B03B12" w:rsidP="006254E0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660" w:type="dxa"/>
            <w:vAlign w:val="center"/>
          </w:tcPr>
          <w:p w:rsidR="00B03B12" w:rsidRPr="00B33D13" w:rsidRDefault="00B03B12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</w:rPr>
            </w:pPr>
            <w:r w:rsidRPr="00B33D13">
              <w:rPr>
                <w:rFonts w:ascii="Arial" w:hAnsi="Arial" w:cs="Arial"/>
                <w:color w:val="000000" w:themeColor="text1"/>
                <w:sz w:val="24"/>
                <w:szCs w:val="24"/>
              </w:rPr>
              <w:t>Емкость контейнеров, м</w:t>
            </w:r>
            <w:r w:rsidRPr="00B33D13"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20" w:type="dxa"/>
            <w:vAlign w:val="center"/>
          </w:tcPr>
          <w:p w:rsidR="00B03B12" w:rsidRPr="005F64DC" w:rsidRDefault="00B03B12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712496" w:rsidRPr="00E54874" w:rsidTr="008768EF">
        <w:trPr>
          <w:trHeight w:val="397"/>
        </w:trPr>
        <w:tc>
          <w:tcPr>
            <w:tcW w:w="664" w:type="dxa"/>
            <w:vAlign w:val="center"/>
          </w:tcPr>
          <w:p w:rsidR="00B03B12" w:rsidRPr="005F64DC" w:rsidRDefault="00B03B12" w:rsidP="006254E0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660" w:type="dxa"/>
            <w:vAlign w:val="center"/>
          </w:tcPr>
          <w:p w:rsidR="00B03B12" w:rsidRPr="00B33D13" w:rsidRDefault="00B03B12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33D1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Наличие крышек на контейнерах </w:t>
            </w:r>
          </w:p>
        </w:tc>
        <w:tc>
          <w:tcPr>
            <w:tcW w:w="1620" w:type="dxa"/>
            <w:vAlign w:val="center"/>
          </w:tcPr>
          <w:p w:rsidR="00B03B12" w:rsidRPr="005F64DC" w:rsidRDefault="00B03B12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8531B" w:rsidRPr="00E54874" w:rsidTr="008768EF">
        <w:trPr>
          <w:trHeight w:val="397"/>
        </w:trPr>
        <w:tc>
          <w:tcPr>
            <w:tcW w:w="664" w:type="dxa"/>
            <w:vAlign w:val="center"/>
          </w:tcPr>
          <w:p w:rsidR="0088531B" w:rsidRPr="005F64DC" w:rsidRDefault="0088531B" w:rsidP="006254E0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660" w:type="dxa"/>
            <w:vAlign w:val="center"/>
          </w:tcPr>
          <w:p w:rsidR="0088531B" w:rsidRPr="00B33D13" w:rsidRDefault="0088531B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33D13">
              <w:rPr>
                <w:rFonts w:ascii="Arial" w:hAnsi="Arial" w:cs="Arial"/>
                <w:color w:val="000000" w:themeColor="text1"/>
                <w:sz w:val="24"/>
                <w:szCs w:val="24"/>
              </w:rPr>
              <w:t>Наличие пандуса</w:t>
            </w:r>
          </w:p>
        </w:tc>
        <w:tc>
          <w:tcPr>
            <w:tcW w:w="1620" w:type="dxa"/>
            <w:vAlign w:val="center"/>
          </w:tcPr>
          <w:p w:rsidR="0088531B" w:rsidRPr="005F64DC" w:rsidRDefault="0088531B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88531B" w:rsidRPr="00E54874" w:rsidTr="008768EF">
        <w:trPr>
          <w:trHeight w:val="397"/>
        </w:trPr>
        <w:tc>
          <w:tcPr>
            <w:tcW w:w="664" w:type="dxa"/>
            <w:vAlign w:val="center"/>
          </w:tcPr>
          <w:p w:rsidR="0088531B" w:rsidRDefault="0088531B" w:rsidP="006254E0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660" w:type="dxa"/>
            <w:vAlign w:val="center"/>
          </w:tcPr>
          <w:p w:rsidR="0088531B" w:rsidRDefault="0088531B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Навес</w:t>
            </w:r>
          </w:p>
        </w:tc>
        <w:tc>
          <w:tcPr>
            <w:tcW w:w="1620" w:type="dxa"/>
            <w:vAlign w:val="center"/>
          </w:tcPr>
          <w:p w:rsidR="0088531B" w:rsidRPr="005F64DC" w:rsidRDefault="0088531B" w:rsidP="006254E0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2701E7" w:rsidRPr="002701E7" w:rsidRDefault="00B03B12" w:rsidP="00CB2037">
      <w:pPr>
        <w:pStyle w:val="2"/>
        <w:rPr>
          <w:rFonts w:ascii="Arial" w:hAnsi="Arial" w:cs="Arial"/>
          <w:szCs w:val="24"/>
        </w:rPr>
      </w:pPr>
      <w:bookmarkStart w:id="10" w:name="_Toc103353634"/>
      <w:r w:rsidRPr="006D7DA5">
        <w:rPr>
          <w:rFonts w:ascii="Arial" w:hAnsi="Arial" w:cs="Arial"/>
          <w:szCs w:val="24"/>
        </w:rPr>
        <w:t xml:space="preserve">б) </w:t>
      </w:r>
      <w:r w:rsidR="002701E7">
        <w:rPr>
          <w:rFonts w:ascii="Arial" w:hAnsi="Arial" w:cs="Arial"/>
          <w:szCs w:val="24"/>
        </w:rPr>
        <w:t>Р</w:t>
      </w:r>
      <w:r w:rsidRPr="006D7DA5">
        <w:rPr>
          <w:rFonts w:ascii="Arial" w:hAnsi="Arial" w:cs="Arial"/>
          <w:szCs w:val="24"/>
        </w:rPr>
        <w:t>асстояния до объектов, от которых нормируется расположение мест (площадок) накоплен</w:t>
      </w:r>
      <w:r w:rsidR="002701E7">
        <w:rPr>
          <w:rFonts w:ascii="Arial" w:hAnsi="Arial" w:cs="Arial"/>
          <w:szCs w:val="24"/>
        </w:rPr>
        <w:t>ия твердых коммунальных отходов</w:t>
      </w:r>
      <w:r w:rsidR="002701E7" w:rsidRPr="002701E7">
        <w:rPr>
          <w:rFonts w:ascii="Arial" w:hAnsi="Arial" w:cs="Arial"/>
          <w:szCs w:val="24"/>
        </w:rPr>
        <w:t>:</w:t>
      </w:r>
      <w:bookmarkEnd w:id="10"/>
    </w:p>
    <w:tbl>
      <w:tblPr>
        <w:tblW w:w="897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6282"/>
        <w:gridCol w:w="1998"/>
      </w:tblGrid>
      <w:tr w:rsidR="002701E7" w:rsidRPr="00E54874" w:rsidTr="005C7D7B">
        <w:trPr>
          <w:trHeight w:val="397"/>
        </w:trPr>
        <w:tc>
          <w:tcPr>
            <w:tcW w:w="693" w:type="dxa"/>
            <w:vAlign w:val="center"/>
          </w:tcPr>
          <w:p w:rsidR="002701E7" w:rsidRPr="005F64DC" w:rsidRDefault="002701E7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6282" w:type="dxa"/>
            <w:vAlign w:val="center"/>
          </w:tcPr>
          <w:p w:rsidR="002701E7" w:rsidRPr="002701E7" w:rsidRDefault="002701E7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Объект</w:t>
            </w:r>
          </w:p>
        </w:tc>
        <w:tc>
          <w:tcPr>
            <w:tcW w:w="1998" w:type="dxa"/>
            <w:vAlign w:val="center"/>
          </w:tcPr>
          <w:p w:rsidR="002701E7" w:rsidRPr="005F64DC" w:rsidRDefault="002701E7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Расстояние,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</w:t>
            </w:r>
            <w:proofErr w:type="gramEnd"/>
          </w:p>
        </w:tc>
      </w:tr>
      <w:tr w:rsidR="002701E7" w:rsidRPr="00E54874" w:rsidTr="005C7D7B">
        <w:trPr>
          <w:trHeight w:val="397"/>
        </w:trPr>
        <w:tc>
          <w:tcPr>
            <w:tcW w:w="693" w:type="dxa"/>
            <w:vAlign w:val="center"/>
          </w:tcPr>
          <w:p w:rsidR="002701E7" w:rsidRPr="005F64DC" w:rsidRDefault="002701E7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282" w:type="dxa"/>
            <w:vAlign w:val="center"/>
          </w:tcPr>
          <w:p w:rsidR="002701E7" w:rsidRPr="005F64DC" w:rsidRDefault="002701E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998" w:type="dxa"/>
            <w:vAlign w:val="center"/>
          </w:tcPr>
          <w:p w:rsidR="002701E7" w:rsidRPr="005F64DC" w:rsidRDefault="002701E7" w:rsidP="00A93253">
            <w:pPr>
              <w:pStyle w:val="ConsPlusNonformat"/>
              <w:ind w:right="-97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2701E7" w:rsidRPr="00E54874" w:rsidTr="005C7D7B">
        <w:trPr>
          <w:trHeight w:val="397"/>
        </w:trPr>
        <w:tc>
          <w:tcPr>
            <w:tcW w:w="693" w:type="dxa"/>
            <w:vAlign w:val="center"/>
          </w:tcPr>
          <w:p w:rsidR="002701E7" w:rsidRPr="005F64DC" w:rsidRDefault="002701E7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282" w:type="dxa"/>
            <w:vAlign w:val="center"/>
          </w:tcPr>
          <w:p w:rsidR="002701E7" w:rsidRPr="005F64DC" w:rsidRDefault="002701E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</w:rPr>
            </w:pPr>
          </w:p>
        </w:tc>
        <w:tc>
          <w:tcPr>
            <w:tcW w:w="1998" w:type="dxa"/>
            <w:vAlign w:val="center"/>
          </w:tcPr>
          <w:p w:rsidR="002701E7" w:rsidRPr="005F64DC" w:rsidRDefault="002701E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2701E7" w:rsidRPr="00E54874" w:rsidTr="005C7D7B">
        <w:trPr>
          <w:trHeight w:val="397"/>
        </w:trPr>
        <w:tc>
          <w:tcPr>
            <w:tcW w:w="693" w:type="dxa"/>
            <w:vAlign w:val="center"/>
          </w:tcPr>
          <w:p w:rsidR="002701E7" w:rsidRPr="005F64DC" w:rsidRDefault="002701E7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282" w:type="dxa"/>
            <w:vAlign w:val="center"/>
          </w:tcPr>
          <w:p w:rsidR="002701E7" w:rsidRPr="005F64DC" w:rsidRDefault="002701E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998" w:type="dxa"/>
            <w:vAlign w:val="center"/>
          </w:tcPr>
          <w:p w:rsidR="002701E7" w:rsidRPr="005F64DC" w:rsidRDefault="002701E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2701E7" w:rsidRPr="00E54874" w:rsidTr="005C7D7B">
        <w:trPr>
          <w:trHeight w:val="397"/>
        </w:trPr>
        <w:tc>
          <w:tcPr>
            <w:tcW w:w="693" w:type="dxa"/>
            <w:vAlign w:val="center"/>
          </w:tcPr>
          <w:p w:rsidR="002701E7" w:rsidRPr="005F64DC" w:rsidRDefault="002701E7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282" w:type="dxa"/>
            <w:vAlign w:val="center"/>
          </w:tcPr>
          <w:p w:rsidR="002701E7" w:rsidRPr="005F64DC" w:rsidRDefault="002701E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998" w:type="dxa"/>
            <w:vAlign w:val="center"/>
          </w:tcPr>
          <w:p w:rsidR="002701E7" w:rsidRPr="005F64DC" w:rsidRDefault="002701E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2701E7" w:rsidRPr="00E54874" w:rsidTr="005C7D7B">
        <w:trPr>
          <w:trHeight w:val="397"/>
        </w:trPr>
        <w:tc>
          <w:tcPr>
            <w:tcW w:w="693" w:type="dxa"/>
            <w:vAlign w:val="center"/>
          </w:tcPr>
          <w:p w:rsidR="002701E7" w:rsidRPr="005F64DC" w:rsidRDefault="002701E7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282" w:type="dxa"/>
            <w:vAlign w:val="center"/>
          </w:tcPr>
          <w:p w:rsidR="002701E7" w:rsidRPr="005F64DC" w:rsidRDefault="002701E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</w:rPr>
            </w:pPr>
          </w:p>
        </w:tc>
        <w:tc>
          <w:tcPr>
            <w:tcW w:w="1998" w:type="dxa"/>
            <w:vAlign w:val="center"/>
          </w:tcPr>
          <w:p w:rsidR="002701E7" w:rsidRPr="005F64DC" w:rsidRDefault="002701E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2701E7" w:rsidRPr="00E54874" w:rsidTr="005C7D7B">
        <w:trPr>
          <w:trHeight w:val="397"/>
        </w:trPr>
        <w:tc>
          <w:tcPr>
            <w:tcW w:w="693" w:type="dxa"/>
            <w:vAlign w:val="center"/>
          </w:tcPr>
          <w:p w:rsidR="002701E7" w:rsidRPr="005F64DC" w:rsidRDefault="002701E7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282" w:type="dxa"/>
            <w:vAlign w:val="center"/>
          </w:tcPr>
          <w:p w:rsidR="002701E7" w:rsidRPr="005F64DC" w:rsidRDefault="002701E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998" w:type="dxa"/>
            <w:vAlign w:val="center"/>
          </w:tcPr>
          <w:p w:rsidR="002701E7" w:rsidRPr="005F64DC" w:rsidRDefault="002701E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843BE9" w:rsidRPr="00B33D13" w:rsidRDefault="000D56C2" w:rsidP="00CB2037">
      <w:pPr>
        <w:pStyle w:val="2"/>
        <w:rPr>
          <w:rFonts w:ascii="Arial" w:hAnsi="Arial" w:cs="Arial"/>
          <w:szCs w:val="24"/>
        </w:rPr>
      </w:pPr>
      <w:r w:rsidRPr="000D56C2">
        <w:rPr>
          <w:rFonts w:ascii="Arial" w:hAnsi="Arial" w:cs="Arial"/>
          <w:szCs w:val="24"/>
        </w:rPr>
        <w:t xml:space="preserve">в) Ответственность и </w:t>
      </w:r>
      <w:proofErr w:type="gramStart"/>
      <w:r w:rsidRPr="000D56C2">
        <w:rPr>
          <w:rFonts w:ascii="Arial" w:hAnsi="Arial" w:cs="Arial"/>
          <w:szCs w:val="24"/>
        </w:rPr>
        <w:t>контроль за</w:t>
      </w:r>
      <w:proofErr w:type="gramEnd"/>
      <w:r w:rsidRPr="000D56C2">
        <w:rPr>
          <w:rFonts w:ascii="Arial" w:hAnsi="Arial" w:cs="Arial"/>
          <w:szCs w:val="24"/>
        </w:rPr>
        <w:t xml:space="preserve"> сбором твердых коммунальных отходов в месте их сбора и уборкой мест сбора несет ___________________________________________</w:t>
      </w:r>
    </w:p>
    <w:p w:rsidR="00CF1394" w:rsidRPr="00B33D13" w:rsidRDefault="002431CD">
      <w:pPr>
        <w:rPr>
          <w:rFonts w:ascii="Arial" w:eastAsiaTheme="majorEastAsia" w:hAnsi="Arial" w:cs="Arial"/>
          <w:bCs/>
          <w:color w:val="000000" w:themeColor="text1"/>
          <w:sz w:val="24"/>
          <w:szCs w:val="24"/>
        </w:rPr>
      </w:pPr>
      <w:r w:rsidRPr="00B33D13">
        <w:rPr>
          <w:rFonts w:ascii="Arial" w:hAnsi="Arial" w:cs="Arial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0D669A75" wp14:editId="34402F54">
                <wp:simplePos x="0" y="0"/>
                <wp:positionH relativeFrom="column">
                  <wp:posOffset>-2223</wp:posOffset>
                </wp:positionH>
                <wp:positionV relativeFrom="paragraph">
                  <wp:posOffset>277767</wp:posOffset>
                </wp:positionV>
                <wp:extent cx="6174105" cy="1215623"/>
                <wp:effectExtent l="19050" t="19050" r="17145" b="22860"/>
                <wp:wrapNone/>
                <wp:docPr id="1330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105" cy="1215623"/>
                          <a:chOff x="1418" y="13310"/>
                          <a:chExt cx="10491" cy="2283"/>
                        </a:xfrm>
                        <a:noFill/>
                      </wpg:grpSpPr>
                      <wps:wsp>
                        <wps:cNvPr id="1331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1418" y="13317"/>
                            <a:ext cx="10488" cy="2268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32" name="Group 1054"/>
                        <wpg:cNvGrpSpPr>
                          <a:grpSpLocks/>
                        </wpg:cNvGrpSpPr>
                        <wpg:grpSpPr bwMode="auto">
                          <a:xfrm>
                            <a:off x="1421" y="13310"/>
                            <a:ext cx="10488" cy="2283"/>
                            <a:chOff x="1135" y="11229"/>
                            <a:chExt cx="10488" cy="2283"/>
                          </a:xfrm>
                          <a:grpFill/>
                        </wpg:grpSpPr>
                        <wpg:grpSp>
                          <wpg:cNvPr id="1333" name="Group 1055"/>
                          <wpg:cNvGrpSpPr>
                            <a:grpSpLocks/>
                          </wpg:cNvGrpSpPr>
                          <wpg:grpSpPr bwMode="auto">
                            <a:xfrm>
                              <a:off x="4817" y="11229"/>
                              <a:ext cx="6806" cy="2273"/>
                              <a:chOff x="4667" y="12841"/>
                              <a:chExt cx="6806" cy="2273"/>
                            </a:xfrm>
                            <a:grpFill/>
                          </wpg:grpSpPr>
                          <wpg:grpSp>
                            <wpg:cNvPr id="1334" name="Group 10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29" y="13691"/>
                                <a:ext cx="2841" cy="577"/>
                                <a:chOff x="6360" y="12791"/>
                                <a:chExt cx="2841" cy="577"/>
                              </a:xfrm>
                              <a:grpFill/>
                            </wpg:grpSpPr>
                            <wps:wsp>
                              <wps:cNvPr id="1335" name="Text Box 10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65" y="12791"/>
                                  <a:ext cx="848" cy="283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36" name="Text Box 10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18" y="12791"/>
                                  <a:ext cx="847" cy="283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37" name="Text Box 10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0" y="12791"/>
                                  <a:ext cx="1131" cy="283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Листов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38" name="Text Box 10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23" y="13077"/>
                                  <a:ext cx="847" cy="283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39" name="Text Box 10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0" y="13072"/>
                                  <a:ext cx="1131" cy="283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340" name="Group 10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60" y="13084"/>
                                  <a:ext cx="848" cy="284"/>
                                  <a:chOff x="6125" y="9275"/>
                                  <a:chExt cx="850" cy="284"/>
                                </a:xfrm>
                                <a:grpFill/>
                              </wpg:grpSpPr>
                              <wps:wsp>
                                <wps:cNvPr id="1341" name="Text Box 10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25" y="9275"/>
                                    <a:ext cx="283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42" name="Text Box 10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09" y="9276"/>
                                    <a:ext cx="283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43" name="Text Box 10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92" y="9275"/>
                                    <a:ext cx="283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344" name="Text Box 10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35" y="14264"/>
                                <a:ext cx="2835" cy="85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D13" w:rsidRDefault="00B33D13" w:rsidP="005F5D4B">
                                  <w:pPr>
                                    <w:pStyle w:val="ad"/>
                                    <w:spacing w:before="60"/>
                                    <w:rPr>
                                      <w:noProof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4"/>
                                    </w:rPr>
                                    <w:t>ХХХ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45" name="Text Box 10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7" y="13694"/>
                                <a:ext cx="3969" cy="1417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D13" w:rsidRDefault="00B33D13">
                                  <w:pPr>
                                    <w:pStyle w:val="ad"/>
                                    <w:spacing w:before="240"/>
                                    <w:rPr>
                                      <w:noProof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4"/>
                                    </w:rPr>
                                    <w:instrText xml:space="preserve"> TITLE  \* MERGEFORMAT </w:instrText>
                                  </w:r>
                                  <w:r>
                                    <w:rPr>
                                      <w:noProof w:val="0"/>
                                      <w:sz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 w:val="0"/>
                                      <w:sz w:val="24"/>
                                    </w:rPr>
                                    <w:t>Пояснительная записка</w:t>
                                  </w:r>
                                  <w:r>
                                    <w:rPr>
                                      <w:noProof w:val="0"/>
                                      <w:sz w:val="24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46" name="Text Box 10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0" y="12841"/>
                                <a:ext cx="6803" cy="85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D13" w:rsidRDefault="00B33D13">
                                  <w:pPr>
                                    <w:pStyle w:val="ad"/>
                                    <w:spacing w:before="160"/>
                                    <w:rPr>
                                      <w:noProof w:val="0"/>
                                      <w:sz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3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  <w:lang w:val="en-US"/>
                                    </w:rPr>
                                    <w:instrText xml:space="preserve"> DOCPROPERTY "Номер документа"  \* MERGEFORMAT </w:instrTex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  <w:lang w:val="en-US"/>
                                    </w:rPr>
                                    <w:t>XXX-XXX</w: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47" name="Group 1069"/>
                          <wpg:cNvGrpSpPr>
                            <a:grpSpLocks/>
                          </wpg:cNvGrpSpPr>
                          <wpg:grpSpPr bwMode="auto">
                            <a:xfrm>
                              <a:off x="1135" y="11238"/>
                              <a:ext cx="3685" cy="2274"/>
                              <a:chOff x="3028" y="10033"/>
                              <a:chExt cx="3685" cy="2274"/>
                            </a:xfrm>
                            <a:grpFill/>
                          </wpg:grpSpPr>
                          <wpg:grpSp>
                            <wpg:cNvPr id="1348" name="Group 10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31" y="10614"/>
                                <a:ext cx="3682" cy="1693"/>
                                <a:chOff x="3314" y="10614"/>
                                <a:chExt cx="3682" cy="1693"/>
                              </a:xfrm>
                              <a:grpFill/>
                            </wpg:grpSpPr>
                            <wpg:grpSp>
                              <wpg:cNvPr id="1349" name="Group 10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4" y="10614"/>
                                  <a:ext cx="3682" cy="280"/>
                                  <a:chOff x="3332" y="11725"/>
                                  <a:chExt cx="3681" cy="283"/>
                                </a:xfrm>
                                <a:grpFill/>
                              </wpg:grpSpPr>
                              <wps:wsp>
                                <wps:cNvPr id="1350" name="Text Box 10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2" y="11725"/>
                                    <a:ext cx="39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51" name="Text Box 10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5" y="11725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  <w:r>
                                        <w:t>№ докум.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52" name="Text Box 10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Изм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53" name="Text Box 10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7" y="11725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Подп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54" name="Text Box 10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6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55" name="Group 10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4" y="10907"/>
                                  <a:ext cx="3682" cy="1400"/>
                                  <a:chOff x="2358" y="10607"/>
                                  <a:chExt cx="3682" cy="1400"/>
                                </a:xfrm>
                                <a:grpFill/>
                              </wpg:grpSpPr>
                              <wpg:grpSp>
                                <wpg:cNvPr id="1356" name="Group 10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58" y="10609"/>
                                    <a:ext cx="3681" cy="1391"/>
                                    <a:chOff x="2924" y="10616"/>
                                    <a:chExt cx="3681" cy="1391"/>
                                  </a:xfrm>
                                  <a:grpFill/>
                                </wpg:grpSpPr>
                                <wpg:grpSp>
                                  <wpg:cNvPr id="1357" name="Group 107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4" y="10616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  <a:grpFill/>
                                  </wpg:grpSpPr>
                                  <wps:wsp>
                                    <wps:cNvPr id="1358" name="Text Box 10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59" name="Text Box 10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t>Разраб</w:t>
                                          </w:r>
                                          <w:r>
                                            <w:rPr>
                                              <w:noProof w:val="0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0" name="Text Box 10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1" name="Text Box 10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62" name="Group 10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0895"/>
                                      <a:ext cx="3680" cy="280"/>
                                      <a:chOff x="2196" y="10916"/>
                                      <a:chExt cx="3683" cy="284"/>
                                    </a:xfrm>
                                    <a:grpFill/>
                                  </wpg:grpSpPr>
                                  <wps:wsp>
                                    <wps:cNvPr id="1363" name="Text Box 10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4" name="Text Box 10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t>Пров</w:t>
                                          </w:r>
                                          <w:r>
                                            <w:rPr>
                                              <w:noProof w:val="0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5" name="Text Box 10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6" name="Text Box 10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67" name="Group 10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174"/>
                                      <a:ext cx="3680" cy="280"/>
                                      <a:chOff x="2196" y="10916"/>
                                      <a:chExt cx="3683" cy="284"/>
                                    </a:xfrm>
                                    <a:grpFill/>
                                  </wpg:grpSpPr>
                                  <wps:wsp>
                                    <wps:cNvPr id="1368" name="Text Box 109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9" name="Text Box 109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0" name="Text Box 109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1" name="Text Box 109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72" name="Group 10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449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  <a:grpFill/>
                                  </wpg:grpSpPr>
                                  <wps:wsp>
                                    <wps:cNvPr id="1373" name="Text Box 109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4" name="Text Box 109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5" name="Text Box 109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6" name="Text Box 109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77" name="Group 10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726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  <a:grpFill/>
                                  </wpg:grpSpPr>
                                  <wps:wsp>
                                    <wps:cNvPr id="1378" name="Text Box 110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9" name="Text Box 110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  <w:rPr>
                                              <w:noProof w:val="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80" name="Text Box 110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81" name="Text Box 110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382" name="Line 110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473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383" name="Line 110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040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384" name="Line 110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22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385" name="Line 110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621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386" name="Line 110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61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387" name="Group 1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28" y="10033"/>
                                <a:ext cx="3683" cy="581"/>
                                <a:chOff x="3033" y="9482"/>
                                <a:chExt cx="3683" cy="581"/>
                              </a:xfrm>
                              <a:grpFill/>
                            </wpg:grpSpPr>
                            <wpg:grpSp>
                              <wpg:cNvPr id="1388" name="Group 11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  <a:grpFill/>
                              </wpg:grpSpPr>
                              <wpg:grpSp>
                                <wpg:cNvPr id="1389" name="Group 11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  <a:grpFill/>
                                </wpg:grpSpPr>
                                <wps:wsp>
                                  <wps:cNvPr id="1390" name="Text Box 111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91" name="Text Box 11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92" name="Text Box 11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93" name="Text Box 11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94" name="Text Box 111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95" name="Group 11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  <a:grpFill/>
                                </wpg:grpSpPr>
                                <wps:wsp>
                                  <wps:cNvPr id="1396" name="Text Box 1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97" name="Text Box 111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98" name="Text Box 112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399" name="Text Box 112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400" name="Text Box 112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401" name="Line 11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1402" name="Line 11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1403" name="Line 11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1404" name="Line 1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1405" name="Line 1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/>
                            </wps:wsp>
                            <wps:wsp>
                              <wps:cNvPr id="1406" name="Line 1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52" o:spid="_x0000_s1028" style="position:absolute;margin-left:-.2pt;margin-top:21.85pt;width:486.15pt;height:95.7pt;z-index:-251618304;mso-width-relative:margin;mso-height-relative:margin" coordorigin="1418,13310" coordsize="10491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">
                <v:rect id="Rectangle 1053" o:spid="_x0000_s1029" style="position:absolute;left:1418;top:13317;width:1048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kKcIA&#10;AADdAAAADwAAAGRycy9kb3ducmV2LnhtbERP3WrCMBS+H/gO4QjezVRlMqpRRBRUGMPOBzg0x7ba&#10;nIQmtvXtzWCwu/Px/Z7luje1aKnxlWUFk3ECgji3uuJCweVn//4JwgdkjbVlUvAkD+vV4G2JqbYd&#10;n6nNQiFiCPsUFZQhuFRKn5dk0I+tI47c1TYGQ4RNIXWDXQw3tZwmyVwarDg2lOhoW1J+zx5GwW3+&#10;uB3P7uNr/921WeuPp83OoVKjYb9ZgAjUh3/xn/ug4/zZbAK/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qQpwgAAAN0AAAAPAAAAAAAAAAAAAAAAAJgCAABkcnMvZG93&#10;bnJldi54bWxQSwUGAAAAAAQABAD1AAAAhwMAAAAA&#10;" filled="f" strokeweight="2.25pt">
                  <v:textbox inset="0,0,0,0"/>
                </v:rect>
                <v:group id="Group 1054" o:spid="_x0000_s1030" style="position:absolute;left:1421;top:13310;width:10488;height:2283" coordorigin="1135,11229" coordsize="10488,2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group id="Group 1055" o:spid="_x0000_s1031" style="position:absolute;left:4817;top:11229;width:6806;height:2273" coordorigin="4667,12841" coordsize="6806,2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  <v:group id="Group 1056" o:spid="_x0000_s1032" style="position:absolute;left:8629;top:13691;width:2841;height:577" coordorigin="6360,12791" coordsize="2841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    <v:shape id="Text Box 1057" o:spid="_x0000_s1033" type="#_x0000_t202" style="position:absolute;left:6365;top:12791;width:84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dQ8QA&#10;AADdAAAADwAAAGRycy9kb3ducmV2LnhtbERPzWrCQBC+C32HZQpeim40rZbUVcRS8GApjT7AmJ0m&#10;qdnZsLua+PZuoeBtPr7fWax604gLOV9bVjAZJyCIC6trLhUc9h+jVxA+IGtsLJOCK3lYLR8GC8y0&#10;7fibLnkoRQxhn6GCKoQ2k9IXFRn0Y9sSR+7HOoMhQldK7bCL4aaR0ySZSYM1x4YKW9pUVJzys1HA&#10;v9O02Xzu0HT6uT/Z9+OT+5orNXzs128gAvXhLv53b3Wcn6Yv8Pd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5HUPEAAAA3QAAAA8AAAAAAAAAAAAAAAAAmAIAAGRycy9k&#10;b3ducmV2LnhtbFBLBQYAAAAABAAEAPUAAACJAwAAAAA=&#10;" filled="f" strokeweight="2.25pt">
                        <v:textbox inset="0,0,0,0">
                          <w:txbxContent>
                            <w:p w:rsidR="00B33D13" w:rsidRDefault="00B33D13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1058" o:spid="_x0000_s1034" type="#_x0000_t202" style="position:absolute;left:7218;top:12791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DNMQA&#10;AADdAAAADwAAAGRycy9kb3ducmV2LnhtbERPzWrCQBC+C32HZQq9iG40YkvqRopS6KEiWh9gmp0m&#10;abKzYXdr4tu7BcHbfHy/s1oPphVncr62rGA2TUAQF1bXXCo4fb1PXkD4gKyxtUwKLuRhnT+MVphp&#10;2/OBzsdQihjCPkMFVQhdJqUvKjLop7YjjtyPdQZDhK6U2mEfw00r50mylAZrjg0VdrSpqGiOf0YB&#10;/87TdrP7RNPrxdDY7ffY7Z+Venoc3l5BBBrCXXxzf+g4P02X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rgzTEAAAA3QAAAA8AAAAAAAAAAAAAAAAAmAIAAGRycy9k&#10;b3ducmV2LnhtbFBLBQYAAAAABAAEAPUAAACJAwAAAAA=&#10;" filled="f" strokeweight="2.25pt">
                        <v:textbox inset="0,0,0,0">
                          <w:txbxContent>
                            <w:p w:rsidR="00B33D13" w:rsidRDefault="00B33D13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1059" o:spid="_x0000_s1035" type="#_x0000_t202" style="position:absolute;left:8070;top:12791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mr8QA&#10;AADdAAAADwAAAGRycy9kb3ducmV2LnhtbERPzWrCQBC+C32HZQq9SN1opErqRopS6KEi2j7AmJ0m&#10;abKzYXdr4tu7BcHbfHy/s1oPphVncr62rGA6SUAQF1bXXCr4/np/XoLwAVlja5kUXMjDOn8YrTDT&#10;tucDnY+hFDGEfYYKqhC6TEpfVGTQT2xHHLkf6wyGCF0ptcM+hptWzpLkRRqsOTZU2NGmoqI5/hkF&#10;/DtL283uE02v50Njt6ex2y+Uenoc3l5BBBrCXXxzf+g4P00X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nJq/EAAAA3QAAAA8AAAAAAAAAAAAAAAAAmAIAAGRycy9k&#10;b3ducmV2LnhtbFBLBQYAAAAABAAEAPUAAACJAwAAAAA=&#10;" filled="f" strokeweight="2.25pt">
                        <v:textbox inset="0,0,0,0">
                          <w:txbxContent>
                            <w:p w:rsidR="00B33D13" w:rsidRDefault="00B33D13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Листов</w:t>
                              </w:r>
                            </w:p>
                          </w:txbxContent>
                        </v:textbox>
                      </v:shape>
                      <v:shape id="Text Box 1060" o:spid="_x0000_s1036" type="#_x0000_t202" style="position:absolute;left:7223;top:13077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y3ccA&#10;AADdAAAADwAAAGRycy9kb3ducmV2LnhtbESPQUvDQBCF74X+h2UKXord2JQqsdsiFcGDRUz9AWN2&#10;TGKzs2F3beK/dw6F3mZ4b977ZrMbXafOFGLr2cDdIgNFXHnbcm3g8/hy+wAqJmSLnWcy8EcRdtvp&#10;ZIOF9QN/0LlMtZIQjgUaaFLqC61j1ZDDuPA9sWjfPjhMsoZa24CDhLtOL7NsrR22LA0N9rRvqDqV&#10;v84A/yzzbn94QzfY1Xjyz1/z8H5vzM1sfHoElWhMV/Pl+tUKfp4LrnwjI+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4st3HAAAA3QAAAA8AAAAAAAAAAAAAAAAAmAIAAGRy&#10;cy9kb3ducmV2LnhtbFBLBQYAAAAABAAEAPUAAACMAwAAAAA=&#10;" filled="f" strokeweight="2.25pt">
                        <v:textbox inset="0,0,0,0">
                          <w:txbxContent>
                            <w:p w:rsidR="00B33D13" w:rsidRDefault="00B33D13">
                              <w:pPr>
                                <w:pStyle w:val="ad"/>
                                <w:rPr>
                                  <w:noProof w:val="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061" o:spid="_x0000_s1037" type="#_x0000_t202" style="position:absolute;left:8070;top:13072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XRsQA&#10;AADdAAAADwAAAGRycy9kb3ducmV2LnhtbERPzWrCQBC+C32HZQpeim40pdrUVcRS8GApjT7AmJ0m&#10;qdnZsLua+PZuoeBtPr7fWax604gLOV9bVjAZJyCIC6trLhUc9h+jOQgfkDU2lknBlTyslg+DBWba&#10;dvxNlzyUIoawz1BBFUKbSemLigz6sW2JI/djncEQoSuldtjFcNPIaZK8SIM1x4YKW9pUVJzys1HA&#10;v9O02Xzu0HT6uT/Z9+OT+5opNXzs128gAvXhLv53b3Wcn6av8Pd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F0bEAAAA3QAAAA8AAAAAAAAAAAAAAAAAmAIAAGRycy9k&#10;b3ducmV2LnhtbFBLBQYAAAAABAAEAPUAAACJAwAAAAA=&#10;" filled="f" strokeweight="2.25pt">
                        <v:textbox inset="0,0,0,0">
                          <w:txbxContent>
                            <w:p w:rsidR="00B33D13" w:rsidRDefault="00B33D13">
                              <w:pPr>
                                <w:pStyle w:val="ad"/>
                                <w:rPr>
                                  <w:noProof w:val="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group id="Group 1062" o:spid="_x0000_s1038" style="position:absolute;left:6360;top:13084;width:848;height:284" coordorigin="6125,9275" coordsize="85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      <v:shape id="Text Box 1063" o:spid="_x0000_s1039" type="#_x0000_t202" style="position:absolute;left:6125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4rcMA&#10;AADdAAAADwAAAGRycy9kb3ducmV2LnhtbERP22rCQBB9L/gPywi+1U20ikRX0dKCpYLXDxiyYxLM&#10;zobdbYx/3y0UfJvDuc5i1ZlatOR8ZVlBOkxAEOdWV1wouJw/X2cgfEDWWFsmBQ/ysFr2XhaYaXvn&#10;I7WnUIgYwj5DBWUITSalz0sy6Ie2IY7c1TqDIUJXSO3wHsNNLUdJMpUGK44NJTb0XlJ+O/0YBR9+&#10;+xjRZbKZtoed2+P3ZJd2X0oN+t16DiJQF57if/dWx/njtxT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X4rcMAAADdAAAADwAAAAAAAAAAAAAAAACYAgAAZHJzL2Rv&#10;d25yZXYueG1sUEsFBgAAAAAEAAQA9QAAAIgDAAAAAA==&#10;" filled="f" strokeweight="1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</w:pPr>
                              </w:p>
                            </w:txbxContent>
                          </v:textbox>
                        </v:shape>
                        <v:shape id="Text Box 1064" o:spid="_x0000_s1040" type="#_x0000_t202" style="position:absolute;left:6409;top:927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m2sMA&#10;AADdAAAADwAAAGRycy9kb3ducmV2LnhtbERP22rCQBB9L/gPywi+1Y2xikRX0dKCpYLXDxiyYxLM&#10;zobdbYx/3y0UfJvDuc5i1ZlatOR8ZVnBaJiAIM6trrhQcDl/vs5A+ICssbZMCh7kYbXsvSww0/bO&#10;R2pPoRAxhH2GCsoQmkxKn5dk0A9tQxy5q3UGQ4SukNrhPYabWqZJMpUGK44NJTb0XlJ+O/0YBR9+&#10;+0jpMtlM28PO7fF7sht1X0oN+t16DiJQF57if/dWx/njtxT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dm2sMAAADdAAAADwAAAAAAAAAAAAAAAACYAgAAZHJzL2Rv&#10;d25yZXYueG1sUEsFBgAAAAAEAAQA9QAAAIgDAAAAAA==&#10;" filled="f" strokeweight="1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</w:pPr>
                              </w:p>
                            </w:txbxContent>
                          </v:textbox>
                        </v:shape>
                        <v:shape id="Text Box 1065" o:spid="_x0000_s1041" type="#_x0000_t202" style="position:absolute;left:6692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vDQcMA&#10;AADdAAAADwAAAGRycy9kb3ducmV2LnhtbERP22rCQBB9L/gPywh9qxuvSMwqtrRgqVAv+YAhOybB&#10;7GzY3cb4926h0Lc5nOtkm940oiPna8sKxqMEBHFhdc2lgvz88bIE4QOyxsYyKbiTh8168JRhqu2N&#10;j9SdQiliCPsUFVQhtKmUvqjIoB/ZljhyF+sMhghdKbXDWww3jZwkyUIarDk2VNjSW0XF9fRjFLz7&#10;3X1C+fx10R327hu/5vtx/6nU87DfrkAE6sO/+M+903H+dDaF32/i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vDQcMAAADdAAAADwAAAAAAAAAAAAAAAACYAgAAZHJzL2Rv&#10;d25yZXYueG1sUEsFBgAAAAAEAAQA9QAAAIgDAAAAAA==&#10;" filled="f" strokeweight="1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Text Box 1066" o:spid="_x0000_s1042" type="#_x0000_t202" style="position:absolute;left:8635;top:14264;width:283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LpcMA&#10;AADdAAAADwAAAGRycy9kb3ducmV2LnhtbERPzWrCQBC+C32HZQpeRDfVUCW6SlEED5ZS6wOM2WmS&#10;mp0Nu6uJb+8WBG/z8f3OYtWZWlzJ+cqygrdRAoI4t7riQsHxZzucgfABWWNtmRTcyMNq+dJbYKZt&#10;y990PYRCxBD2GSooQ2gyKX1ekkE/sg1x5H6tMxgidIXUDtsYbmo5TpJ3abDi2FBiQ+uS8vPhYhTw&#10;33hSrz/3aFqddme7OQ3c11Sp/mv3MQcRqAtP8cO903H+JE3h/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PLpcMAAADdAAAADwAAAAAAAAAAAAAAAACYAgAAZHJzL2Rv&#10;d25yZXYueG1sUEsFBgAAAAAEAAQA9QAAAIgDAAAAAA==&#10;" filled="f" strokeweight="2.25pt">
                      <v:textbox inset="0,0,0,0">
                        <w:txbxContent>
                          <w:p w:rsidR="00B33D13" w:rsidRDefault="00B33D13" w:rsidP="005F5D4B">
                            <w:pPr>
                              <w:pStyle w:val="ad"/>
                              <w:spacing w:before="60"/>
                              <w:rPr>
                                <w:noProof w:val="0"/>
                                <w:sz w:val="24"/>
                              </w:rPr>
                            </w:pPr>
                            <w:r>
                              <w:rPr>
                                <w:noProof w:val="0"/>
                                <w:sz w:val="24"/>
                              </w:rPr>
                              <w:t>ХХХ</w:t>
                            </w:r>
                          </w:p>
                        </w:txbxContent>
                      </v:textbox>
                    </v:shape>
                    <v:shape id="Text Box 1067" o:spid="_x0000_s1043" type="#_x0000_t202" style="position:absolute;left:4667;top:13694;width:3969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9uPsQA&#10;AADdAAAADwAAAGRycy9kb3ducmV2LnhtbERP22rCQBB9F/oPyxR8Ed1U7YU0q4hF8EEp1X7ANDtN&#10;0mRnw+7WxL93BcG3OZzrZMveNOJEzleWFTxNEhDEudUVFwq+j5vxGwgfkDU2lknBmTwsFw+DDFNt&#10;O/6i0yEUIoawT1FBGUKbSunzkgz6iW2JI/drncEQoSukdtjFcNPIaZK8SIMVx4YSW1qXlNeHf6OA&#10;/6azZr3foen0vK/tx8/Ifb4qNXzsV+8gAvXhLr65tzrOn82f4f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/bj7EAAAA3QAAAA8AAAAAAAAAAAAAAAAAmAIAAGRycy9k&#10;b3ducmV2LnhtbFBLBQYAAAAABAAEAPUAAACJAwAAAAA=&#10;" filled="f" strokeweight="2.25pt">
                      <v:textbox inset="0,0,0,0">
                        <w:txbxContent>
                          <w:p w:rsidR="00B33D13" w:rsidRDefault="00B33D13">
                            <w:pPr>
                              <w:pStyle w:val="ad"/>
                              <w:spacing w:before="240"/>
                              <w:rPr>
                                <w:noProof w:val="0"/>
                                <w:sz w:val="24"/>
                              </w:rPr>
                            </w:pPr>
                            <w:r>
                              <w:rPr>
                                <w:noProof w:val="0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4"/>
                              </w:rPr>
                              <w:instrText xml:space="preserve"> TITLE  \* MERGEFORMAT </w:instrText>
                            </w:r>
                            <w:r>
                              <w:rPr>
                                <w:noProof w:val="0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 w:val="0"/>
                                <w:sz w:val="24"/>
                              </w:rPr>
                              <w:t>Пояснительная записка</w:t>
                            </w:r>
                            <w:r>
                              <w:rPr>
                                <w:noProof w:val="0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Text Box 1068" o:spid="_x0000_s1044" type="#_x0000_t202" style="position:absolute;left:4670;top:12841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wScQA&#10;AADdAAAADwAAAGRycy9kb3ducmV2LnhtbERPzWrCQBC+C32HZQq9SN1UJZXUNRRLwYMitT7ANDtN&#10;0mRnw+7WxLd3BcHbfHy/s8wH04oTOV9bVvAySUAQF1bXXCo4fn8+L0D4gKyxtUwKzuQhXz2Mlphp&#10;2/MXnQ6hFDGEfYYKqhC6TEpfVGTQT2xHHLlf6wyGCF0ptcM+hptWTpMklQZrjg0VdrSuqGgO/0YB&#10;/01n7Xq3RdPr+dDYj5+x278q9fQ4vL+BCDSEu/jm3ug4fzZP4fpNPE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t8EnEAAAA3QAAAA8AAAAAAAAAAAAAAAAAmAIAAGRycy9k&#10;b3ducmV2LnhtbFBLBQYAAAAABAAEAPUAAACJAwAAAAA=&#10;" filled="f" strokeweight="2.25pt">
                      <v:textbox inset="0,0,0,0">
                        <w:txbxContent>
                          <w:p w:rsidR="00B33D13" w:rsidRDefault="00B33D13">
                            <w:pPr>
                              <w:pStyle w:val="ad"/>
                              <w:spacing w:before="160"/>
                              <w:rPr>
                                <w:noProof w:val="0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3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32"/>
                                <w:lang w:val="en-US"/>
                              </w:rPr>
                              <w:instrText xml:space="preserve"> DOCPROPERTY "Номер документа"  \* MERGEFORMAT </w:instrText>
                            </w:r>
                            <w:r>
                              <w:rPr>
                                <w:noProof w:val="0"/>
                                <w:sz w:val="3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noProof w:val="0"/>
                                <w:sz w:val="32"/>
                                <w:lang w:val="en-US"/>
                              </w:rPr>
                              <w:t>XXX-XXX</w:t>
                            </w:r>
                            <w:r>
                              <w:rPr>
                                <w:noProof w:val="0"/>
                                <w:sz w:val="3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group id="Group 1069" o:spid="_x0000_s1045" style="position:absolute;left:1135;top:11238;width:3685;height:2274" coordorigin="3028,10033" coordsize="3685,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  <v:group id="Group 1070" o:spid="_x0000_s1046" style="position:absolute;left:3031;top:10614;width:3682;height:1693" coordorigin="3314,10614" coordsize="3682,1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    <v:group id="Group 1071" o:spid="_x0000_s1047" style="position:absolute;left:3314;top:10614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      <v:shape id="Text Box 1072" o:spid="_x0000_s1048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Fbe8cA&#10;AADdAAAADwAAAGRycy9kb3ducmV2LnhtbESPQW/CMAyF75P4D5EncZlGCmwMFQJCTEg7DE2w/QDT&#10;mLajcaoko+Xfz4dJu9l6z+99Xq5716grhVh7NjAeZaCIC29rLg18fe4e56BiQrbYeCYDN4qwXg3u&#10;lphb3/GBrsdUKgnhmKOBKqU21zoWFTmMI98Si3b2wWGSNZTaBuwk3DV6kmUz7bBmaaiwpW1FxeX4&#10;4wzw92TabPfv6Dr71F/86+khfLwYM7zvNwtQifr0b/67frOCP30W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RW3vHAAAA3QAAAA8AAAAAAAAAAAAAAAAAmAIAAGRy&#10;cy9kb3ducmV2LnhtbFBLBQYAAAAABAAEAPUAAACMAwAAAAA=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1073" o:spid="_x0000_s1049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+4MQA&#10;AADdAAAADwAAAGRycy9kb3ducmV2LnhtbERP22rCQBB9F/oPyxT6UnTjpVrSrFIUoQ9K8fIB0+w0&#10;SZOdDbtbk/69KxR8m8O5TrbqTSMu5HxlWcF4lIAgzq2uuFBwPm2HryB8QNbYWCYFf+RhtXwYZJhq&#10;2/GBLsdQiBjCPkUFZQhtKqXPSzLoR7Yljty3dQZDhK6Q2mEXw00jJ0kylwYrjg0ltrQuKa+Pv0YB&#10;/0ymzXq/Q9PpWV/bzdez+1wo9fTYv7+BCNSHu/jf/aHj/OnLGG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/uDEAAAA3QAAAA8AAAAAAAAAAAAAAAAAmAIAAGRycy9k&#10;b3ducmV2LnhtbFBLBQYAAAAABAAEAPUAAACJAwAAAAA=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</w:pPr>
                                <w:r>
                                  <w:t>№ докум.</w:t>
                                </w:r>
                              </w:p>
                            </w:txbxContent>
                          </v:textbox>
                        </v:shape>
                        <v:shape id="Text Box 1074" o:spid="_x0000_s1050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gl8QA&#10;AADdAAAADwAAAGRycy9kb3ducmV2LnhtbERPzWrCQBC+C77DMkIvpW4atZXoKsVS6KEiRh9gmh2T&#10;aHY27G5N+vZdoeBtPr7fWa5704grOV9bVvA8TkAQF1bXXCo4Hj6e5iB8QNbYWCYFv+RhvRoOlphp&#10;2/GernkoRQxhn6GCKoQ2k9IXFRn0Y9sSR+5kncEQoSuldtjFcNPINElepMGaY0OFLW0qKi75j1HA&#10;53TSbLZfaDo97S/2/fvR7V6Vehj1bwsQgfpwF/+7P3WcP5mlcPs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YJfEAAAA3QAAAA8AAAAAAAAAAAAAAAAAmAIAAGRycy9k&#10;b3ducmV2LnhtbFBLBQYAAAAABAAEAPUAAACJAwAAAAA=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Изм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075" o:spid="_x0000_s1051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FDMQA&#10;AADdAAAADwAAAGRycy9kb3ducmV2LnhtbERPzWrCQBC+C32HZQpeim40rZbUVcRS8GApjT7AmJ0m&#10;qdnZsLua+PZuoeBtPr7fWax604gLOV9bVjAZJyCIC6trLhUc9h+jVxA+IGtsLJOCK3lYLR8GC8y0&#10;7fibLnkoRQxhn6GCKoQ2k9IXFRn0Y9sSR+7HOoMhQldK7bCL4aaR0ySZSYM1x4YKW9pUVJzys1HA&#10;v9O02Xzu0HT6uT/Z9+OT+5orNXzs128gAvXhLv53b3Wcn76k8Pd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xQzEAAAA3QAAAA8AAAAAAAAAAAAAAAAAmAIAAGRycy9k&#10;b3ducmV2LnhtbFBLBQYAAAAABAAEAPUAAACJAwAAAAA=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Подп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076" o:spid="_x0000_s1052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deMQA&#10;AADdAAAADwAAAGRycy9kb3ducmV2LnhtbERP22rCQBB9F/oPyxR8Ed1U7YU0q4hF8EEp1X7ANDtN&#10;0mRnw+7WxL93BcG3OZzrZMveNOJEzleWFTxNEhDEudUVFwq+j5vxGwgfkDU2lknBmTwsFw+DDFNt&#10;O/6i0yEUIoawT1FBGUKbSunzkgz6iW2JI/drncEQoSukdtjFcNPIaZK8SIMVx4YSW1qXlNeHf6OA&#10;/6azZr3foen0vK/tx8/Ifb4qNXzsV+8gAvXhLr65tzrOnz3P4f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qXXjEAAAA3QAAAA8AAAAAAAAAAAAAAAAAmAIAAGRycy9k&#10;b3ducmV2LnhtbFBLBQYAAAAABAAEAPUAAACJAwAAAAA=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</v:group>
                      <v:group id="Group 1077" o:spid="_x0000_s1053" style="position:absolute;left:3314;top:10907;width:3682;height:1400" coordorigin="2358,10607" coordsize="3682,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      <v:group id="Group 1078" o:spid="_x0000_s1054" style="position:absolute;left:2358;top:10609;width:3681;height:1391" coordorigin="2924,10616" coordsize="3681,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        <v:group id="Group 1079" o:spid="_x0000_s1055" style="position:absolute;left:2924;top:1061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          <v:shape id="Text Box 1080" o:spid="_x0000_s1056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H7cYA&#10;AADdAAAADwAAAGRycy9kb3ducmV2LnhtbESP0WrCQBBF3wv9h2UKfasblYikrlJFwVJBa/2AITtN&#10;QrOzYXeN8e87D4W+zXDv3HtmsRpcq3oKsfFsYDzKQBGX3jZcGbh87V7moGJCtth6JgN3irBaPj4s&#10;sLD+xp/Un1OlJIRjgQbqlLpC61jW5DCOfEcs2rcPDpOsodI24E3CXasnWTbTDhuWhho72tRU/pyv&#10;zsA27u8TuuTrWX86hCN+5Ifx8G7M89Pw9goq0ZD+zX/Xeyv401x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bH7cYAAADdAAAADwAAAAAAAAAAAAAAAACYAgAAZHJz&#10;L2Rvd25yZXYueG1sUEsFBgAAAAAEAAQA9QAAAIs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081" o:spid="_x0000_s1057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idsMA&#10;AADdAAAADwAAAGRycy9kb3ducmV2LnhtbERP22rCQBB9L/Qflin4VjdaIhpdpS0VlApeP2DIjklo&#10;djbsrjH+vSsUfJvDuc5s0ZlatOR8ZVnBoJ+AIM6trrhQcDou38cgfEDWWFsmBTfysJi/vsww0/bK&#10;e2oPoRAxhH2GCsoQmkxKn5dk0PdtQxy5s3UGQ4SukNrhNYabWg6TZCQNVhwbSmzou6T873AxCn78&#10;6jakU/o1ancbt8XfdDPo1kr13rrPKYhAXXiK/90rHed/pBN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pids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Разраб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 Box 1082" o:spid="_x0000_s1058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BVsYA&#10;AADdAAAADwAAAGRycy9kb3ducmV2LnhtbESP0WrCQBBF3wX/YRmhb7rRYiipq9jSgqWCrfUDhuw0&#10;CWZnw+42xr/vPAi+zXDv3HtmtRlcq3oKsfFsYD7LQBGX3jZcGTj9vE+fQMWEbLH1TAauFGGzHo9W&#10;WFh/4W/qj6lSEsKxQAN1Sl2hdSxrchhnviMW7dcHh0nWUGkb8CLhrtWLLMu1w4alocaOXmsqz8c/&#10;Z+At7q4LOi1f8v5rHw74udzPhw9jHibD9hlUoiHdzbfrnRX8x1z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wBVsYAAADdAAAADwAAAAAAAAAAAAAAAACYAgAAZHJz&#10;L2Rvd25yZXYueG1sUEsFBgAAAAAEAAQA9QAAAIs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83" o:spid="_x0000_s1059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kzcMA&#10;AADdAAAADwAAAGRycy9kb3ducmV2LnhtbERP3WrCMBS+H/gO4Qi707QOy+hMi44NHArbnA9waI5t&#10;sTkpSVbr2y+CsLvz8f2eVTmaTgzkfGtZQTpPQBBXVrdcKzj+vM+eQfiArLGzTAqu5KEsJg8rzLW9&#10;8DcNh1CLGMI+RwVNCH0upa8aMujntieO3Mk6gyFCV0vt8BLDTScXSZJJgy3HhgZ7em2oOh9+jYI3&#10;v70u6LjcZMPX3n3ibrlPxw+lHqfj+gVEoDH8i+/urY7zn7IUbt/E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Ckzc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1084" o:spid="_x0000_s1060" style="position:absolute;left:2925;top:10895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          <v:shape id="Text Box 1085" o:spid="_x0000_s1061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fIcIA&#10;AADdAAAADwAAAGRycy9kb3ducmV2LnhtbERP3WrCMBS+F3yHcITdaapikWqUbThQJuicD3Bojm1Z&#10;c1KSWOvbm4Hg3fn4fs9y3ZlatOR8ZVnBeJSAIM6trrhQcP79Gs5B+ICssbZMCu7kYb3q95aYaXvj&#10;H2pPoRAxhH2GCsoQmkxKn5dk0I9sQxy5i3UGQ4SukNrhLYabWk6SJJUGK44NJTb0WVL+d7oaBRu/&#10;vU/oPPtI2+PeHfB7th93O6XeBt37AkSgLrzET/dWx/nTdAr/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p8hwgAAAN0AAAAPAAAAAAAAAAAAAAAAAJgCAABkcnMvZG93&#10;bnJldi54bWxQSwUGAAAAAAQABAD1AAAAhwMAAAAA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086" o:spid="_x0000_s1062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HVcMA&#10;AADdAAAADwAAAGRycy9kb3ducmV2LnhtbERP3WrCMBS+F/YO4Qx2p6lOy6hG0bGBoqBTH+DQnLVl&#10;zUlJslrf3giCd+fj+z2zRWdq0ZLzlWUFw0ECgji3uuJCwfn03f8A4QOyxtoyKbiSh8X8pTfDTNsL&#10;/1B7DIWIIewzVFCG0GRS+rwkg35gG+LI/VpnMEToCqkdXmK4qeUoSVJpsOLYUGJDnyXlf8d/o+DL&#10;r68jOk9WaXvYuT1uJ7tht1Hq7bVbTkEE6sJT/HCvdZz/no7h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cHVc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Пров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 Box 1087" o:spid="_x0000_s1063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izsMA&#10;AADdAAAADwAAAGRycy9kb3ducmV2LnhtbERP3WrCMBS+F/YO4Qi701RHy+iM4sSBQ0HnfIBDc2yL&#10;zUlJslrffhEE787H93tmi940oiPna8sKJuMEBHFhdc2lgtPv1+gdhA/IGhvLpOBGHhbzl8EMc22v&#10;/EPdMZQihrDPUUEVQptL6YuKDPqxbYkjd7bOYIjQlVI7vMZw08hpkmTSYM2xocKWVhUVl+OfUbD2&#10;m9uUTuln1h12bo/bdDfpv5V6HfbLDxCB+vAUP9wbHee/ZSncv4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uizs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88" o:spid="_x0000_s1064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8ucMA&#10;AADdAAAADwAAAGRycy9kb3ducmV2LnhtbERP3WrCMBS+H/gO4Qi7m6kOi1Sj6JjgUNisPsChObbF&#10;5qQksda3X4TB7s7H93sWq940oiPna8sKxqMEBHFhdc2lgvNp+zYD4QOyxsYyKXiQh9Vy8LLATNs7&#10;H6nLQyliCPsMFVQhtJmUvqjIoB/ZljhyF+sMhghdKbXDeww3jZwkSSoN1hwbKmzpo6Limt+Mgk+/&#10;e0zoPN2k3c/BfeN+ehj3X0q9Dvv1HESgPvyL/9w7Hee/py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k8uc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1089" o:spid="_x0000_s1065" style="position:absolute;left:2925;top:11174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          <v:shape id="Text Box 1090" o:spid="_x0000_s1066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NUMYA&#10;AADdAAAADwAAAGRycy9kb3ducmV2LnhtbESP0WrCQBBF3wX/YRmhb7rRYiipq9jSgqWCrfUDhuw0&#10;CWZnw+42xr/vPAi+zXDv3HtmtRlcq3oKsfFsYD7LQBGX3jZcGTj9vE+fQMWEbLH1TAauFGGzHo9W&#10;WFh/4W/qj6lSEsKxQAN1Sl2hdSxrchhnviMW7dcHh0nWUGkb8CLhrtWLLMu1w4alocaOXmsqz8c/&#10;Z+At7q4LOi1f8v5rHw74udzPhw9jHibD9hlUoiHdzbfrnRX8x1x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oNUMYAAADdAAAADwAAAAAAAAAAAAAAAACYAgAAZHJz&#10;L2Rvd25yZXYueG1sUEsFBgAAAAAEAAQA9QAAAIs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91" o:spid="_x0000_s1067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oy8MA&#10;AADdAAAADwAAAGRycy9kb3ducmV2LnhtbERP22rCQBB9F/oPyxT6phstBo2uUqUFpYLXDxiyYxKa&#10;nQ272xj/visUfJvDuc582ZlatOR8ZVnBcJCAIM6trrhQcDl/9ScgfEDWWFsmBXfysFy89OaYaXvj&#10;I7WnUIgYwj5DBWUITSalz0sy6Ae2IY7c1TqDIUJXSO3wFsNNLUdJkkqDFceGEhtal5T/nH6Ngk+/&#10;uY/oMl6l7WHn9vg93g27rVJvr93HDESgLjzF/+6NjvPf0yk8vo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aoy8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092" o:spid="_x0000_s1068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Xi8cA&#10;AADdAAAADwAAAGRycy9kb3ducmV2LnhtbESP3WrCQBCF7wt9h2UK3tWNilaiq7RiwVKh9ecBhuyY&#10;BLOzYXcb49t3Lgq9m+GcOeeb5bp3jeooxNqzgdEwA0VceFtzaeB8en+eg4oJ2WLjmQzcKcJ69fiw&#10;xNz6Gx+oO6ZSSQjHHA1UKbW51rGoyGEc+pZYtIsPDpOsodQ24E3CXaPHWTbTDmuWhgpb2lRUXI8/&#10;zsA27u5jOk/fZt33Pnzh53Q/6j+MGTz1rwtQifr0b/673lnBn7wI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Vl4vHAAAA3QAAAA8AAAAAAAAAAAAAAAAAmAIAAGRy&#10;cy9kb3ducmV2LnhtbFBLBQYAAAAABAAEAPUAAACM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93" o:spid="_x0000_s1069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yEMMA&#10;AADdAAAADwAAAGRycy9kb3ducmV2LnhtbERP22rCQBB9L/Qflin4VjexeCG6SlsqKBW8fsCQHZPQ&#10;7GzYXWP8e1co+DaHc53ZojO1aMn5yrKCtJ+AIM6trrhQcDou3ycgfEDWWFsmBTfysJi/vsww0/bK&#10;e2oPoRAxhH2GCsoQmkxKn5dk0PdtQxy5s3UGQ4SukNrhNYabWg6SZCQNVhwbSmzou6T873AxCn78&#10;6jag0/Br1O42bou/w03arZXqvXWfUxCBuvAU/7tXOs7/GKfw+Ca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kyEM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1094" o:spid="_x0000_s1070" style="position:absolute;left:2925;top:11449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          <v:shape id="Text Box 1095" o:spid="_x0000_s1071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J/MMA&#10;AADdAAAADwAAAGRycy9kb3ducmV2LnhtbERP3WrCMBS+F/YO4Qx2p6mKOrqmomOCMmHO+QCH5tgW&#10;m5OSZLW+vREGuzsf3+/Jlr1pREfO15YVjEcJCOLC6ppLBaefzfAVhA/IGhvLpOBGHpb50yDDVNsr&#10;f1N3DKWIIexTVFCF0KZS+qIig35kW+LIna0zGCJ0pdQOrzHcNHKSJHNpsObYUGFL7xUVl+OvUfDh&#10;t7cJnWbreXfYuy/8nO3H/U6pl+d+9QYiUB/+xX/urY7zp4spPL6JJ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cJ/M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96" o:spid="_x0000_s1072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6RiMQA&#10;AADdAAAADwAAAGRycy9kb3ducmV2LnhtbERP22rCQBB9F/oPyxR80028taRZxZYKFoW21g8YstMk&#10;mJ0Nu9sY/94VCr7N4VwnX/WmER05X1tWkI4TEMSF1TWXCo4/m9EzCB+QNTaWScGFPKyWD4McM23P&#10;/E3dIZQihrDPUEEVQptJ6YuKDPqxbYkj92udwRChK6V2eI7hppGTJFlIgzXHhgpbequoOB3+jIJ3&#10;v71M6Dh/XXRfe/eJu/k+7T+UGj726xcQgfpwF/+7tzrOnz7N4P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kYjEAAAA3Q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097" o:spid="_x0000_s1073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I0E8MA&#10;AADdAAAADwAAAGRycy9kb3ducmV2LnhtbERP22rCQBB9L/Qflin4VjdaohJdpS0VlApeP2DIjklo&#10;djbsrjH+vSsUfJvDuc5s0ZlatOR8ZVnBoJ+AIM6trrhQcDou3ycgfEDWWFsmBTfysJi/vsww0/bK&#10;e2oPoRAxhH2GCsoQmkxKn5dk0PdtQxy5s3UGQ4SukNrhNYabWg6TZCQNVhwbSmzou6T873AxCn78&#10;6jakU/o1ancbt8XfdDPo1kr13rrPKYhAXXiK/90rHed/jFN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I0E8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98" o:spid="_x0000_s1074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qZMMA&#10;AADdAAAADwAAAGRycy9kb3ducmV2LnhtbERP22rCQBB9F/oPyxT6phstRomuUqUFpYLXDxiyYxKa&#10;nQ272xj/visUfJvDuc582ZlatOR8ZVnBcJCAIM6trrhQcDl/9acgfEDWWFsmBXfysFy89OaYaXvj&#10;I7WnUIgYwj5DBWUITSalz0sy6Ae2IY7c1TqDIUJXSO3wFsNNLUdJkkqDFceGEhtal5T/nH6Ngk+/&#10;uY/oMl6l7WHn9vg93g27rVJvr93HDESgLjzF/+6NjvPfJyk8vo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CqZM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1099" o:spid="_x0000_s1075" style="position:absolute;left:2925;top:1172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          <v:shape id="Text Box 1100" o:spid="_x0000_s1076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bjccA&#10;AADdAAAADwAAAGRycy9kb3ducmV2LnhtbESP3WrCQBCF7wt9h2UK3tWNilaiq7RiwVKh9ecBhuyY&#10;BLOzYXcb49t3Lgq9m+GcOeeb5bp3jeooxNqzgdEwA0VceFtzaeB8en+eg4oJ2WLjmQzcKcJ69fiw&#10;xNz6Gx+oO6ZSSQjHHA1UKbW51rGoyGEc+pZYtIsPDpOsodQ24E3CXaPHWTbTDmuWhgpb2lRUXI8/&#10;zsA27u5jOk/fZt33Pnzh53Q/6j+MGTz1rwtQifr0b/673lnBn7wI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jm43HAAAA3QAAAA8AAAAAAAAAAAAAAAAAmAIAAGRy&#10;cy9kb3ducmV2LnhtbFBLBQYAAAAABAAEAPUAAACM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101" o:spid="_x0000_s1077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+FsQA&#10;AADdAAAADwAAAGRycy9kb3ducmV2LnhtbERP3WrCMBS+F3yHcITdaapD3WqjbGMDxwQ37QMcmmNb&#10;bE5KktX69kYY7O58fL8n2/SmER05X1tWMJ0kIIgLq2suFeTHj/ETCB+QNTaWScGVPGzWw0GGqbYX&#10;/qHuEEoRQ9inqKAKoU2l9EVFBv3EtsSRO1lnMEToSqkdXmK4aeQsSRbSYM2xocKW3ioqzodfo+Dd&#10;b68zyuevi+575/b4Nd9N+0+lHkb9ywpEoD78i//cWx3nPy6f4f5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PhbEAAAA3Q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102" o:spid="_x0000_s1078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nrMYA&#10;AADdAAAADwAAAGRycy9kb3ducmV2LnhtbESP0WrCQBBF34X+wzKFvulGRZHoKm1RsFRoa/2AITsm&#10;odnZsLvG+PedB8G3Ge6de8+sNr1rVEch1p4NjEcZKOLC25pLA6ff3XABKiZki41nMnCjCJv102CF&#10;ufVX/qHumEolIRxzNFCl1OZax6Iih3HkW2LRzj44TLKGUtuAVwl3jZ5k2Vw7rFkaKmzpvaLi73hx&#10;BrZxf5vQafY2774P4Qs/Z4dx/2HMy3P/ugSVqE8P8/16bwV/uhB+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DnrMYAAADdAAAADwAAAAAAAAAAAAAAAACYAgAAZHJz&#10;L2Rvd25yZXYueG1sUEsFBgAAAAAEAAQA9QAAAIs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103" o:spid="_x0000_s1079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CN8QA&#10;AADdAAAADwAAAGRycy9kb3ducmV2LnhtbERP22rCQBB9L/gPyxT6VjdJUULqKlUsWCp4qR8wZMck&#10;mJ0Nu9sk/n23UOjbHM51FqvRtKIn5xvLCtJpAoK4tLrhSsHl6/05B+EDssbWMim4k4fVcvKwwELb&#10;gU/Un0MlYgj7AhXUIXSFlL6syaCf2o44clfrDIYIXSW1wyGGm1ZmSTKXBhuODTV2tKmpvJ2/jYKt&#10;390zuszW8/64dwf8nO3T8UOpp8fx7RVEoDH8i//cOx3nv+Q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MQjfEAAAA3Q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1104" o:spid="_x0000_s1080" style="position:absolute;flip:x;visibility:visible;mso-wrap-style:square" from="5473,10607" to="5473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j94ufJAAAA3QAAAA8AAAAA&#10;AAAAAAAAAAAAoQIAAGRycy9kb3ducmV2LnhtbFBLBQYAAAAABAAEAPkAAACXAwAAAAA=&#10;" strokeweight="2.25pt"/>
                        <v:line id="Line 1105" o:spid="_x0000_s1081" style="position:absolute;flip:x;visibility:visible;mso-wrap-style:square" from="6040,10607" to="6040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FHfMkAAADdAAAADwAAAGRycy9kb3ducmV2LnhtbESPW2vCQBCF34X+h2UKfRHdtEoN0Y0U&#10;W6tCKXh58HGanVxodjZkV43/3i0UfJvhnO/Mmdm8M7U4U+sqywqehxEI4szqigsFh/1yEINwHllj&#10;bZkUXMnBPH3ozTDR9sJbOu98IUIIuwQVlN43iZQuK8mgG9qGOGi5bQ36sLaF1C1eQrip5UsUvUqD&#10;FYcLJTa0KCn73Z1MqPE+3m+uP6vPyffHIvvKN+N+tD4q9fTYvU1BeOr83fxPr3XgRvEI/r4JI8j0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exR3zJAAAA3QAAAA8AAAAA&#10;AAAAAAAAAAAAoQIAAGRycy9kb3ducmV2LnhtbFBLBQYAAAAABAAEAPkAAACXAwAAAAA=&#10;" strokeweight="2.25pt"/>
                        <v:line id="Line 1106" o:spid="_x0000_s1082" style="position:absolute;flip:x;visibility:visible;mso-wrap-style:square" from="3322,10607" to="3322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jfCMkAAADdAAAADwAAAGRycy9kb3ducmV2LnhtbESPW2vCQBCF34X+h2UKfRHdtIZW0qxS&#10;rFcoBbUPfZxmJxeanQ3ZVeO/dwXBtxnO+c6cSaedqcWRWldZVvA8jEAQZ1ZXXCj42S8GYxDOI2us&#10;LZOCMzmYTh56KSbannhLx50vRAhhl6CC0vsmkdJlJRl0Q9sQBy23rUEf1raQusVTCDe1fImiV2mw&#10;4nChxIZmJWX/u4MJNT7j/eb8t1q+fc9n2Ve+ifvR+lepp8fu4x2Ep87fzTd6rQM3Gsdw/SaMIC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hY3wjJAAAA3QAAAA8AAAAA&#10;AAAAAAAAAAAAoQIAAGRycy9kb3ducmV2LnhtbFBLBQYAAAAABAAEAPkAAACXAwAAAAA=&#10;" strokeweight="2.25pt"/>
                        <v:line id="Line 1107" o:spid="_x0000_s1083" style="position:absolute;flip:x;visibility:visible;mso-wrap-style:square" from="4621,10607" to="462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6k8gAAADdAAAADwAAAGRycy9kb3ducmV2LnhtbESPW2vCQBCF3wv9D8sIvhTd1DvRVYqX&#10;qlAELw99nGbHJDQ7G7Krxn/vCoW+zXDOd+bMZFabQlypcrllBe/tCARxYnXOqYLTcdUagXAeWWNh&#10;mRTcycFs+voywVjbG+/pevCpCCHsYlSQeV/GUrokI4OubUvioJ1tZdCHtUqlrvAWwk0hO1E0kAZz&#10;DhcyLGmeUfJ7uJhQY9E7bu8/68/hbjlPvs7b3lu0+Vaq2ag/xiA81f7f/EdvdOC6oz48vwkjyO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R6k8gAAADdAAAADwAAAAAA&#10;AAAAAAAAAAChAgAAZHJzL2Rvd25yZXYueG1sUEsFBgAAAAAEAAQA+QAAAJYDAAAAAA==&#10;" strokeweight="2.25pt"/>
                        <v:line id="Line 1108" o:spid="_x0000_s1084" style="position:absolute;flip:x;visibility:visible;mso-wrap-style:square" from="2361,10607" to="236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bk5MkAAADdAAAADwAAAGRycy9kb3ducmV2LnhtbESPW2vCQBCF34X+h2UKfSm6aRUN0Y0U&#10;W61CKXh58HGanVxodjZkV43/3i0UfJvhnO/Mmdm8M7U4U+sqywpeBhEI4szqigsFh/2yH4NwHllj&#10;bZkUXMnBPH3ozTDR9sJbOu98IUIIuwQVlN43iZQuK8mgG9iGOGi5bQ36sLaF1C1eQrip5WsUjaXB&#10;isOFEhtalJT97k4m1Hgf7TfXn8/V5PtjkX3lm9FztD4q9fTYvU1BeOr83fxPr3XghvEY/r4JI8j0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fG5OTJAAAA3QAAAA8AAAAA&#10;AAAAAAAAAAAAoQIAAGRycy9kb3ducmV2LnhtbFBLBQYAAAAABAAEAPkAAACXAwAAAAA=&#10;" strokeweight="2.25pt"/>
                      </v:group>
                    </v:group>
                    <v:group id="Group 1109" o:spid="_x0000_s1085" style="position:absolute;left:3028;top:10033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    <v:group id="Group 1110" o:spid="_x0000_s1086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      <v:group id="Group 1111" o:spid="_x0000_s1087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        <v:shape id="Text Box 1112" o:spid="_x0000_s1088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xcccA&#10;AADdAAAADwAAAGRycy9kb3ducmV2LnhtbESP3WrCQBCF7wt9h2UK3tWNilKjq7RiwVKh9ecBhuyY&#10;BLOzYXcb49t3Lgq9m+GcOeeb5bp3jeooxNqzgdEwA0VceFtzaeB8en9+ARUTssXGMxm4U4T16vFh&#10;ibn1Nz5Qd0ylkhCOORqoUmpzrWNRkcM49C2xaBcfHCZZQ6ltwJuEu0aPs2ymHdYsDRW2tKmouB5/&#10;nIFt3N3HdJ6+zbrvffjCz+l+1H8YM3jqXxegEvXp3/x3vbOCP5kL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ZcXHHAAAA3QAAAA8AAAAAAAAAAAAAAAAAmAIAAGRy&#10;cy9kb3ducmV2LnhtbFBLBQYAAAAABAAEAPUAAACMAwAAAAA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113" o:spid="_x0000_s1089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XU6sMA&#10;AADdAAAADwAAAGRycy9kb3ducmV2LnhtbERP22rCQBB9L/Qflin4VjexKBpdpS0VlApeP2DIjklo&#10;djbsrjH+vSsUfJvDuc5s0ZlatOR8ZVlB2k9AEOdWV1woOB2X72MQPiBrrC2Tght5WMxfX2aYaXvl&#10;PbWHUIgYwj5DBWUITSalz0sy6Pu2IY7c2TqDIUJXSO3wGsNNLQdJMpIGK44NJTb0XVL+d7gYBT9+&#10;dRvQafg1ancbt8Xf4Sbt1kr13rrPKYhAXXiK/90rHed/TFJ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XU6sMAAADdAAAADwAAAAAAAAAAAAAAAACYAgAAZHJzL2Rv&#10;d25yZXYueG1sUEsFBgAAAAAEAAQA9QAAAIgDAAAAAA=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114" o:spid="_x0000_s1090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KncMA&#10;AADdAAAADwAAAGRycy9kb3ducmV2LnhtbERP22rCQBB9L/Qflin4VjemKBpdpS0VlApeP2DIjklo&#10;djbsrjH+vSsUfJvDuc5s0ZlatOR8ZVnBoJ+AIM6trrhQcDou38cgfEDWWFsmBTfysJi/vsww0/bK&#10;e2oPoRAxhH2GCsoQmkxKn5dk0PdtQxy5s3UGQ4SukNrhNYabWqZJMpIGK44NJTb0XVL+d7gYBT9+&#10;dUvpNPwatbuN2+LvcDPo1kr13rrPKYhAXXiK/90rHed/TFJ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dKncMAAADdAAAADwAAAAAAAAAAAAAAAACYAgAAZHJzL2Rv&#10;d25yZXYueG1sUEsFBgAAAAAEAAQA9QAAAIgDAAAAAA=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115" o:spid="_x0000_s1091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vBsMA&#10;AADdAAAADwAAAGRycy9kb3ducmV2LnhtbERP3WrCMBS+F/YO4Qx2p6mK4rqmomOCMmHO+QCH5tgW&#10;m5OSZLW+vREGuzsf3+/Jlr1pREfO15YVjEcJCOLC6ppLBaefzXABwgdkjY1lUnAjD8v8aZBhqu2V&#10;v6k7hlLEEPYpKqhCaFMpfVGRQT+yLXHkztYZDBG6UmqH1xhuGjlJkrk0WHNsqLCl94qKy/HXKPjw&#10;29uETrP1vDvs3Rd+zvbjfqfUy3O/egMRqA//4j/3Vsf509cpPL6JJ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vvBsMAAADdAAAADwAAAAAAAAAAAAAAAACYAgAAZHJzL2Rv&#10;d25yZXYueG1sUEsFBgAAAAAEAAQA9QAAAIgDAAAAAA=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116" o:spid="_x0000_s1092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3csQA&#10;AADdAAAADwAAAGRycy9kb3ducmV2LnhtbERP22rCQBB9F/oPyxR800280aZZxZYKFoW21g8YstMk&#10;mJ0Nu9sY/94VCr7N4VwnX/WmER05X1tWkI4TEMSF1TWXCo4/m9ETCB+QNTaWScGFPKyWD4McM23P&#10;/E3dIZQihrDPUEEVQptJ6YuKDPqxbYkj92udwRChK6V2eI7hppGTJFlIgzXHhgpbequoOB3+jIJ3&#10;v71M6Dh/XXRfe/eJu/k+7T+UGj726xcQgfpwF/+7tzrOnz7P4P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id3LEAAAA3QAAAA8AAAAAAAAAAAAAAAAAmAIAAGRycy9k&#10;b3ducmV2LnhtbFBLBQYAAAAABAAEAPUAAACJAwAAAAA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1117" o:spid="_x0000_s1093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        <v:shape id="Text Box 1118" o:spid="_x0000_s1094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MnsMA&#10;AADdAAAADwAAAGRycy9kb3ducmV2LnhtbERP22rCQBB9F/oPyxT6phstBo2uUqUFpYLXDxiyYxKa&#10;nQ272xj/visUfJvDuc582ZlatOR8ZVnBcJCAIM6trrhQcDl/9ScgfEDWWFsmBXfysFy89OaYaXvj&#10;I7WnUIgYwj5DBWUITSalz0sy6Ae2IY7c1TqDIUJXSO3wFsNNLUdJkkqDFceGEhtal5T/nH6Ngk+/&#10;uY/oMl6l7WHn9vg93g27rVJvr93HDESgLjzF/+6NjvPfpyk8vo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xMnsMAAADdAAAADwAAAAAAAAAAAAAAAACYAgAAZHJzL2Rv&#10;d25yZXYueG1sUEsFBgAAAAAEAAQA9QAAAIgDAAAAAA=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119" o:spid="_x0000_s1095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DpBcQA&#10;AADdAAAADwAAAGRycy9kb3ducmV2LnhtbERP3WrCMBS+F3yHcITdaapD3WqjbGMDxwQ37QMcmmNb&#10;bE5KktX69kYY7O58fL8n2/SmER05X1tWMJ0kIIgLq2suFeTHj/ETCB+QNTaWScGVPGzWw0GGqbYX&#10;/qHuEEoRQ9inqKAKoU2l9EVFBv3EtsSRO1lnMEToSqkdXmK4aeQsSRbSYM2xocKW3ioqzodfo+Dd&#10;b68zyuevi+575/b4Nd9N+0+lHkb9ywpEoD78i//cWx3nPz4v4f5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w6QXEAAAA3QAAAA8AAAAAAAAAAAAAAAAAmAIAAGRycy9k&#10;b3ducmV2LnhtbFBLBQYAAAAABAAEAPUAAACJAwAAAAA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120" o:spid="_x0000_s1096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99d8cA&#10;AADdAAAADwAAAGRycy9kb3ducmV2LnhtbESP3WrCQBCF7wt9h2UK3tWNilKjq7RiwVKh9ecBhuyY&#10;BLOzYXcb49t3Lgq9m+GcOeeb5bp3jeooxNqzgdEwA0VceFtzaeB8en9+ARUTssXGMxm4U4T16vFh&#10;ibn1Nz5Qd0ylkhCOORqoUmpzrWNRkcM49C2xaBcfHCZZQ6ltwJuEu0aPs2ymHdYsDRW2tKmouB5/&#10;nIFt3N3HdJ6+zbrvffjCz+l+1H8YM3jqXxegEvXp3/x3vbOCP5kL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vfXfHAAAA3QAAAA8AAAAAAAAAAAAAAAAAmAIAAGRy&#10;cy9kb3ducmV2LnhtbFBLBQYAAAAABAAEAPUAAACMAwAAAAA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121" o:spid="_x0000_s1097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Y7MMA&#10;AADdAAAADwAAAGRycy9kb3ducmV2LnhtbERP3WrCMBS+H/gO4Qy8m6kOZdZGcWOCMmFT+wCH5tiW&#10;NSclibW+vREGuzsf3+/JVr1pREfO15YVjEcJCOLC6ppLBflp8/IGwgdkjY1lUnAjD6vl4CnDVNsr&#10;H6g7hlLEEPYpKqhCaFMpfVGRQT+yLXHkztYZDBG6UmqH1xhuGjlJkpk0WHNsqLClj4qK3+PFKPj0&#10;29uE8un7rPvZu2/8mu7H/U6p4XO/XoAI1Id/8Z97q+P81/kcHt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PY7MMAAADdAAAADwAAAAAAAAAAAAAAAACYAgAAZHJzL2Rv&#10;d25yZXYueG1sUEsFBgAAAAAEAAQA9QAAAIgDAAAAAA=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1122" o:spid="_x0000_s1098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pk8YA&#10;AADdAAAADwAAAGRycy9kb3ducmV2LnhtbESP3WrCQBCF7wt9h2UKvasbpUqJrmJLCxYF688DDNkx&#10;CWZnw+42xrd3LgTvZjhnzvlmtuhdozoKsfZsYDjIQBEX3tZcGjgeft4+QMWEbLHxTAauFGExf36a&#10;YW79hXfU7VOpJIRjjgaqlNpc61hU5DAOfEss2skHh0nWUGob8CLhrtGjLJtohzVLQ4UtfVVUnPf/&#10;zsB3XF1HdBx/Trq/TdjierwZ9r/GvL70yymoRH16mO/XKyv475nwyzcy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kpk8YAAADdAAAADwAAAAAAAAAAAAAAAACYAgAAZHJz&#10;L2Rvd25yZXYueG1sUEsFBgAAAAAEAAQA9QAAAIsDAAAAAA=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1123" o:spid="_x0000_s1099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ZJ9cEAAADdAAAADwAAAGRycy9kb3ducmV2LnhtbERPTYvCMBC9L/gfwgje1kQpy1KNIoLQ&#10;gx7sLrvXoRmbYjOpTdT6742wsLd5vM9ZrgfXihv1ofGsYTZVIIgrbxquNXx/7d4/QYSIbLD1TBoe&#10;FGC9Gr0tMTf+zke6lbEWKYRDjhpsjF0uZagsOQxT3xEn7uR7hzHBvpamx3sKd62cK/UhHTacGix2&#10;tLVUncur05AdCmt+h33YH1XxQ80l215Kr/VkPGwWICIN8V/85y5Mmp+pGby+SS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Vkn1wQAAAN0AAAAPAAAAAAAAAAAAAAAA&#10;AKECAABkcnMvZG93bnJldi54bWxQSwUGAAAAAAQABAD5AAAAjwMAAAAA&#10;" strokeweight="2.25pt"/>
                      <v:line id="Line 1124" o:spid="_x0000_s1100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TXgsIAAADdAAAADwAAAGRycy9kb3ducmV2LnhtbERPTWvCQBC9F/wPywi9NbtKkJK6ighC&#10;DnowSnsdstNsMDsbs6um/75bEHqbx/uc5Xp0nbjTEFrPGmaZAkFce9Nyo+F82r29gwgR2WDnmTT8&#10;UID1avKyxML4Bx/pXsVGpBAOBWqwMfaFlKG25DBkvidO3LcfHMYEh0aaAR8p3HVyrtRCOmw5NVjs&#10;aWupvlQ3pyE/lNZ8jfuwP6ryk9prvr1WXuvX6bj5ABFpjP/ip7s0aX6u5vD3TTpB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TXgsIAAADdAAAADwAAAAAAAAAAAAAA&#10;AAChAgAAZHJzL2Rvd25yZXYueG1sUEsFBgAAAAAEAAQA+QAAAJADAAAAAA==&#10;" strokeweight="2.25pt"/>
                      <v:line id="Line 1125" o:spid="_x0000_s1101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hyGcIAAADdAAAADwAAAGRycy9kb3ducmV2LnhtbERPTWsCMRC9C/6HMIXeNKldpGyNIoKw&#10;Bz24lvY6bKabxc1k3URd/70RCr3N433OYjW4VlypD41nDW9TBYK48qbhWsPXcTv5ABEissHWM2m4&#10;U4DVcjxaYG78jQ90LWMtUgiHHDXYGLtcylBZchimviNO3K/vHcYE+1qaHm8p3LVyptRcOmw4NVjs&#10;aGOpOpUXpyHbF9b8DLuwO6jim5pztjmXXuvXl2H9CSLSEP/Ff+7CpPmZeofnN+kE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hyGcIAAADdAAAADwAAAAAAAAAAAAAA&#10;AAChAgAAZHJzL2Rvd25yZXYueG1sUEsFBgAAAAAEAAQA+QAAAJADAAAAAA==&#10;" strokeweight="2.25pt"/>
                      <v:line id="Line 1126" o:spid="_x0000_s1102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HqbcEAAADdAAAADwAAAGRycy9kb3ducmV2LnhtbERPTYvCMBC9C/6HMIK3NVGKLF2jiCD0&#10;4B6s4l6HZrYp20xqk9X67zcLgrd5vM9ZbQbXihv1ofGsYT5TIIgrbxquNZxP+7d3ECEiG2w9k4YH&#10;Bdisx6MV5sbf+Ui3MtYihXDIUYONsculDJUlh2HmO+LEffveYUywr6Xp8Z7CXSsXSi2lw4ZTg8WO&#10;dpaqn/LXacg+C2u+hkM4HFVxoeaa7a6l13o6GbYfICIN8SV+uguT5mcqg/9v0gl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IeptwQAAAN0AAAAPAAAAAAAAAAAAAAAA&#10;AKECAABkcnMvZG93bnJldi54bWxQSwUGAAAAAAQABAD5AAAAjwMAAAAA&#10;" strokeweight="2.25pt"/>
                      <v:line id="Line 1127" o:spid="_x0000_s1103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1P9sIAAADdAAAADwAAAGRycy9kb3ducmV2LnhtbERPTWsCMRC9C/6HMIXeNKmsUrZGEUHY&#10;gx5cS3sdNtPN4maybqJu/70RCr3N433Ocj24VtyoD41nDW9TBYK48qbhWsPnaTd5BxEissHWM2n4&#10;pQDr1Xi0xNz4Ox/pVsZapBAOOWqwMXa5lKGy5DBMfUecuB/fO4wJ9rU0Pd5TuGvlTKmFdNhwarDY&#10;0dZSdS6vTkN2KKz5HvZhf1TFFzWXbHspvdavL8PmA0SkIf6L/9yFSfMzNYfnN+k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1P9sIAAADdAAAADwAAAAAAAAAAAAAA&#10;AAChAgAAZHJzL2Rvd25yZXYueG1sUEsFBgAAAAAEAAQA+QAAAJADAAAAAA==&#10;" strokeweight="2.25pt"/>
                      <v:line id="Line 1128" o:spid="_x0000_s1104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/RgcEAAADdAAAADwAAAGRycy9kb3ducmV2LnhtbERPTYvCMBC9L/gfwgje1sSlyFKNIoLQ&#10;gx6ssnsdmrEpNpPaZLX+e7OwsLd5vM9ZrgfXijv1ofGsYTZVIIgrbxquNZxPu/dPECEiG2w9k4Yn&#10;BVivRm9LzI1/8JHuZaxFCuGQowYbY5dLGSpLDsPUd8SJu/jeYUywr6Xp8ZHCXSs/lJpLhw2nBosd&#10;bS1V1/LHacgOhTXfwz7sj6r4ouaWbW+l13oyHjYLEJGG+C/+cxcmzc/UHH6/SS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v9GBwQAAAN0AAAAPAAAAAAAAAAAAAAAA&#10;AKECAABkcnMvZG93bnJldi54bWxQSwUGAAAAAAQABAD5AAAAjwMAAAAA&#10;" strokeweight="2.25pt"/>
                    </v:group>
                  </v:group>
                </v:group>
              </v:group>
            </w:pict>
          </mc:Fallback>
        </mc:AlternateContent>
      </w:r>
      <w:r w:rsidR="00CF1394" w:rsidRPr="00B33D13">
        <w:rPr>
          <w:rFonts w:ascii="Arial" w:hAnsi="Arial" w:cs="Arial"/>
          <w:szCs w:val="24"/>
        </w:rPr>
        <w:br w:type="page"/>
      </w:r>
    </w:p>
    <w:bookmarkStart w:id="11" w:name="_Toc103353635"/>
    <w:p w:rsidR="004002C0" w:rsidRDefault="00527985" w:rsidP="000E1F95">
      <w:pPr>
        <w:pStyle w:val="2"/>
        <w:ind w:left="709"/>
        <w:rPr>
          <w:rFonts w:ascii="Arial" w:hAnsi="Arial" w:cs="Arial"/>
          <w:szCs w:val="24"/>
        </w:rPr>
      </w:pPr>
      <w:r w:rsidRPr="00B33D13">
        <w:rPr>
          <w:rFonts w:ascii="Arial" w:hAnsi="Arial" w:cs="Arial"/>
          <w:noProof/>
          <w:sz w:val="20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25B770C7" wp14:editId="096E3ED7">
                <wp:simplePos x="0" y="0"/>
                <wp:positionH relativeFrom="page">
                  <wp:posOffset>1088823</wp:posOffset>
                </wp:positionH>
                <wp:positionV relativeFrom="page">
                  <wp:posOffset>718835</wp:posOffset>
                </wp:positionV>
                <wp:extent cx="6162418" cy="9262773"/>
                <wp:effectExtent l="19050" t="19050" r="10160" b="14605"/>
                <wp:wrapNone/>
                <wp:docPr id="400" name="Группа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418" cy="9262773"/>
                          <a:chOff x="1134" y="284"/>
                          <a:chExt cx="10488" cy="16272"/>
                        </a:xfrm>
                        <a:noFill/>
                      </wpg:grpSpPr>
                      <wps:wsp>
                        <wps:cNvPr id="41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5" name="Group 137"/>
                        <wpg:cNvGrpSpPr>
                          <a:grpSpLocks/>
                        </wpg:cNvGrpSpPr>
                        <wpg:grpSpPr bwMode="auto">
                          <a:xfrm>
                            <a:off x="1134" y="15718"/>
                            <a:ext cx="10488" cy="838"/>
                            <a:chOff x="1140" y="12894"/>
                            <a:chExt cx="10488" cy="854"/>
                          </a:xfrm>
                          <a:grpFill/>
                        </wpg:grpSpPr>
                        <wps:wsp>
                          <wps:cNvPr id="416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2894"/>
                              <a:ext cx="10488" cy="85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7" name="Group 139"/>
                          <wpg:cNvGrpSpPr>
                            <a:grpSpLocks/>
                          </wpg:cNvGrpSpPr>
                          <wpg:grpSpPr bwMode="auto">
                            <a:xfrm>
                              <a:off x="1143" y="12894"/>
                              <a:ext cx="10482" cy="854"/>
                              <a:chOff x="989" y="11410"/>
                              <a:chExt cx="10482" cy="854"/>
                            </a:xfrm>
                            <a:grpFill/>
                          </wpg:grpSpPr>
                          <wpg:grpSp>
                            <wpg:cNvPr id="418" name="Group 1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695" y="11410"/>
                                <a:ext cx="776" cy="853"/>
                                <a:chOff x="8780" y="9973"/>
                                <a:chExt cx="1165" cy="853"/>
                              </a:xfrm>
                              <a:grpFill/>
                            </wpg:grpSpPr>
                            <wps:wsp>
                              <wps:cNvPr id="419" name="Text Box 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80" y="9973"/>
                                  <a:ext cx="1165" cy="283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20" name="Text Box 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81" y="10259"/>
                                  <a:ext cx="1163" cy="56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Pr="004002C0" w:rsidRDefault="00B33D13">
                                    <w:pPr>
                                      <w:pStyle w:val="ad"/>
                                      <w:spacing w:before="120"/>
                                      <w:rPr>
                                        <w:noProof w:val="0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21" name="Text Box 1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2" y="11414"/>
                                <a:ext cx="6026" cy="85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D13" w:rsidRDefault="00B33D13">
                                  <w:pPr>
                                    <w:pStyle w:val="ad"/>
                                    <w:spacing w:before="160"/>
                                    <w:rPr>
                                      <w:noProof w:val="0"/>
                                      <w:sz w:val="32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instrText xml:space="preserve"> DOCPROPERTY "Номер документа"  \* MERGEFORMAT </w:instrTex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t>XXX-XXX</w: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g:grpSp>
                            <wpg:cNvPr id="422" name="Group 1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" y="11413"/>
                                <a:ext cx="3683" cy="850"/>
                                <a:chOff x="1248" y="9691"/>
                                <a:chExt cx="3683" cy="861"/>
                              </a:xfrm>
                              <a:grpFill/>
                            </wpg:grpSpPr>
                            <wpg:grpSp>
                              <wpg:cNvPr id="423" name="Group 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10272"/>
                                  <a:ext cx="3682" cy="280"/>
                                  <a:chOff x="3332" y="11725"/>
                                  <a:chExt cx="3681" cy="283"/>
                                </a:xfrm>
                                <a:grpFill/>
                              </wpg:grpSpPr>
                              <wps:wsp>
                                <wps:cNvPr id="424" name="Text Box 1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2" y="11725"/>
                                    <a:ext cx="39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425" name="Text Box 1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5" y="11725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  <w:r>
                                        <w:t>№ докум.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426" name="Text Box 1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Изм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427" name="Text Box 1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7" y="11725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Подп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428" name="Text Box 1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6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9" name="Group 1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9691"/>
                                  <a:ext cx="3683" cy="581"/>
                                  <a:chOff x="3033" y="9482"/>
                                  <a:chExt cx="3683" cy="581"/>
                                </a:xfrm>
                                <a:grpFill/>
                              </wpg:grpSpPr>
                              <wpg:grpSp>
                                <wpg:cNvPr id="430" name="Group 1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  <a:grpFill/>
                                </wpg:grpSpPr>
                                <wpg:grpSp>
                                  <wpg:cNvPr id="431" name="Group 1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432" name="Text Box 15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3" name="Text Box 15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4" name="Text Box 15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5" name="Text Box 15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6" name="Text Box 15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37" name="Group 1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438" name="Text Box 16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9" name="Text Box 16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0" name="Text Box 16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1" name="Text Box 16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2" name="Text Box 1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43" name="Line 1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444" name="Line 1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445" name="Line 1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446" name="Line 1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447" name="Line 1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448" name="Line 1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0" o:spid="_x0000_s1105" style="position:absolute;left:0;text-align:left;margin-left:85.75pt;margin-top:56.6pt;width:485.25pt;height:729.35pt;z-index:-251644928;mso-position-horizontal-relative:page;mso-position-vertical-relative:page" coordorigin="1134,284" coordsize="10488,1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" o:allowincell="f">
                <v:rect id="Rectangle 136" o:spid="_x0000_s1106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KTsYA&#10;AADcAAAADwAAAGRycy9kb3ducmV2LnhtbESPQWvCQBSE7wX/w/IK3uomMa0SXUUDhUJ7MRXU2yP7&#10;TEKzb0N2q2l/fbcgeBxm5htmuR5MKy7Uu8aygngSgSAurW64UrD/fH2ag3AeWWNrmRT8kIP1avSw&#10;xEzbK+/oUvhKBAi7DBXU3neZlK6syaCb2I44eGfbG/RB9pXUPV4D3LQyiaIXabDhsFBjR3lN5Vfx&#10;bRTsnreb03E2PZjf6L1I8w+T5HGi1Phx2CxAeBr8PXxrv2kFaZzC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3KTsYAAADcAAAADwAAAAAAAAAAAAAAAACYAgAAZHJz&#10;L2Rvd25yZXYueG1sUEsFBgAAAAAEAAQA9QAAAIsDAAAAAA==&#10;" filled="f" strokeweight="2.25pt"/>
                <v:group id="Group 137" o:spid="_x0000_s1107" style="position:absolute;left:1134;top:15718;width:10488;height:838" coordorigin="1140,12894" coordsize="10488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rect id="Rectangle 138" o:spid="_x0000_s1108" style="position:absolute;left:1140;top:12894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xoscA&#10;AADcAAAADwAAAGRycy9kb3ducmV2LnhtbESPT2vCQBTE74V+h+UJ3uom8U9LdBUbKBT0YlrQ3h7Z&#10;ZxLMvg3ZraZ+elcQehxm5jfMYtWbRpypc7VlBfEoAkFcWF1zqeD76+PlDYTzyBoby6Tgjxysls9P&#10;C0y1vfCOzrkvRYCwS1FB5X2bSumKigy6kW2Jg3e0nUEfZFdK3eElwE0jkyiaSYM1h4UKW8oqKk75&#10;r1Gwm76vfw6v4725Rpt8km1NksWJUsNBv56D8NT7//Cj/akVTOI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D8aLHAAAA3AAAAA8AAAAAAAAAAAAAAAAAmAIAAGRy&#10;cy9kb3ducmV2LnhtbFBLBQYAAAAABAAEAPUAAACMAwAAAAA=&#10;" filled="f" strokeweight="2.25pt"/>
                  <v:group id="Group 139" o:spid="_x0000_s1109" style="position:absolute;left:1143;top:12894;width:10482;height:854" coordorigin="989,11410" coordsize="10482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<v:group id="Group 140" o:spid="_x0000_s1110" style="position:absolute;left:10695;top:11410;width:776;height:853" coordorigin="8780,9973" coordsize="1165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  <v:shape id="Text Box 141" o:spid="_x0000_s1111" type="#_x0000_t202" style="position:absolute;left:8780;top:9973;width:116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pUqcYA&#10;AADcAAAADwAAAGRycy9kb3ducmV2LnhtbESPQWsCMRSE70L/Q3iF3jRrLeJujSIF2+JNbcHjc/O6&#10;u7p5iZuoW3+9EQSPw8x8w4ynranFiRpfWVbQ7yUgiHOrKy4U/Kzn3REIH5A11pZJwT95mE6eOmPM&#10;tD3zkk6rUIgIYZ+hgjIEl0np85IM+p51xNH7s43BEGVTSN3gOcJNLV+TZCgNVhwXSnT0UVK+Xx2N&#10;gq/N78Abtx2lqbvMPgeH3fK4uCj18tzO3kEEasMjfG9/awVv/RRuZ+IR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pUqcYAAADcAAAADwAAAAAAAAAAAAAAAACYAgAAZHJz&#10;L2Rvd25yZXYueG1sUEsFBgAAAAAEAAQA9QAAAIsDAAAAAA==&#10;" filled="f" strokeweight="2.25pt">
                        <v:textbox inset=".5mm,.3mm,.5mm,.3mm">
                          <w:txbxContent>
                            <w:p w:rsidR="00B33D13" w:rsidRDefault="00B33D13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142" o:spid="_x0000_s1112" type="#_x0000_t202" style="position:absolute;left:8781;top:10259;width:1163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3icMA&#10;AADcAAAADwAAAGRycy9kb3ducmV2LnhtbERPy2rCQBTdF/oPwy24aybVUjQ6CVJQS3e+wOU1c5uk&#10;zdyZZkZN/frOQnB5OO9Z0ZtWnKnzjWUFL0kKgri0uuFKwW67eB6D8AFZY2uZFPyRhyJ/fJhhpu2F&#10;13TehErEEPYZKqhDcJmUvqzJoE+sI47cl+0Mhgi7SuoOLzHctHKYpm/SYMOxoUZH7zWVP5uTUbA6&#10;7EfeuON4MnHX+XL0+70+fV6VGjz18ymIQH24i2/uD63gdRjnxz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w3icMAAADcAAAADwAAAAAAAAAAAAAAAACYAgAAZHJzL2Rv&#10;d25yZXYueG1sUEsFBgAAAAAEAAQA9QAAAIgDAAAAAA==&#10;" filled="f" strokeweight="2.25pt">
                        <v:textbox inset=".5mm,.3mm,.5mm,.3mm">
                          <w:txbxContent>
                            <w:p w:rsidR="00B33D13" w:rsidRPr="004002C0" w:rsidRDefault="00B33D13">
                              <w:pPr>
                                <w:pStyle w:val="ad"/>
                                <w:spacing w:before="120"/>
                                <w:rPr>
                                  <w:noProof w:val="0"/>
                                  <w:sz w:val="2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43" o:spid="_x0000_s1113" type="#_x0000_t202" style="position:absolute;left:4672;top:11414;width:6026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SEsYA&#10;AADcAAAADwAAAGRycy9kb3ducmV2LnhtbESPW2sCMRSE34X+h3AE3zTrBdGtUaTghb5pW+jj6eZ0&#10;d+vmJG6irv76RhB8HGbmG2a2aEwlzlT70rKCfi8BQZxZXXKu4PNj1Z2A8AFZY2WZFFzJw2L+0pph&#10;qu2Fd3Teh1xECPsUFRQhuFRKnxVk0PesI47er60NhijrXOoaLxFuKjlIkrE0WHJcKNDRW0HZYX8y&#10;CjbfX0Nv3M9kOnW35Xp4/Nud3m9KddrN8hVEoCY8w4/2VisYDfpwPxOP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CSEsYAAADcAAAADwAAAAAAAAAAAAAAAACYAgAAZHJz&#10;L2Rvd25yZXYueG1sUEsFBgAAAAAEAAQA9QAAAIsDAAAAAA==&#10;" filled="f" strokeweight="2.25pt">
                      <v:textbox inset=".5mm,.3mm,.5mm,.3mm">
                        <w:txbxContent>
                          <w:p w:rsidR="00B33D13" w:rsidRDefault="00B33D13">
                            <w:pPr>
                              <w:pStyle w:val="ad"/>
                              <w:spacing w:before="160"/>
                              <w:rPr>
                                <w:noProof w:val="0"/>
                                <w:sz w:val="32"/>
                              </w:rPr>
                            </w:pPr>
                            <w:r>
                              <w:rPr>
                                <w:noProof w:val="0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instrText xml:space="preserve"> DOCPROPERTY "Номер документа"  \* MERGEFORMAT </w:instrTex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separate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t>XXX-XXX</w: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group id="Group 144" o:spid="_x0000_s1114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  <v:group id="Group 145" o:spid="_x0000_s1115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<v:shape id="Text Box 146" o:spid="_x0000_s1116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cxisYA&#10;AADcAAAADwAAAGRycy9kb3ducmV2LnhtbESPQWvCQBSE7wX/w/IEb3VTlaLRNQShVXrTVvD4zL4m&#10;abNv1+yq0V/fLRR6HGbmG2aRdaYRF2p9bVnB0zABQVxYXXOp4OP95XEKwgdkjY1lUnAjD9my97DA&#10;VNsrb+myC6WIEPYpKqhCcKmUvqjIoB9aRxy9T9saDFG2pdQtXiPcNHKUJM/SYM1xoUJHq4qK793Z&#10;KFgf9mNv3HE6m7l7/jo+fW3Pb3elBv0un4MI1IX/8F97oxVMRh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cxisYAAADcAAAADwAAAAAAAAAAAAAAAACYAgAAZHJz&#10;L2Rvd25yZXYueG1sUEsFBgAAAAAEAAQA9QAAAIs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147" o:spid="_x0000_s1117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UEccA&#10;AADcAAAADwAAAGRycy9kb3ducmV2LnhtbESPS2/CMBCE75X4D9YicSsOryqkGISQeIgbtJV63Mbb&#10;JCVem9hAyq+vK1XqcTQz32hmi9bU4kqNrywrGPQTEMS51RUXCl5f1o8pCB+QNdaWScE3eVjMOw8z&#10;zLS98YGux1CICGGfoYIyBJdJ6fOSDPq+dcTR+7SNwRBlU0jd4C3CTS2HSfIkDVYcF0p0tCopPx0v&#10;RsH2/W3kjftIp1N3X25G56/DZX9Xqtdtl88gArXhP/zX3mkF4+EE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7lBHHAAAA3AAAAA8AAAAAAAAAAAAAAAAAmAIAAGRy&#10;cy9kb3ducmV2LnhtbFBLBQYAAAAABAAEAPUAAACMAwAAAAA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</w:pPr>
                                <w:r>
                                  <w:t>№ докум.</w:t>
                                </w:r>
                              </w:p>
                            </w:txbxContent>
                          </v:textbox>
                        </v:shape>
                        <v:shape id="Text Box 148" o:spid="_x0000_s1118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KZsYA&#10;AADcAAAADwAAAGRycy9kb3ducmV2LnhtbESPT2sCMRTE74LfITyhN836B9HVKCK0ld60FTw+N6+7&#10;WzcvcRN166dvhILHYWZ+w8yXjanElWpfWlbQ7yUgiDOrS84VfH2+dicgfEDWWFkmBb/kYblot+aY&#10;anvjLV13IRcRwj5FBUUILpXSZwUZ9D3riKP3bWuDIco6l7rGW4SbSg6SZCwNlhwXCnS0Lig77S5G&#10;wfthP/TGHSfTqbuv3obnn+3l467US6dZzUAEasIz/N/eaAWjwRg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kKZsYAAADcAAAADwAAAAAAAAAAAAAAAACYAgAAZHJz&#10;L2Rvd25yZXYueG1sUEsFBgAAAAAEAAQA9QAAAIs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Изм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49" o:spid="_x0000_s1119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v/ccA&#10;AADcAAAADwAAAGRycy9kb3ducmV2LnhtbESPS2/CMBCE75X4D9YicSsOD9GQYhBC4iFu0FbqcRtv&#10;k5R4bWIDKb++rlSpx9HMfKOZLVpTiys1vrKsYNBPQBDnVldcKHh9WT+mIHxA1lhbJgXf5GEx7zzM&#10;MNP2xge6HkMhIoR9hgrKEFwmpc9LMuj71hFH79M2BkOUTSF1g7cIN7UcJslEGqw4LpToaFVSfjpe&#10;jILt+9vIG/eRTqfuvtyMzl+Hy/6uVK/bLp9BBGrDf/ivvdMKxsMn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lr/3HAAAA3AAAAA8AAAAAAAAAAAAAAAAAmAIAAGRy&#10;cy9kb3ducmV2LnhtbFBLBQYAAAAABAAEAPUAAACMAwAAAAA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Подп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50" o:spid="_x0000_s1120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7j8MA&#10;AADcAAAADwAAAGRycy9kb3ducmV2LnhtbERPy2rCQBTdF/oPwy24aybVUjQ6CVJQS3e+wOU1c5uk&#10;zdyZZkZN/frOQnB5OO9Z0ZtWnKnzjWUFL0kKgri0uuFKwW67eB6D8AFZY2uZFPyRhyJ/fJhhpu2F&#10;13TehErEEPYZKqhDcJmUvqzJoE+sI47cl+0Mhgi7SuoOLzHctHKYpm/SYMOxoUZH7zWVP5uTUbA6&#10;7EfeuON4MnHX+XL0+70+fV6VGjz18ymIQH24i2/uD63gdRjXxj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o7j8MAAADcAAAADwAAAAAAAAAAAAAAAACYAgAAZHJzL2Rv&#10;d25yZXYueG1sUEsFBgAAAAAEAAQA9QAAAIg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</v:group>
                      <v:group id="Group 151" o:spid="_x0000_s1121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    <v:group id="Group 152" o:spid="_x0000_s1122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  <v:group id="Group 153" o:spid="_x0000_s1123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    <v:shape id="Text Box 154" o:spid="_x0000_s1124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6l88QA&#10;AADcAAAADwAAAGRycy9kb3ducmV2LnhtbESPW4vCMBSE3wX/QziCb5p6QaRrFBEEFYT1su7roTm2&#10;ZZuT0sS2/vuNIPg4zMw3zGLVmkLUVLncsoLRMAJBnFidc6rgetkO5iCcR9ZYWCYFT3KwWnY7C4y1&#10;bfhE9dmnIkDYxagg876MpXRJRgbd0JbEwbvbyqAPskqlrrAJcFPIcRTNpMGcw0KGJW0ySv7OD6Pg&#10;/nPb/x7q8nZp5vuny9Ee8XuqVL/Xrr9AeGr9J/xu77SC6WQMr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epfPEAAAA3AAAAA8AAAAAAAAAAAAAAAAAmAIAAGRycy9k&#10;b3ducmV2LnhtbFBLBQYAAAAABAAEAPUAAACJAwAAAAA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55" o:spid="_x0000_s1125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AaMUA&#10;AADcAAAADwAAAGRycy9kb3ducmV2LnhtbESPQWvCQBSE74L/YXlCb7qxBglpVpFCoRYKGtv0+sg+&#10;k9Ds25DdJvHfu4VCj8PMfMNk+8m0YqDeNZYVrFcRCOLS6oYrBR+Xl2UCwnlkja1lUnAjB/vdfJZh&#10;qu3IZxpyX4kAYZeigtr7LpXSlTUZdCvbEQfvanuDPsi+krrHMcBNKx+jaCsNNhwWauzouabyO/8x&#10;Cq6fxfHrbeiKy5gcb65B+46nWKmHxXR4AuFp8v/hv/arVhBvNv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gBo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56" o:spid="_x0000_s1126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YHMUA&#10;AADcAAAADwAAAGRycy9kb3ducmV2LnhtbESP3WrCQBSE74W+w3IKvdNN21AkdROkUGgEwWprbw/Z&#10;YxLMng3ZbX7e3hUEL4eZ+YZZZaNpRE+dqy0reF5EIIgLq2suFfwcPudLEM4ja2wsk4KJHGTpw2yF&#10;ibYDf1O/96UIEHYJKqi8bxMpXVGRQbewLXHwTrYz6IPsSqk7HALcNPIlit6kwZrDQoUtfVRUnPf/&#10;RsHp95j/bfr2eBiW+eRqtFvcxUo9PY7rdxCeRn8P39pfWkH8GsP1TDg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5gc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57" o:spid="_x0000_s1127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9h8UA&#10;AADcAAAADwAAAGRycy9kb3ducmV2LnhtbESP3WrCQBSE7wu+w3KE3tVNNS2SuooIghaENlF7e8ge&#10;k9Ds2ZDd5uftu0Khl8PMfMOsNoOpRUetqywreJ5FIIhzqysuFJyz/dMShPPIGmvLpGAkB5v15GGF&#10;ibY9f1KX+kIECLsEFZTeN4mULi/JoJvZhjh4N9sa9EG2hdQt9gFuajmPoldpsOKwUGJDu5Ly7/TH&#10;KLhdrsev9665Zv3yOLoK7Qk/YqUep8P2DYSnwf+H/9oHrSBevMD9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z2H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58" o:spid="_x0000_s1128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j8MUA&#10;AADcAAAADwAAAGRycy9kb3ducmV2LnhtbESP3WrCQBSE7wu+w3KE3tWNbQghuooUCrVQqLHq7SF7&#10;TILZsyG7zc/bdwtCL4eZ+YZZb0fTiJ46V1tWsFxEIIgLq2suFXwf355SEM4ja2wsk4KJHGw3s4c1&#10;ZtoOfKA+96UIEHYZKqi8bzMpXVGRQbewLXHwrrYz6IPsSqk7HALcNPI5ihJpsOawUGFLrxUVt/zH&#10;KLiezvvLR9+ej0O6n1yN9hO/YqUe5+NuBcLT6P/D9/a7VhC/JP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aPw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159" o:spid="_x0000_s1129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    <v:shape id="Text Box 160" o:spid="_x0000_s1130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SGcIA&#10;AADcAAAADwAAAGRycy9kb3ducmV2LnhtbERPy2rCQBTdF/oPwxXcNRM1SEgdgxSEplCo2trtJXNN&#10;gpk7ITPN4+87i0KXh/Pe5ZNpxUC9aywrWEUxCOLS6oYrBZ+X41MKwnlkja1lUjCTg3z/+LDDTNuR&#10;TzScfSVCCLsMFdTed5mUrqzJoItsRxy4m+0N+gD7SuoexxBuWrmO46002HBoqLGjl5rK+/nHKLh9&#10;XYvvt6G7Xsa0mF2D9h0/EqWWi+nwDMLT5P/Ff+5XrSDZhLX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pIZwgAAANw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61" o:spid="_x0000_s1131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3gsMA&#10;AADcAAAADwAAAGRycy9kb3ducmV2LnhtbESP3YrCMBSE7xd8h3AE79bUVUSrUWRB0IUF/709NMe2&#10;2JyUJtvWt98IgpfDzHzDzJetKURNlcstKxj0IxDEidU5pwpOx/XnBITzyBoLy6TgQQ6Wi87HHGNt&#10;G95TffCpCBB2MSrIvC9jKV2SkUHXtyVx8G62MuiDrFKpK2wC3BTyK4rG0mDOYSHDkr4zSu6HP6Pg&#10;dr5srz91eTk2k+3D5Wh/cTdSqtdtVzMQnlr/Dr/aG61gNJzC8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o3gsMAAADc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62" o:spid="_x0000_s1132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tYsIA&#10;AADcAAAADwAAAGRycy9kb3ducmV2LnhtbERPyWrDMBC9F/IPYgq91XKLKcGJHEoh0AQKjZ2k18Ea&#10;L9QaGUvx8vfVoZDj4+3b3Ww6MdLgWssKXqIYBHFpdcu1gnOxf16DcB5ZY2eZFCzkYJetHraYajvx&#10;icbc1yKEsEtRQeN9n0rpyoYMusj2xIGr7GDQBzjUUg84hXDTydc4fpMGWw4NDfb00VD5m9+Mgupy&#10;Pfwcx/5aTOvD4lq0X/idKPX0OL9vQHia/V387/7UCpIkzA9nw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u1iwgAAANw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63" o:spid="_x0000_s1133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I+cIA&#10;AADcAAAADwAAAGRycy9kb3ducmV2LnhtbESP3YrCMBSE7xd8h3AE79ZUKYtUo4ggqCCs/7eH5tgW&#10;m5PSxLa+vREW9nKYmW+Y2aIzpWiodoVlBaNhBII4tbrgTMH5tP6egHAeWWNpmRS8yMFi3vuaYaJt&#10;ywdqjj4TAcIuQQW591UipUtzMuiGtiIO3t3WBn2QdSZ1jW2Am1KOo+hHGiw4LORY0Sqn9HF8GgX3&#10;y3V72zXV9dROti9XoN3jb6zUoN8tpyA8df4//NfeaAVxPILPmX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kj5wgAAANw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64" o:spid="_x0000_s1134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WjsUA&#10;AADcAAAADwAAAGRycy9kb3ducmV2LnhtbESPQWuDQBSE74H+h+UVeotrRUKw2YRSKMRCIY2puT7c&#10;F5W4b8XdqPn33UKhx2FmvmE2u9l0YqTBtZYVPEcxCOLK6pZrBafifbkG4Tyyxs4yKbiTg932YbHB&#10;TNuJv2g8+loECLsMFTTe95mUrmrIoItsTxy8ix0M+iCHWuoBpwA3nUzieCUNthwWGuzpraHqerwZ&#10;BZfvMj9/jH1ZTOv87lq0n3hIlXp6nF9fQHia/X/4r73XCtI0gd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NaO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165" o:spid="_x0000_s1135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ZNR8IAAADcAAAADwAAAGRycy9kb3ducmV2LnhtbESPQYvCMBSE74L/ITxhb5q6WxapRhFB&#10;6EEPdkWvj+bZFJuX2mS1/nsjLOxxmPlmmMWqt424U+drxwqmkwQEcel0zZWC4892PAPhA7LGxjEp&#10;eJKH1XI4WGCm3YMPdC9CJWIJ+wwVmBDaTEpfGrLoJ64ljt7FdRZDlF0ldYePWG4b+Zkk39JizXHB&#10;YEsbQ+W1+LUK0n1u9Lnf+d0hyU9U39LNrXBKfYz69RxEoD78h//oXEcu/YL3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ZNR8IAAADcAAAADwAAAAAAAAAAAAAA&#10;AAChAgAAZHJzL2Rvd25yZXYueG1sUEsFBgAAAAAEAAQA+QAAAJADAAAAAA==&#10;" strokeweight="2.25pt"/>
                        <v:line id="Line 166" o:spid="_x0000_s1136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/VM8MAAADcAAAADwAAAGRycy9kb3ducmV2LnhtbESPwWrDMBBE74H+g9hCb7GcYkJwo4QQ&#10;KPjgHuKW9LpYW8vUWtmWart/XxUCOQ4zb4bZHxfbiYlG3zpWsElSEMS10y03Cj7eX9c7ED4ga+wc&#10;k4Jf8nA8PKz2mGs384WmKjQilrDPUYEJoc+l9LUhiz5xPXH0vtxoMUQ5NlKPOMdy28nnNN1Kiy3H&#10;BYM9nQ3V39WPVZC9FUZ/LqUvL2lxpXbIzkPllHp6XE4vIAIt4R6+0YWOXJbB/5l4BOTh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f1TPDAAAA3AAAAA8AAAAAAAAAAAAA&#10;AAAAoQIAAGRycy9kb3ducmV2LnhtbFBLBQYAAAAABAAEAPkAAACRAwAAAAA=&#10;" strokeweight="2.25pt"/>
                        <v:line id="Line 167" o:spid="_x0000_s1137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NwqMIAAADcAAAADwAAAGRycy9kb3ducmV2LnhtbESPQYvCMBSE78L+h/AEb5oqVZauUURY&#10;6ME9WMW9Ppq3TbF5qU3U+u83guBxmPlmmOW6t424UedrxwqmkwQEcel0zZWC4+F7/AnCB2SNjWNS&#10;8CAP69XHYImZdnfe060IlYgl7DNUYEJoMyl9aciin7iWOHp/rrMYouwqqTu8x3LbyFmSLKTFmuOC&#10;wZa2hspzcbUK0p/c6N9+53f7JD9RfUm3l8IpNRr2my8QgfrwDr/oXEcuncP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NwqMIAAADcAAAADwAAAAAAAAAAAAAA&#10;AAChAgAAZHJzL2Rvd25yZXYueG1sUEsFBgAAAAAEAAQA+QAAAJADAAAAAA==&#10;" strokeweight="2.25pt"/>
                        <v:line id="Line 168" o:spid="_x0000_s1138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Hu38QAAADcAAAADwAAAGRycy9kb3ducmV2LnhtbESPwWrDMBBE74X8g9hAb42cYkxxooQQ&#10;CPiQHuyE9rpYG8vEWjmWart/XxUKPQ4zb4bZ7mfbiZEG3zpWsF4lIIhrp1tuFFwvp5c3ED4ga+wc&#10;k4Jv8rDfLZ62mGs3cUljFRoRS9jnqMCE0OdS+tqQRb9yPXH0bm6wGKIcGqkHnGK57eRrkmTSYstx&#10;wWBPR0P1vfqyCtL3wujP+ezPZVJ8UPtIj4/KKfW8nA8bEIHm8B/+owsduTSD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e7fxAAAANwAAAAPAAAAAAAAAAAA&#10;AAAAAKECAABkcnMvZG93bnJldi54bWxQSwUGAAAAAAQABAD5AAAAkgMAAAAA&#10;" strokeweight="2.25pt"/>
                        <v:line id="Line 169" o:spid="_x0000_s1139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1LRMIAAADcAAAADwAAAGRycy9kb3ducmV2LnhtbESPQYvCMBSE78L+h/AEb5oqRZeuUURY&#10;6ME9WMW9Ppq3TbF5qU3U+u83guBxmPlmmOW6t424UedrxwqmkwQEcel0zZWC4+F7/AnCB2SNjWNS&#10;8CAP69XHYImZdnfe060IlYgl7DNUYEJoMyl9aciin7iWOHp/rrMYouwqqTu8x3LbyFmSzKXFmuOC&#10;wZa2hspzcbUK0p/c6N9+53f7JD9RfUm3l8IpNRr2my8QgfrwDr/oXEcuXcD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1LRMIAAADcAAAADwAAAAAAAAAAAAAA&#10;AAChAgAAZHJzL2Rvd25yZXYueG1sUEsFBgAAAAAEAAQA+QAAAJADAAAAAA==&#10;" strokeweight="2.25pt"/>
                        <v:line id="Line 170" o:spid="_x0000_s1140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LfNsAAAADcAAAADwAAAGRycy9kb3ducmV2LnhtbERPTWvCQBC9F/wPywje6sYSSomuIoKQ&#10;gx5Mi16H7JgNZmdjdqvpv+8cCj0+3vdqM/pOPWiIbWADi3kGirgOtuXGwNfn/vUDVEzIFrvAZOCH&#10;ImzWk5cVFjY8+USPKjVKQjgWaMCl1Bdax9qRxzgPPbFw1zB4TAKHRtsBnxLuO/2WZe/aY8vS4LCn&#10;naP6Vn17A/mxdPYyHuLhlJVnau/57l4FY2bTcbsElWhM/+I/d2nFl8taOSNHQK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S3zbAAAAA3AAAAA8AAAAAAAAAAAAAAAAA&#10;oQIAAGRycy9kb3ducmV2LnhtbFBLBQYAAAAABAAEAPkAAACOAwAAAAA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bookmarkStart w:id="12" w:name="_Toc103353636"/>
      <w:bookmarkEnd w:id="11"/>
    </w:p>
    <w:p w:rsidR="002701E7" w:rsidRPr="006D1DF0" w:rsidRDefault="006D1DF0" w:rsidP="000E1F95">
      <w:pPr>
        <w:pStyle w:val="2"/>
        <w:ind w:left="709"/>
        <w:rPr>
          <w:rFonts w:ascii="Arial" w:hAnsi="Arial" w:cs="Arial"/>
          <w:szCs w:val="24"/>
        </w:rPr>
      </w:pPr>
      <w:r w:rsidRPr="00B33D13">
        <w:rPr>
          <w:rFonts w:ascii="Arial" w:hAnsi="Arial" w:cs="Arial"/>
          <w:szCs w:val="24"/>
        </w:rPr>
        <w:t>г) Источниками образования твердых коммунальных отходов</w:t>
      </w:r>
      <w:r w:rsidRPr="006D7DA5">
        <w:rPr>
          <w:rFonts w:ascii="Arial" w:hAnsi="Arial" w:cs="Arial"/>
          <w:szCs w:val="24"/>
        </w:rPr>
        <w:t>, которые складируются в местах (</w:t>
      </w:r>
      <w:proofErr w:type="gramStart"/>
      <w:r w:rsidRPr="006D7DA5">
        <w:rPr>
          <w:rFonts w:ascii="Arial" w:hAnsi="Arial" w:cs="Arial"/>
          <w:szCs w:val="24"/>
        </w:rPr>
        <w:t xml:space="preserve">площадках) </w:t>
      </w:r>
      <w:proofErr w:type="gramEnd"/>
      <w:r w:rsidRPr="006D7DA5">
        <w:rPr>
          <w:rFonts w:ascii="Arial" w:hAnsi="Arial" w:cs="Arial"/>
          <w:szCs w:val="24"/>
        </w:rPr>
        <w:t>накопления твердых коммунальных отходов</w:t>
      </w:r>
      <w:r>
        <w:rPr>
          <w:rFonts w:ascii="Arial" w:hAnsi="Arial" w:cs="Arial"/>
          <w:szCs w:val="24"/>
        </w:rPr>
        <w:t xml:space="preserve"> являются собственники жилых и нежилых помещений</w:t>
      </w:r>
      <w:r w:rsidRPr="006D1DF0">
        <w:rPr>
          <w:rFonts w:ascii="Arial" w:hAnsi="Arial" w:cs="Arial"/>
          <w:szCs w:val="24"/>
        </w:rPr>
        <w:t>:</w:t>
      </w:r>
      <w:bookmarkEnd w:id="12"/>
    </w:p>
    <w:tbl>
      <w:tblPr>
        <w:tblW w:w="8778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5418"/>
        <w:gridCol w:w="2552"/>
      </w:tblGrid>
      <w:tr w:rsidR="006D1DF0" w:rsidRPr="00E54874" w:rsidTr="008768EF">
        <w:trPr>
          <w:trHeight w:val="393"/>
        </w:trPr>
        <w:tc>
          <w:tcPr>
            <w:tcW w:w="808" w:type="dxa"/>
            <w:vAlign w:val="center"/>
          </w:tcPr>
          <w:p w:rsidR="006D1DF0" w:rsidRPr="005F64DC" w:rsidRDefault="006D1DF0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5418" w:type="dxa"/>
            <w:vAlign w:val="center"/>
          </w:tcPr>
          <w:p w:rsidR="006D1DF0" w:rsidRPr="002701E7" w:rsidRDefault="006D1DF0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Адрес объекта</w:t>
            </w:r>
          </w:p>
        </w:tc>
        <w:tc>
          <w:tcPr>
            <w:tcW w:w="2552" w:type="dxa"/>
            <w:vAlign w:val="center"/>
          </w:tcPr>
          <w:p w:rsidR="006D1DF0" w:rsidRPr="005F64DC" w:rsidRDefault="006D1DF0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Количество проживающих, чел</w:t>
            </w:r>
          </w:p>
        </w:tc>
      </w:tr>
      <w:tr w:rsidR="006D1DF0" w:rsidRPr="00E54874" w:rsidTr="008768EF">
        <w:trPr>
          <w:trHeight w:val="393"/>
        </w:trPr>
        <w:tc>
          <w:tcPr>
            <w:tcW w:w="808" w:type="dxa"/>
            <w:vAlign w:val="center"/>
          </w:tcPr>
          <w:p w:rsidR="006D1DF0" w:rsidRPr="005F64DC" w:rsidRDefault="006D1DF0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418" w:type="dxa"/>
            <w:vAlign w:val="center"/>
          </w:tcPr>
          <w:p w:rsidR="006D1DF0" w:rsidRPr="005F64DC" w:rsidRDefault="006D1DF0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6D1DF0" w:rsidRPr="005F64DC" w:rsidRDefault="006D1DF0" w:rsidP="00A93253">
            <w:pPr>
              <w:pStyle w:val="ConsPlusNonformat"/>
              <w:ind w:right="-97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6D1DF0" w:rsidRPr="00E54874" w:rsidTr="008768EF">
        <w:trPr>
          <w:trHeight w:val="393"/>
        </w:trPr>
        <w:tc>
          <w:tcPr>
            <w:tcW w:w="808" w:type="dxa"/>
            <w:vAlign w:val="center"/>
          </w:tcPr>
          <w:p w:rsidR="006D1DF0" w:rsidRPr="005F64DC" w:rsidRDefault="006D1DF0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418" w:type="dxa"/>
            <w:vAlign w:val="center"/>
          </w:tcPr>
          <w:p w:rsidR="006D1DF0" w:rsidRPr="005F64DC" w:rsidRDefault="006D1DF0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</w:rPr>
            </w:pPr>
          </w:p>
        </w:tc>
        <w:tc>
          <w:tcPr>
            <w:tcW w:w="2552" w:type="dxa"/>
            <w:vAlign w:val="center"/>
          </w:tcPr>
          <w:p w:rsidR="006D1DF0" w:rsidRPr="005F64DC" w:rsidRDefault="006D1DF0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6D1DF0" w:rsidRPr="00E54874" w:rsidTr="008768EF">
        <w:trPr>
          <w:trHeight w:val="393"/>
        </w:trPr>
        <w:tc>
          <w:tcPr>
            <w:tcW w:w="808" w:type="dxa"/>
            <w:vAlign w:val="center"/>
          </w:tcPr>
          <w:p w:rsidR="006D1DF0" w:rsidRPr="005F64DC" w:rsidRDefault="006D1DF0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418" w:type="dxa"/>
            <w:vAlign w:val="center"/>
          </w:tcPr>
          <w:p w:rsidR="006D1DF0" w:rsidRPr="005F64DC" w:rsidRDefault="006D1DF0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6D1DF0" w:rsidRPr="005F64DC" w:rsidRDefault="006D1DF0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6D1DF0" w:rsidRDefault="006D1DF0" w:rsidP="00843BE9">
      <w:pPr>
        <w:spacing w:after="0" w:line="360" w:lineRule="auto"/>
        <w:ind w:right="176"/>
        <w:jc w:val="both"/>
        <w:rPr>
          <w:rFonts w:ascii="Arial" w:hAnsi="Arial" w:cs="Arial"/>
          <w:sz w:val="24"/>
          <w:szCs w:val="24"/>
        </w:rPr>
      </w:pPr>
    </w:p>
    <w:p w:rsidR="00B03B12" w:rsidRPr="006D7DA5" w:rsidRDefault="00B03B12" w:rsidP="001C29DD">
      <w:pPr>
        <w:pStyle w:val="2"/>
        <w:ind w:left="851" w:firstLine="425"/>
        <w:jc w:val="both"/>
        <w:rPr>
          <w:rFonts w:ascii="Arial" w:hAnsi="Arial" w:cs="Arial"/>
          <w:szCs w:val="24"/>
        </w:rPr>
      </w:pPr>
      <w:bookmarkStart w:id="13" w:name="_Toc103353637"/>
      <w:r w:rsidRPr="006D7DA5">
        <w:rPr>
          <w:rFonts w:ascii="Arial" w:hAnsi="Arial" w:cs="Arial"/>
          <w:szCs w:val="24"/>
        </w:rPr>
        <w:t xml:space="preserve">д) </w:t>
      </w:r>
      <w:r w:rsidR="008768EF">
        <w:rPr>
          <w:rFonts w:ascii="Arial" w:hAnsi="Arial" w:cs="Arial"/>
          <w:szCs w:val="24"/>
        </w:rPr>
        <w:t>Р</w:t>
      </w:r>
      <w:r w:rsidRPr="006D7DA5">
        <w:rPr>
          <w:rFonts w:ascii="Arial" w:hAnsi="Arial" w:cs="Arial"/>
          <w:szCs w:val="24"/>
        </w:rPr>
        <w:t>асчет количества пл</w:t>
      </w:r>
      <w:r w:rsidR="001C29DD">
        <w:rPr>
          <w:rFonts w:ascii="Arial" w:hAnsi="Arial" w:cs="Arial"/>
          <w:szCs w:val="24"/>
        </w:rPr>
        <w:t xml:space="preserve">анируемых к образованию твердых </w:t>
      </w:r>
      <w:r w:rsidRPr="006D7DA5">
        <w:rPr>
          <w:rFonts w:ascii="Arial" w:hAnsi="Arial" w:cs="Arial"/>
          <w:szCs w:val="24"/>
        </w:rPr>
        <w:t>коммунальных отходов, крупногабаритных отходов в год и расчет требуемого количества контейнеров.</w:t>
      </w:r>
      <w:bookmarkEnd w:id="13"/>
    </w:p>
    <w:p w:rsidR="00817B43" w:rsidRDefault="00817B43" w:rsidP="000E1F95">
      <w:pPr>
        <w:spacing w:after="0" w:line="360" w:lineRule="auto"/>
        <w:ind w:left="709" w:right="176" w:firstLine="709"/>
        <w:jc w:val="both"/>
        <w:rPr>
          <w:rFonts w:ascii="Arial" w:hAnsi="Arial" w:cs="Arial"/>
          <w:sz w:val="24"/>
          <w:szCs w:val="24"/>
        </w:rPr>
      </w:pPr>
      <w:r w:rsidRPr="00817B43">
        <w:rPr>
          <w:rFonts w:ascii="Arial" w:hAnsi="Arial" w:cs="Arial"/>
          <w:sz w:val="24"/>
          <w:szCs w:val="24"/>
        </w:rPr>
        <w:t>Наполнение контейнеров должно быть не более 2/3 их объема. Количество мусоросборников должно обеспечивать исключение вторичного загрязнения твердыми коммунальными отходами прилегающей территории</w:t>
      </w:r>
    </w:p>
    <w:p w:rsidR="00B03B12" w:rsidRDefault="00B03B12" w:rsidP="000E1F95">
      <w:pPr>
        <w:spacing w:after="0" w:line="360" w:lineRule="auto"/>
        <w:ind w:left="709" w:right="176" w:firstLine="567"/>
        <w:jc w:val="both"/>
        <w:rPr>
          <w:rFonts w:ascii="Arial" w:hAnsi="Arial" w:cs="Arial"/>
          <w:sz w:val="24"/>
          <w:szCs w:val="24"/>
        </w:rPr>
      </w:pPr>
      <w:r w:rsidRPr="006D7DA5">
        <w:rPr>
          <w:rFonts w:ascii="Arial" w:hAnsi="Arial" w:cs="Arial"/>
          <w:sz w:val="24"/>
          <w:szCs w:val="24"/>
        </w:rPr>
        <w:t xml:space="preserve">В расчетах необходимо применять нормативы накопления отходов, утвержденные постановлением министерства природных ресурсов </w:t>
      </w:r>
      <w:r w:rsidR="001C29DD">
        <w:rPr>
          <w:rFonts w:ascii="Arial" w:hAnsi="Arial" w:cs="Arial"/>
          <w:sz w:val="24"/>
          <w:szCs w:val="24"/>
        </w:rPr>
        <w:br/>
      </w:r>
      <w:r w:rsidRPr="006D7DA5">
        <w:rPr>
          <w:rFonts w:ascii="Arial" w:hAnsi="Arial" w:cs="Arial"/>
          <w:sz w:val="24"/>
          <w:szCs w:val="24"/>
        </w:rPr>
        <w:t xml:space="preserve">и лесопромышленного комплекса Архангельской области от 23.05.2018 </w:t>
      </w:r>
      <w:r w:rsidR="001C29DD">
        <w:rPr>
          <w:rFonts w:ascii="Arial" w:hAnsi="Arial" w:cs="Arial"/>
          <w:sz w:val="24"/>
          <w:szCs w:val="24"/>
        </w:rPr>
        <w:br/>
      </w:r>
      <w:r w:rsidRPr="006D7DA5">
        <w:rPr>
          <w:rFonts w:ascii="Arial" w:hAnsi="Arial" w:cs="Arial"/>
          <w:sz w:val="24"/>
          <w:szCs w:val="24"/>
        </w:rPr>
        <w:t>№ 11п.</w:t>
      </w:r>
    </w:p>
    <w:tbl>
      <w:tblPr>
        <w:tblStyle w:val="a7"/>
        <w:tblpPr w:leftFromText="180" w:rightFromText="180" w:vertAnchor="text" w:horzAnchor="page" w:tblpX="2584" w:tblpY="518"/>
        <w:tblW w:w="8748" w:type="dxa"/>
        <w:tblLayout w:type="fixed"/>
        <w:tblLook w:val="04A0" w:firstRow="1" w:lastRow="0" w:firstColumn="1" w:lastColumn="0" w:noHBand="0" w:noVBand="1"/>
      </w:tblPr>
      <w:tblGrid>
        <w:gridCol w:w="2395"/>
        <w:gridCol w:w="2933"/>
        <w:gridCol w:w="1471"/>
        <w:gridCol w:w="1949"/>
      </w:tblGrid>
      <w:tr w:rsidR="000E1F95" w:rsidTr="008768EF">
        <w:trPr>
          <w:trHeight w:val="407"/>
        </w:trPr>
        <w:tc>
          <w:tcPr>
            <w:tcW w:w="2395" w:type="dxa"/>
            <w:vMerge w:val="restart"/>
            <w:vAlign w:val="center"/>
          </w:tcPr>
          <w:p w:rsidR="000E1F95" w:rsidRDefault="000E1F95" w:rsidP="008768EF">
            <w:pPr>
              <w:ind w:right="17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5E2A">
              <w:rPr>
                <w:rFonts w:ascii="Arial" w:hAnsi="Arial" w:cs="Arial"/>
                <w:sz w:val="24"/>
                <w:szCs w:val="24"/>
              </w:rPr>
              <w:t>Категория объекта</w:t>
            </w:r>
          </w:p>
        </w:tc>
        <w:tc>
          <w:tcPr>
            <w:tcW w:w="2933" w:type="dxa"/>
            <w:vMerge w:val="restart"/>
            <w:vAlign w:val="center"/>
          </w:tcPr>
          <w:p w:rsidR="000E1F95" w:rsidRDefault="000E1F95" w:rsidP="008768EF">
            <w:pPr>
              <w:ind w:right="17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5E2A">
              <w:rPr>
                <w:rFonts w:ascii="Arial" w:hAnsi="Arial" w:cs="Arial"/>
                <w:sz w:val="24"/>
                <w:szCs w:val="24"/>
              </w:rPr>
              <w:t>Расчетная единица, в отношении которой установлен норматив накопления твердых коммунальных отходов</w:t>
            </w:r>
          </w:p>
        </w:tc>
        <w:tc>
          <w:tcPr>
            <w:tcW w:w="3420" w:type="dxa"/>
            <w:gridSpan w:val="2"/>
            <w:vAlign w:val="center"/>
          </w:tcPr>
          <w:p w:rsidR="000E1F95" w:rsidRDefault="000E1F95" w:rsidP="008768EF">
            <w:pPr>
              <w:ind w:right="17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5E2A">
              <w:rPr>
                <w:rFonts w:ascii="Arial" w:hAnsi="Arial" w:cs="Arial"/>
                <w:sz w:val="24"/>
                <w:szCs w:val="24"/>
              </w:rPr>
              <w:t>Норматив накопления твердых коммунальных отходов</w:t>
            </w:r>
          </w:p>
        </w:tc>
      </w:tr>
      <w:tr w:rsidR="000E1F95" w:rsidTr="008768EF">
        <w:trPr>
          <w:trHeight w:val="779"/>
        </w:trPr>
        <w:tc>
          <w:tcPr>
            <w:tcW w:w="2395" w:type="dxa"/>
            <w:vMerge/>
          </w:tcPr>
          <w:p w:rsidR="000E1F95" w:rsidRDefault="000E1F95" w:rsidP="008768EF">
            <w:pPr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3" w:type="dxa"/>
            <w:vMerge/>
          </w:tcPr>
          <w:p w:rsidR="000E1F95" w:rsidRDefault="000E1F95" w:rsidP="008768EF">
            <w:pPr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  <w:vAlign w:val="center"/>
          </w:tcPr>
          <w:p w:rsidR="000E1F95" w:rsidRDefault="000E1F95" w:rsidP="008768EF">
            <w:pPr>
              <w:ind w:right="176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/год</w:t>
            </w:r>
          </w:p>
        </w:tc>
        <w:tc>
          <w:tcPr>
            <w:tcW w:w="1949" w:type="dxa"/>
            <w:vAlign w:val="center"/>
          </w:tcPr>
          <w:p w:rsidR="000E1F95" w:rsidRDefault="000E1F95" w:rsidP="008768EF">
            <w:pPr>
              <w:ind w:right="176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куб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>/год</w:t>
            </w:r>
          </w:p>
        </w:tc>
      </w:tr>
      <w:tr w:rsidR="000E1F95" w:rsidTr="008768EF">
        <w:trPr>
          <w:trHeight w:val="407"/>
        </w:trPr>
        <w:tc>
          <w:tcPr>
            <w:tcW w:w="2395" w:type="dxa"/>
          </w:tcPr>
          <w:p w:rsidR="000E1F95" w:rsidRDefault="000E1F95" w:rsidP="008768EF">
            <w:pPr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5E2A">
              <w:rPr>
                <w:rFonts w:ascii="Arial" w:hAnsi="Arial" w:cs="Arial"/>
                <w:sz w:val="24"/>
                <w:szCs w:val="24"/>
              </w:rPr>
              <w:t>Многоквартирные жилые дома</w:t>
            </w:r>
          </w:p>
        </w:tc>
        <w:tc>
          <w:tcPr>
            <w:tcW w:w="2933" w:type="dxa"/>
            <w:vAlign w:val="center"/>
          </w:tcPr>
          <w:p w:rsidR="000E1F95" w:rsidRDefault="000E1F95" w:rsidP="008768EF">
            <w:pPr>
              <w:ind w:right="17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5E2A">
              <w:rPr>
                <w:rFonts w:ascii="Arial" w:hAnsi="Arial" w:cs="Arial"/>
                <w:sz w:val="24"/>
                <w:szCs w:val="24"/>
              </w:rPr>
              <w:t>1 проживающий</w:t>
            </w:r>
          </w:p>
        </w:tc>
        <w:tc>
          <w:tcPr>
            <w:tcW w:w="1471" w:type="dxa"/>
            <w:vAlign w:val="center"/>
          </w:tcPr>
          <w:p w:rsidR="000E1F95" w:rsidRDefault="001C29DD" w:rsidP="008768EF">
            <w:pPr>
              <w:ind w:right="17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прожива</w:t>
            </w:r>
            <w:r w:rsidR="000E1F95" w:rsidRPr="007B5E2A">
              <w:rPr>
                <w:rFonts w:ascii="Arial" w:hAnsi="Arial" w:cs="Arial"/>
                <w:sz w:val="24"/>
                <w:szCs w:val="24"/>
              </w:rPr>
              <w:t>ющий</w:t>
            </w:r>
          </w:p>
        </w:tc>
        <w:tc>
          <w:tcPr>
            <w:tcW w:w="1949" w:type="dxa"/>
            <w:vAlign w:val="center"/>
          </w:tcPr>
          <w:p w:rsidR="000E1F95" w:rsidRDefault="000E1F95" w:rsidP="008768EF">
            <w:pPr>
              <w:ind w:right="17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B5E2A">
              <w:rPr>
                <w:rFonts w:ascii="Arial" w:hAnsi="Arial" w:cs="Arial"/>
                <w:sz w:val="24"/>
                <w:szCs w:val="24"/>
              </w:rPr>
              <w:t>2,38</w:t>
            </w:r>
          </w:p>
        </w:tc>
      </w:tr>
    </w:tbl>
    <w:p w:rsidR="006254E0" w:rsidRPr="00554F4A" w:rsidRDefault="006254E0" w:rsidP="000E1F95">
      <w:pPr>
        <w:tabs>
          <w:tab w:val="left" w:pos="4419"/>
        </w:tabs>
        <w:spacing w:after="0" w:line="360" w:lineRule="auto"/>
        <w:ind w:left="851" w:right="176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Пример</w:t>
      </w:r>
      <w:r w:rsidRPr="00554F4A">
        <w:rPr>
          <w:rFonts w:ascii="Arial" w:hAnsi="Arial" w:cs="Arial"/>
          <w:sz w:val="24"/>
          <w:szCs w:val="24"/>
        </w:rPr>
        <w:t>:</w:t>
      </w:r>
    </w:p>
    <w:p w:rsidR="007B5E2A" w:rsidRDefault="007B5E2A" w:rsidP="00CF1394">
      <w:pPr>
        <w:spacing w:line="360" w:lineRule="auto"/>
        <w:ind w:right="176"/>
        <w:jc w:val="both"/>
        <w:rPr>
          <w:rFonts w:ascii="Arial" w:hAnsi="Arial" w:cs="Arial"/>
          <w:sz w:val="24"/>
          <w:szCs w:val="24"/>
        </w:rPr>
      </w:pPr>
    </w:p>
    <w:p w:rsidR="00843BE9" w:rsidRDefault="00843BE9" w:rsidP="00554F4A">
      <w:pPr>
        <w:spacing w:line="360" w:lineRule="auto"/>
        <w:ind w:left="567" w:right="176" w:firstLine="709"/>
        <w:jc w:val="both"/>
        <w:rPr>
          <w:rFonts w:ascii="Arial" w:hAnsi="Arial" w:cs="Arial"/>
          <w:sz w:val="24"/>
          <w:szCs w:val="24"/>
        </w:rPr>
      </w:pPr>
    </w:p>
    <w:p w:rsidR="00843BE9" w:rsidRDefault="00843BE9" w:rsidP="00554F4A">
      <w:pPr>
        <w:spacing w:line="360" w:lineRule="auto"/>
        <w:ind w:left="567" w:right="176" w:firstLine="709"/>
        <w:jc w:val="both"/>
        <w:rPr>
          <w:rFonts w:ascii="Arial" w:hAnsi="Arial" w:cs="Arial"/>
          <w:sz w:val="24"/>
          <w:szCs w:val="24"/>
        </w:rPr>
      </w:pPr>
    </w:p>
    <w:p w:rsidR="001F0300" w:rsidRDefault="001F0300" w:rsidP="00554F4A">
      <w:pPr>
        <w:spacing w:line="360" w:lineRule="auto"/>
        <w:ind w:left="567" w:right="176" w:firstLine="709"/>
        <w:jc w:val="both"/>
        <w:rPr>
          <w:rFonts w:ascii="Arial" w:hAnsi="Arial" w:cs="Arial"/>
          <w:sz w:val="24"/>
          <w:szCs w:val="24"/>
        </w:rPr>
      </w:pPr>
    </w:p>
    <w:p w:rsidR="00D32290" w:rsidRDefault="00D32290" w:rsidP="00554F4A">
      <w:pPr>
        <w:spacing w:line="360" w:lineRule="auto"/>
        <w:ind w:left="567" w:right="176" w:firstLine="709"/>
        <w:jc w:val="both"/>
        <w:rPr>
          <w:rFonts w:ascii="Arial" w:hAnsi="Arial" w:cs="Arial"/>
          <w:sz w:val="24"/>
          <w:szCs w:val="24"/>
        </w:rPr>
      </w:pPr>
    </w:p>
    <w:p w:rsidR="008768EF" w:rsidRDefault="008768EF" w:rsidP="000E1F95">
      <w:pPr>
        <w:spacing w:line="360" w:lineRule="auto"/>
        <w:ind w:left="709" w:right="176" w:firstLine="567"/>
        <w:jc w:val="both"/>
        <w:rPr>
          <w:rFonts w:ascii="Arial" w:hAnsi="Arial" w:cs="Arial"/>
          <w:sz w:val="24"/>
          <w:szCs w:val="24"/>
        </w:rPr>
      </w:pPr>
    </w:p>
    <w:p w:rsidR="008768EF" w:rsidRDefault="008768EF" w:rsidP="000E1F95">
      <w:pPr>
        <w:spacing w:line="360" w:lineRule="auto"/>
        <w:ind w:left="709" w:right="176" w:firstLine="567"/>
        <w:jc w:val="both"/>
        <w:rPr>
          <w:rFonts w:ascii="Arial" w:hAnsi="Arial" w:cs="Arial"/>
          <w:sz w:val="24"/>
          <w:szCs w:val="24"/>
        </w:rPr>
      </w:pPr>
    </w:p>
    <w:p w:rsidR="008768EF" w:rsidRDefault="008768EF" w:rsidP="000E1F95">
      <w:pPr>
        <w:spacing w:line="360" w:lineRule="auto"/>
        <w:ind w:left="709" w:right="176" w:firstLine="567"/>
        <w:jc w:val="both"/>
        <w:rPr>
          <w:rFonts w:ascii="Arial" w:hAnsi="Arial" w:cs="Arial"/>
          <w:sz w:val="24"/>
          <w:szCs w:val="24"/>
        </w:rPr>
      </w:pPr>
    </w:p>
    <w:p w:rsidR="008768EF" w:rsidRDefault="008768EF" w:rsidP="000E1F95">
      <w:pPr>
        <w:spacing w:line="360" w:lineRule="auto"/>
        <w:ind w:left="709" w:right="176" w:firstLine="567"/>
        <w:jc w:val="both"/>
        <w:rPr>
          <w:rFonts w:ascii="Arial" w:hAnsi="Arial" w:cs="Arial"/>
          <w:sz w:val="24"/>
          <w:szCs w:val="24"/>
        </w:rPr>
      </w:pPr>
    </w:p>
    <w:p w:rsidR="00F54DBD" w:rsidRDefault="00F54DBD" w:rsidP="000E1F95">
      <w:pPr>
        <w:spacing w:line="360" w:lineRule="auto"/>
        <w:ind w:left="709" w:right="176" w:firstLine="567"/>
        <w:jc w:val="both"/>
        <w:rPr>
          <w:rFonts w:ascii="Arial" w:hAnsi="Arial" w:cs="Arial"/>
          <w:sz w:val="24"/>
          <w:szCs w:val="24"/>
        </w:rPr>
      </w:pPr>
    </w:p>
    <w:p w:rsidR="00554F4A" w:rsidRPr="00554F4A" w:rsidRDefault="00D32290" w:rsidP="000E1F95">
      <w:pPr>
        <w:spacing w:line="360" w:lineRule="auto"/>
        <w:ind w:left="709" w:right="176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="00554F4A" w:rsidRPr="00554F4A">
        <w:rPr>
          <w:rFonts w:ascii="Arial" w:hAnsi="Arial" w:cs="Arial"/>
          <w:sz w:val="24"/>
          <w:szCs w:val="24"/>
        </w:rPr>
        <w:t>асчет количества планируемых к образованию твердых коммунальных отходов, крупногабаритных отходов в год:</w:t>
      </w:r>
    </w:p>
    <w:p w:rsidR="00554F4A" w:rsidRDefault="00554F4A" w:rsidP="00554F4A">
      <w:pPr>
        <w:spacing w:line="360" w:lineRule="auto"/>
        <w:ind w:left="567" w:right="176" w:firstLine="709"/>
        <w:jc w:val="both"/>
        <w:rPr>
          <w:rFonts w:ascii="Arial" w:hAnsi="Arial" w:cs="Arial"/>
          <w:sz w:val="24"/>
          <w:szCs w:val="24"/>
        </w:rPr>
      </w:pPr>
      <w:r w:rsidRPr="00554F4A">
        <w:rPr>
          <w:rFonts w:ascii="Arial" w:hAnsi="Arial" w:cs="Arial"/>
          <w:sz w:val="24"/>
          <w:szCs w:val="24"/>
        </w:rPr>
        <w:t xml:space="preserve">225 </w:t>
      </w:r>
      <w:r>
        <w:rPr>
          <w:rFonts w:ascii="Arial" w:hAnsi="Arial" w:cs="Arial"/>
          <w:sz w:val="24"/>
          <w:szCs w:val="24"/>
        </w:rPr>
        <w:t xml:space="preserve">чел. </w:t>
      </w:r>
      <w:r w:rsidRPr="00554F4A">
        <w:rPr>
          <w:rFonts w:ascii="Arial" w:hAnsi="Arial" w:cs="Arial"/>
          <w:sz w:val="24"/>
          <w:szCs w:val="24"/>
        </w:rPr>
        <w:t xml:space="preserve">* </w:t>
      </w:r>
      <w:r>
        <w:rPr>
          <w:rFonts w:ascii="Arial" w:hAnsi="Arial" w:cs="Arial"/>
          <w:sz w:val="24"/>
          <w:szCs w:val="24"/>
        </w:rPr>
        <w:t xml:space="preserve">2,38 </w:t>
      </w:r>
      <w:proofErr w:type="spellStart"/>
      <w:r>
        <w:rPr>
          <w:rFonts w:ascii="Arial" w:hAnsi="Arial" w:cs="Arial"/>
          <w:sz w:val="24"/>
          <w:szCs w:val="24"/>
        </w:rPr>
        <w:t>куб</w:t>
      </w:r>
      <w:proofErr w:type="gramStart"/>
      <w:r>
        <w:rPr>
          <w:rFonts w:ascii="Arial" w:hAnsi="Arial" w:cs="Arial"/>
          <w:sz w:val="24"/>
          <w:szCs w:val="24"/>
        </w:rPr>
        <w:t>.м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/год = 535,5 </w:t>
      </w:r>
      <w:proofErr w:type="spellStart"/>
      <w:r>
        <w:rPr>
          <w:rFonts w:ascii="Arial" w:hAnsi="Arial" w:cs="Arial"/>
          <w:sz w:val="24"/>
          <w:szCs w:val="24"/>
        </w:rPr>
        <w:t>куб.м</w:t>
      </w:r>
      <w:proofErr w:type="spellEnd"/>
      <w:r>
        <w:rPr>
          <w:rFonts w:ascii="Arial" w:hAnsi="Arial" w:cs="Arial"/>
          <w:sz w:val="24"/>
          <w:szCs w:val="24"/>
        </w:rPr>
        <w:t>/год</w:t>
      </w:r>
    </w:p>
    <w:p w:rsidR="00554F4A" w:rsidRDefault="008768EF" w:rsidP="00554F4A">
      <w:pPr>
        <w:spacing w:line="360" w:lineRule="auto"/>
        <w:ind w:left="567" w:right="176" w:firstLine="709"/>
        <w:jc w:val="both"/>
        <w:rPr>
          <w:rFonts w:ascii="Arial" w:hAnsi="Arial" w:cs="Arial"/>
          <w:sz w:val="24"/>
          <w:szCs w:val="24"/>
        </w:rPr>
      </w:pPr>
      <w:r w:rsidRPr="00843BE9">
        <w:rPr>
          <w:rFonts w:ascii="Arial" w:hAnsi="Arial" w:cs="Arial"/>
          <w:noProof/>
          <w:sz w:val="20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 wp14:anchorId="2055CC95" wp14:editId="1696348B">
                <wp:simplePos x="0" y="0"/>
                <wp:positionH relativeFrom="page">
                  <wp:posOffset>1077362</wp:posOffset>
                </wp:positionH>
                <wp:positionV relativeFrom="page">
                  <wp:posOffset>724277</wp:posOffset>
                </wp:positionV>
                <wp:extent cx="6176516" cy="9255059"/>
                <wp:effectExtent l="19050" t="19050" r="15240" b="2286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516" cy="9255059"/>
                          <a:chOff x="1134" y="284"/>
                          <a:chExt cx="10497" cy="16271"/>
                        </a:xfrm>
                      </wpg:grpSpPr>
                      <wps:wsp>
                        <wps:cNvPr id="10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" name="Group 1144"/>
                        <wpg:cNvGrpSpPr>
                          <a:grpSpLocks/>
                        </wpg:cNvGrpSpPr>
                        <wpg:grpSpPr bwMode="auto">
                          <a:xfrm>
                            <a:off x="1134" y="15715"/>
                            <a:ext cx="10497" cy="839"/>
                            <a:chOff x="1140" y="12892"/>
                            <a:chExt cx="10497" cy="855"/>
                          </a:xfrm>
                        </wpg:grpSpPr>
                        <wps:wsp>
                          <wps:cNvPr id="12" name="Rectangle 1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2894"/>
                              <a:ext cx="10488" cy="8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" name="Group 1146"/>
                          <wpg:cNvGrpSpPr>
                            <a:grpSpLocks/>
                          </wpg:cNvGrpSpPr>
                          <wpg:grpSpPr bwMode="auto">
                            <a:xfrm>
                              <a:off x="1143" y="12892"/>
                              <a:ext cx="10494" cy="855"/>
                              <a:chOff x="989" y="11408"/>
                              <a:chExt cx="10494" cy="855"/>
                            </a:xfrm>
                          </wpg:grpSpPr>
                          <wps:wsp>
                            <wps:cNvPr id="17" name="Text Box 1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2" y="11410"/>
                                <a:ext cx="5957" cy="8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8EF" w:rsidRDefault="008768EF" w:rsidP="008768EF">
                                  <w:pPr>
                                    <w:pStyle w:val="ad"/>
                                    <w:spacing w:before="160"/>
                                    <w:rPr>
                                      <w:noProof w:val="0"/>
                                      <w:sz w:val="32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instrText xml:space="preserve"> DOCPROPERTY "Номер документа"  \* MERGEFORMAT </w:instrTex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t>XXX-XXX</w: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g:grpSp>
                            <wpg:cNvPr id="14" name="Group 11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636" y="11408"/>
                                <a:ext cx="847" cy="855"/>
                                <a:chOff x="8686" y="9971"/>
                                <a:chExt cx="1271" cy="855"/>
                              </a:xfrm>
                            </wpg:grpSpPr>
                            <wps:wsp>
                              <wps:cNvPr id="15" name="Text Box 11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7" y="9971"/>
                                  <a:ext cx="1270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768EF" w:rsidRDefault="008768EF" w:rsidP="008768EF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6" name="Text Box 11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6" y="10259"/>
                                  <a:ext cx="1267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768EF" w:rsidRDefault="008768EF" w:rsidP="008768EF">
                                    <w:pPr>
                                      <w:pStyle w:val="ad"/>
                                      <w:spacing w:before="120"/>
                                      <w:rPr>
                                        <w:noProof w:val="0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" name="Group 11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" y="11413"/>
                                <a:ext cx="3683" cy="850"/>
                                <a:chOff x="1248" y="9691"/>
                                <a:chExt cx="3683" cy="861"/>
                              </a:xfrm>
                            </wpg:grpSpPr>
                            <wpg:grpSp>
                              <wpg:cNvPr id="19" name="Group 11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10272"/>
                                  <a:ext cx="3682" cy="280"/>
                                  <a:chOff x="3332" y="11725"/>
                                  <a:chExt cx="3681" cy="283"/>
                                </a:xfrm>
                              </wpg:grpSpPr>
                              <wps:wsp>
                                <wps:cNvPr id="20" name="Text Box 115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2" y="11725"/>
                                    <a:ext cx="39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68EF" w:rsidRDefault="008768EF" w:rsidP="008768EF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21" name="Text Box 11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5" y="11725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68EF" w:rsidRDefault="008768EF" w:rsidP="008768EF">
                                      <w:pPr>
                                        <w:pStyle w:val="ad"/>
                                      </w:pPr>
                                      <w:r>
                                        <w:t>№ докум.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24" name="Text Box 11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68EF" w:rsidRDefault="008768EF" w:rsidP="008768EF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Изм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25" name="Text Box 11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7" y="11725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68EF" w:rsidRDefault="008768EF" w:rsidP="008768EF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Подп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26" name="Text Box 11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6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68EF" w:rsidRDefault="008768EF" w:rsidP="008768EF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" name="Group 1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9691"/>
                                  <a:ext cx="3683" cy="581"/>
                                  <a:chOff x="3033" y="9482"/>
                                  <a:chExt cx="3683" cy="581"/>
                                </a:xfrm>
                              </wpg:grpSpPr>
                              <wpg:grpSp>
                                <wpg:cNvPr id="28" name="Group 11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</wpg:grpSpPr>
                                <wpg:grpSp>
                                  <wpg:cNvPr id="29" name="Group 11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30" name="Text Box 116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768EF" w:rsidRDefault="008768EF" w:rsidP="008768EF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" name="Text Box 116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768EF" w:rsidRDefault="008768EF" w:rsidP="008768EF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" name="Text Box 116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768EF" w:rsidRDefault="008768EF" w:rsidP="008768EF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" name="Text Box 11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768EF" w:rsidRDefault="008768EF" w:rsidP="008768EF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" name="Text Box 116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768EF" w:rsidRDefault="008768EF" w:rsidP="008768EF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6" name="Group 11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37" name="Text Box 11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768EF" w:rsidRDefault="008768EF" w:rsidP="008768EF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" name="Text Box 116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768EF" w:rsidRDefault="008768EF" w:rsidP="008768EF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" name="Text Box 117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768EF" w:rsidRDefault="008768EF" w:rsidP="008768EF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" name="Text Box 117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8768EF" w:rsidRDefault="008768EF" w:rsidP="008768EF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2" name="Line 11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Line 11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Line 11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" name="Line 11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" name="Line 11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" name="Line 11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141" style="position:absolute;left:0;text-align:left;margin-left:84.85pt;margin-top:57.05pt;width:486.35pt;height:728.75pt;z-index:-251598848;mso-position-horizontal-relative:page;mso-position-vertical-relative:page" coordorigin="1134,284" coordsize="10497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" o:allowincell="f">
                <v:rect id="Rectangle 1143" o:spid="_x0000_s1142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hy8YA&#10;AADbAAAADwAAAGRycy9kb3ducmV2LnhtbESPT2vCQBDF7wW/wzKCt7ox9h/RVTRQKLQXo9B6G7Jj&#10;EszOhuyqaT9951DobYb35r3fLNeDa9WV+tB4NjCbJqCIS28brgwc9q/3L6BCRLbYeiYD3xRgvRrd&#10;LTGz/sY7uhaxUhLCIUMDdYxdpnUoa3IYpr4jFu3ke4dR1r7StsebhLtWp0nypB02LA01dpTXVJ6L&#10;izOwe9xujl/P80/3k7wXD/mHS/NZasxkPGwWoCIN8d/8d/1mBV/o5Rc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Ahy8YAAADbAAAADwAAAAAAAAAAAAAAAACYAgAAZHJz&#10;L2Rvd25yZXYueG1sUEsFBgAAAAAEAAQA9QAAAIsDAAAAAA==&#10;" filled="f" strokeweight="2.25pt"/>
                <v:group id="Group 1144" o:spid="_x0000_s1143" style="position:absolute;left:1134;top:15715;width:10497;height:839" coordorigin="1140,12892" coordsize="10497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1145" o:spid="_x0000_s1144" style="position:absolute;left:1140;top:12894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aJ8MA&#10;AADbAAAADwAAAGRycy9kb3ducmV2LnhtbERPTWvCQBC9C/0PyxS86cbUqqSuYgOFgr0YBe1tyE6T&#10;0OxsyK4a/fWuIHibx/uc+bIztThR6yrLCkbDCARxbnXFhYLd9mswA+E8ssbaMim4kIPl4qU3x0Tb&#10;M2/olPlChBB2CSoovW8SKV1ekkE3tA1x4P5sa9AH2BZSt3gO4aaWcRRNpMGKQ0OJDaUl5f/Z0SjY&#10;vH+ufg/Tt725RutsnP6YOB3FSvVfu9UHCE+df4of7m8d5sdw/yUc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4aJ8MAAADbAAAADwAAAAAAAAAAAAAAAACYAgAAZHJzL2Rv&#10;d25yZXYueG1sUEsFBgAAAAAEAAQA9QAAAIgDAAAAAA==&#10;" filled="f" strokeweight="2.25pt"/>
                  <v:group id="Group 1146" o:spid="_x0000_s1145" style="position:absolute;left:1143;top:12892;width:10494;height:855" coordorigin="989,11408" coordsize="10494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Text Box 1150" o:spid="_x0000_s1146" type="#_x0000_t202" style="position:absolute;left:4672;top:11410;width:5957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HUsMA&#10;AADbAAAADwAAAGRycy9kb3ducmV2LnhtbERPS2vCQBC+C/6HZQRvummFVmNWkUJVevMFHsfsNEmb&#10;nd1m15j667uFQm/z8T0nW3amFi01vrKs4GGcgCDOra64UHA8vI6mIHxA1lhbJgXf5GG56PcyTLW9&#10;8Y7afShEDGGfooIyBJdK6fOSDPqxdcSRe7eNwRBhU0jd4C2Gm1o+JsmTNFhxbCjR0UtJ+ef+ahRs&#10;zqeJN+4ync3cfbWefH3srm93pYaDbjUHEagL/+I/91bH+c/w+0s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IHUsMAAADbAAAADwAAAAAAAAAAAAAAAACYAgAAZHJzL2Rv&#10;d25yZXYueG1sUEsFBgAAAAAEAAQA9QAAAIgDAAAAAA==&#10;" filled="f" strokeweight="2.25pt">
                      <v:textbox inset=".5mm,.3mm,.5mm,.3mm">
                        <w:txbxContent>
                          <w:p w:rsidR="008768EF" w:rsidRDefault="008768EF" w:rsidP="008768EF">
                            <w:pPr>
                              <w:pStyle w:val="ad"/>
                              <w:spacing w:before="160"/>
                              <w:rPr>
                                <w:noProof w:val="0"/>
                                <w:sz w:val="32"/>
                              </w:rPr>
                            </w:pPr>
                            <w:r>
                              <w:rPr>
                                <w:noProof w:val="0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instrText xml:space="preserve"> DOCPROPERTY "Номер документа"  \* MERGEFORMAT </w:instrTex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separate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t>XXX-XXX</w: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group id="Group 1147" o:spid="_x0000_s1147" style="position:absolute;left:10636;top:11408;width:847;height:855" coordorigin="8686,9971" coordsize="1271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Text Box 1148" o:spid="_x0000_s1148" type="#_x0000_t202" style="position:absolute;left:8687;top:9971;width:127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8vsMA&#10;AADbAAAADwAAAGRycy9kb3ducmV2LnhtbERPS2vCQBC+C/6HZQRvummlRWNWkUJVevMFHsfsNEmb&#10;nd1m15j667uFQm/z8T0nW3amFi01vrKs4GGcgCDOra64UHA8vI6mIHxA1lhbJgXf5GG56PcyTLW9&#10;8Y7afShEDGGfooIyBJdK6fOSDPqxdcSRe7eNwRBhU0jd4C2Gm1o+JsmzNFhxbCjR0UtJ+ef+ahRs&#10;zqeJN+4ync3cfbWefH3srm93pYaDbjUHEagL/+I/91bH+U/w+0s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w8vsMAAADbAAAADwAAAAAAAAAAAAAAAACYAgAAZHJzL2Rv&#10;d25yZXYueG1sUEsFBgAAAAAEAAQA9QAAAIgDAAAAAA==&#10;" filled="f" strokeweight="2.25pt">
                        <v:textbox inset=".5mm,.3mm,.5mm,.3mm">
                          <w:txbxContent>
                            <w:p w:rsidR="008768EF" w:rsidRDefault="008768EF" w:rsidP="008768EF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1149" o:spid="_x0000_s1149" type="#_x0000_t202" style="position:absolute;left:8686;top:10259;width:12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6iycIA&#10;AADbAAAADwAAAGRycy9kb3ducmV2LnhtbERPS2sCMRC+C/6HMEJvblYF0dUoItiW3nxBj9PNuLvt&#10;ZpJuoq7++kYoeJuP7znzZWtqcaHGV5YVDJIUBHFudcWFgsN+05+A8AFZY22ZFNzIw3LR7cwx0/bK&#10;W7rsQiFiCPsMFZQhuExKn5dk0CfWEUfuZBuDIcKmkLrBaww3tRym6VgarDg2lOhoXVL+szsbBW+f&#10;x5E37msynbr76nX0+709f9yVeum1qxmIQG14iv/d7zrOH8Pjl3i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qLJwgAAANsAAAAPAAAAAAAAAAAAAAAAAJgCAABkcnMvZG93&#10;bnJldi54bWxQSwUGAAAAAAQABAD1AAAAhwMAAAAA&#10;" filled="f" strokeweight="2.25pt">
                        <v:textbox inset=".5mm,.3mm,.5mm,.3mm">
                          <w:txbxContent>
                            <w:p w:rsidR="008768EF" w:rsidRDefault="008768EF" w:rsidP="008768EF">
                              <w:pPr>
                                <w:pStyle w:val="ad"/>
                                <w:spacing w:before="120"/>
                                <w:rPr>
                                  <w:noProof w:val="0"/>
                                  <w:sz w:val="22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151" o:spid="_x0000_s1150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group id="Group 1152" o:spid="_x0000_s1151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shape id="Text Box 1153" o:spid="_x0000_s1152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1Jm78A&#10;AADbAAAADwAAAGRycy9kb3ducmV2LnhtbERPz2vCMBS+D/wfwhO8rakt6OgaRYTBjlsVdLe35tkW&#10;m5eSZLX+98tB8Pjx/S63k+nFSM53lhUskxQEcW11x42C4+Hj9Q2ED8gae8uk4E4etpvZS4mFtjf+&#10;prEKjYgh7AtU0IYwFFL6uiWDPrEDceQu1hkMEbpGaoe3GG56maXpShrsODa0ONC+pfpa/RkFzcH9&#10;rMevdJfpfv2Lp3NurcyVWsyn3TuIQFN4ih/uT60gi+vjl/g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jUmbvwAAANsAAAAPAAAAAAAAAAAAAAAAAJgCAABkcnMvZG93bnJl&#10;di54bWxQSwUGAAAAAAQABAD1AAAAhAMAAAAA&#10;" strokeweight="2.25pt">
                          <v:textbox inset=".5mm,.3mm,.5mm,.3mm">
                            <w:txbxContent>
                              <w:p w:rsidR="008768EF" w:rsidRDefault="008768EF" w:rsidP="008768EF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1154" o:spid="_x0000_s1153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vwAMUA&#10;AADbAAAADwAAAGRycy9kb3ducmV2LnhtbESPW2vCQBSE34X+h+UU+qabKBSNrhIKvdA3b+DjMXtM&#10;YrNnt9lVU3+9WxB8HGbmG2a26EwjztT62rKCdJCAIC6srrlUsFm/98cgfEDW2FgmBX/kYTF/6s0w&#10;0/bCSzqvQikihH2GCqoQXCalLyoy6AfWEUfvYFuDIcq2lLrFS4SbRg6T5FUarDkuVOjoraLiZ3Uy&#10;Cj5325E3bj+eTNw1/xj9Hpen76tSL89dPgURqAuP8L39pRUMU/j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/AAxQAAANsAAAAPAAAAAAAAAAAAAAAAAJgCAABkcnMv&#10;ZG93bnJldi54bWxQSwUGAAAAAAQABAD1AAAAigMAAAAA&#10;" filled="f" strokeweight="2.25pt">
                          <v:textbox inset=".5mm,.3mm,.5mm,.3mm">
                            <w:txbxContent>
                              <w:p w:rsidR="008768EF" w:rsidRDefault="008768EF" w:rsidP="008768EF">
                                <w:pPr>
                                  <w:pStyle w:val="ad"/>
                                </w:pPr>
                                <w:r>
                                  <w:t>№ докум.</w:t>
                                </w:r>
                              </w:p>
                            </w:txbxContent>
                          </v:textbox>
                        </v:shape>
                        <v:shape id="Text Box 1155" o:spid="_x0000_s1154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TmMYA&#10;AADbAAAADwAAAGRycy9kb3ducmV2LnhtbESPT2vCQBTE7wW/w/IK3uqmKkXTbEQE/9Cb2kKPr9nX&#10;JG327ZpdNfrpu0LB4zAzv2GyWWcacaLW15YVPA8SEMSF1TWXCt73y6cJCB+QNTaWScGFPMzy3kOG&#10;qbZn3tJpF0oRIexTVFCF4FIpfVGRQT+wjjh637Y1GKJsS6lbPEe4aeQwSV6kwZrjQoWOFhUVv7uj&#10;UbD+/Bh5474m06m7zlejw8/2+HZVqv/YzV9BBOrCPfzf3mgFwzHcvsQf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xTmMYAAADbAAAADwAAAAAAAAAAAAAAAACYAgAAZHJz&#10;L2Rvd25yZXYueG1sUEsFBgAAAAAEAAQA9QAAAIsDAAAAAA==&#10;" filled="f" strokeweight="2.25pt">
                          <v:textbox inset=".5mm,.3mm,.5mm,.3mm">
                            <w:txbxContent>
                              <w:p w:rsidR="008768EF" w:rsidRDefault="008768EF" w:rsidP="008768EF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Изм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156" o:spid="_x0000_s1155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2A8YA&#10;AADbAAAADwAAAGRycy9kb3ducmV2LnhtbESPT2vCQBTE7wW/w/IK3uqmikXTbEQE/9Cb2kKPr9nX&#10;JG327ZpdNfrpu0LB4zAzv2GyWWcacaLW15YVPA8SEMSF1TWXCt73y6cJCB+QNTaWScGFPMzy3kOG&#10;qbZn3tJpF0oRIexTVFCF4FIpfVGRQT+wjjh637Y1GKJsS6lbPEe4aeQwSV6kwZrjQoWOFhUVv7uj&#10;UbD+/Bh5474m06m7zlejw8/2+HZVqv/YzV9BBOrCPfzf3mgFwzHcvsQf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D2A8YAAADbAAAADwAAAAAAAAAAAAAAAACYAgAAZHJz&#10;L2Rvd25yZXYueG1sUEsFBgAAAAAEAAQA9QAAAIsDAAAAAA==&#10;" filled="f" strokeweight="2.25pt">
                          <v:textbox inset=".5mm,.3mm,.5mm,.3mm">
                            <w:txbxContent>
                              <w:p w:rsidR="008768EF" w:rsidRDefault="008768EF" w:rsidP="008768EF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Подп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157" o:spid="_x0000_s1156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odMUA&#10;AADbAAAADwAAAGRycy9kb3ducmV2LnhtbESPT2vCQBTE70K/w/IKvelGBdHoJkihf+hNreDxmX0m&#10;0ezbbXbV1E/vFoQeh5n5DbPIO9OIC7W+tqxgOEhAEBdW11wq+N689acgfEDW2FgmBb/kIc+eegtM&#10;tb3yii7rUIoIYZ+igioEl0rpi4oM+oF1xNE72NZgiLItpW7xGuGmkaMkmUiDNceFCh29VlSc1mej&#10;4GO3HXvj9tPZzN2W7+Of4+r8dVPq5blbzkEE6sJ/+NH+1ApGE/j7En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mh0xQAAANsAAAAPAAAAAAAAAAAAAAAAAJgCAABkcnMv&#10;ZG93bnJldi54bWxQSwUGAAAAAAQABAD1AAAAigMAAAAA&#10;" filled="f" strokeweight="2.25pt">
                          <v:textbox inset=".5mm,.3mm,.5mm,.3mm">
                            <w:txbxContent>
                              <w:p w:rsidR="008768EF" w:rsidRDefault="008768EF" w:rsidP="008768EF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</v:group>
                      <v:group id="Group 1158" o:spid="_x0000_s1157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group id="Group 1159" o:spid="_x0000_s1158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<v:group id="Group 1160" o:spid="_x0000_s1159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<v:shape id="Text Box 1161" o:spid="_x0000_s1160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Cfb4A&#10;AADbAAAADwAAAGRycy9kb3ducmV2LnhtbERPy4rCMBTdD/gP4QruxlQdRKpRRBBUGPDt9tJc22Jz&#10;U5rY1r83C8Hl4bxni9YUoqbK5ZYVDPoRCOLE6pxTBefT+ncCwnlkjYVlUvAiB4t552eGsbYNH6g+&#10;+lSEEHYxKsi8L2MpXZKRQde3JXHg7rYy6AOsUqkrbEK4KeQwisbSYM6hIcOSVhklj+PTKLhfrtvb&#10;ri6vp2ayfbkc7T/u/5TqddvlFISn1n/FH/dGKxiF9eFL+AFy/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2agn2+AAAA2wAAAA8AAAAAAAAAAAAAAAAAmAIAAGRycy9kb3ducmV2&#10;LnhtbFBLBQYAAAAABAAEAPUAAACDAwAAAAA=&#10;" filled="f" strokeweight="1pt">
                              <v:textbox inset=".5mm,.3mm,.5mm,.3mm">
                                <w:txbxContent>
                                  <w:p w:rsidR="008768EF" w:rsidRDefault="008768EF" w:rsidP="008768EF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162" o:spid="_x0000_s1161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n5sIA&#10;AADbAAAADwAAAGRycy9kb3ducmV2LnhtbESPW4vCMBSE3xf8D+EIvq2pF0S6RlkEQQXB+74emmNb&#10;tjkpTWzrvzeC4OMwM98ws0VrClFT5XLLCgb9CARxYnXOqYLzafU9BeE8ssbCMil4kIPFvPM1w1jb&#10;hg9UH30qAoRdjAoy78tYSpdkZND1bUkcvJutDPogq1TqCpsAN4UcRtFEGsw5LGRY0jKj5P94Nwpu&#10;l+vmb1uX11Mz3TxcjnaH+7FSvW77+wPCU+s/4Xd7rRWMBvD6En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ifmwgAAANs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8768EF" w:rsidRDefault="008768EF" w:rsidP="008768EF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163" o:spid="_x0000_s1162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gcCsMA&#10;AADbAAAADwAAAGRycy9kb3ducmV2LnhtbESPS2vDMBCE74X8B7GF3hq5cQnBiRJCINAUCs37ulgb&#10;28RaGUn1499XhUKOw8x8wyxWvalFS85XlhW8jRMQxLnVFRcKTsft6wyED8gaa8ukYCAPq+XoaYGZ&#10;th3vqT2EQkQI+wwVlCE0mZQ+L8mgH9uGOHo36wyGKF0htcMuwk0tJ0kylQYrjgslNrQpKb8ffoyC&#10;2/myu362zeXYzXaDr9B+4fe7Ui/P/XoOIlAfHuH/9odWkKb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gcCsMAAADb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8768EF" w:rsidRDefault="008768EF" w:rsidP="008768EF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164" o:spid="_x0000_s1163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EfsMA&#10;AADbAAAADwAAAGRycy9kb3ducmV2LnhtbESPW4vCMBSE3wX/QziCb5p6QUrXKIsgrAsL3vf10Bzb&#10;ss1JabJt/fdGEHwcZuYbZrnuTCkaql1hWcFkHIEgTq0uOFNwPm1HMQjnkTWWlknBnRysV/3eEhNt&#10;Wz5Qc/SZCBB2CSrIva8SKV2ak0E3thVx8G62NuiDrDOpa2wD3JRyGkULabDgsJBjRZuc0r/jv1Fw&#10;u1x3v99NdT218e7uCrQ/uJ8rNRx0nx8gPHX+HX61v7SC2Rye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GEfsMAAADb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8768EF" w:rsidRDefault="008768EF" w:rsidP="008768EF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165" o:spid="_x0000_s1164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h5cQA&#10;AADbAAAADwAAAGRycy9kb3ducmV2LnhtbESP3WrCQBSE7wt9h+UIvdON/UOiq5RCoQpCTareHrLH&#10;JJg9u2TXJL59VxB6OczMN8xiNZhGdNT62rKC6SQBQVxYXXOp4Df/Gs9A+ICssbFMCq7kYbV8fFhg&#10;qm3PO+qyUIoIYZ+igioEl0rpi4oM+ol1xNE72dZgiLItpW6xj3DTyOckeZcGa44LFTr6rKg4Zxej&#10;4LQ/rI+bzh3yfra++hrtFn9elXoaDR9zEIGG8B++t7+1gpc3uH2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tIeXEAAAA2wAAAA8AAAAAAAAAAAAAAAAAmAIAAGRycy9k&#10;b3ducmV2LnhtbFBLBQYAAAAABAAEAPUAAACJAwAAAAA=&#10;" filled="f" strokeweight="1pt">
                              <v:textbox inset=".5mm,.3mm,.5mm,.3mm">
                                <w:txbxContent>
                                  <w:p w:rsidR="008768EF" w:rsidRDefault="008768EF" w:rsidP="008768EF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1166" o:spid="_x0000_s1165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<v:shape id="Text Box 1167" o:spid="_x0000_s1166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aCcQA&#10;AADbAAAADwAAAGRycy9kb3ducmV2LnhtbESPQWvCQBSE74X+h+UJvenGtrQSXaUUClUQalL1+sg+&#10;k2D27ZJdk/jvu4LQ4zAz3zCL1WAa0VHra8sKppMEBHFhdc2lgt/8azwD4QOyxsYyKbiSh9Xy8WGB&#10;qbY976jLQikihH2KCqoQXCqlLyoy6CfWEUfvZFuDIcq2lLrFPsJNI5+T5E0arDkuVOjos6LinF2M&#10;gtP+sD5uOnfI+9n66mu0W/x5VeppNHzMQQQawn/43v7WCl7e4fY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zGgnEAAAA2wAAAA8AAAAAAAAAAAAAAAAAmAIAAGRycy9k&#10;b3ducmV2LnhtbFBLBQYAAAAABAAEAPUAAACJAwAAAAA=&#10;" filled="f" strokeweight="1pt">
                              <v:textbox inset=".5mm,.3mm,.5mm,.3mm">
                                <w:txbxContent>
                                  <w:p w:rsidR="008768EF" w:rsidRDefault="008768EF" w:rsidP="008768EF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169" o:spid="_x0000_s1167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r4MIA&#10;AADbAAAADwAAAGRycy9kb3ducmV2LnhtbESP3YrCMBSE7xd8h3AE79bUVUSrUURYUGFh/b89NMe2&#10;2JyUJrb17TcLgpfDzHzDzJetKURNlcstKxj0IxDEidU5pwpOx+/PCQjnkTUWlknBkxwsF52POcba&#10;Nryn+uBTESDsYlSQeV/GUrokI4Oub0vi4N1sZdAHWaVSV9gEuCnkVxSNpcGcw0KGJa0zSu6Hh1Fw&#10;O1+2111dXo7NZPt0Odof/B0p1eu2qxkIT61/h1/tjVYwnML/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CvgwgAAANs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8768EF" w:rsidRDefault="008768EF" w:rsidP="008768EF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170" o:spid="_x0000_s1168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xAMEA&#10;AADbAAAADwAAAGRycy9kb3ducmV2LnhtbERPy2rCQBTdC/7DcAvdmUlFRFJHKQVBCwWb2Li9ZK5J&#10;MHMnZKZ5/L2zELo8nPd2P5pG9NS52rKCtygGQVxYXXOp4JIdFhsQziNrbCyTgokc7Hfz2RYTbQf+&#10;oT71pQgh7BJUUHnfJlK6oiKDLrItceButjPoA+xKqTscQrhp5DKO19JgzaGhwpY+Kyru6Z9RcPvN&#10;T9evvs2zYXOaXI32G88rpV5fxo93EJ5G/y9+uo9awSqsD1/CD5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c8QDBAAAA2wAAAA8AAAAAAAAAAAAAAAAAmAIAAGRycy9kb3du&#10;cmV2LnhtbFBLBQYAAAAABAAEAPUAAACGAwAAAAA=&#10;" filled="f" strokeweight="1pt">
                              <v:textbox inset=".5mm,.3mm,.5mm,.3mm">
                                <w:txbxContent>
                                  <w:p w:rsidR="008768EF" w:rsidRDefault="008768EF" w:rsidP="008768EF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171" o:spid="_x0000_s1169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Um8EA&#10;AADbAAAADwAAAGRycy9kb3ducmV2LnhtbESP3YrCMBSE7wXfIRzBO01dRKQaRQRBhQX/vT00x7bY&#10;nJQm29a33wiCl8PMfMPMl60pRE2Vyy0rGA0jEMSJ1TmnCi7nzWAKwnlkjYVlUvAiB8tFtzPHWNuG&#10;j1SffCoChF2MCjLvy1hKl2Rk0A1tSRy8h60M+iCrVOoKmwA3hfyJook0mHNYyLCkdUbJ8/RnFDyu&#10;t919X5e3czPdvVyO9hcPY6X6vXY1A+Gp9d/wp73VCsYjeH8JP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QVJvBAAAA2wAAAA8AAAAAAAAAAAAAAAAAmAIAAGRycy9kb3du&#10;cmV2LnhtbFBLBQYAAAAABAAEAPUAAACGAwAAAAA=&#10;" filled="f" strokeweight="1pt">
                              <v:textbox inset=".5mm,.3mm,.5mm,.3mm">
                                <w:txbxContent>
                                  <w:p w:rsidR="008768EF" w:rsidRDefault="008768EF" w:rsidP="008768EF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1172" o:spid="_x0000_s1170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KKusAAAADbAAAADwAAAGRycy9kb3ducmV2LnhtbESPQYvCMBSE74L/ITzBm6aKiHSNsghC&#10;D3qwil4fzdumbPNSm6j13xtB8DjMfDPMct3ZWtyp9ZVjBZNxAoK4cLriUsHpuB0tQPiArLF2TAqe&#10;5GG96veWmGr34APd81CKWMI+RQUmhCaV0heGLPqxa4ij9+daiyHKtpS6xUcst7WcJslcWqw4Lhhs&#10;aGOo+M9vVsFsnxl96XZ+d0iyM1XX2eaaO6WGg+73B0SgLnzDHzrTkZvC+0v8A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SirrAAAAA2wAAAA8AAAAAAAAAAAAAAAAA&#10;oQIAAGRycy9kb3ducmV2LnhtbFBLBQYAAAAABAAEAPkAAACOAwAAAAA=&#10;" strokeweight="2.25pt"/>
                        <v:line id="Line 1173" o:spid="_x0000_s1171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4vIcMAAADbAAAADwAAAGRycy9kb3ducmV2LnhtbESPwWrDMBBE74H+g9hAb7Gc1oTiRgnF&#10;UPAhOdgJ6XWxtpaptXIs1XH+vioUehxm3gyz3c+2FxONvnOsYJ2kIIgbpztuFZxP76sXED4ga+wd&#10;k4I7edjvHhZbzLW7cUVTHVoRS9jnqMCEMORS+saQRZ+4gTh6n260GKIcW6lHvMVy28unNN1Iix3H&#10;BYMDFYaar/rbKsiOpdEf88EfqrS8UHfNimvtlHpczm+vIALN4T/8R5c6cs/w+yX+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eLyHDAAAA2wAAAA8AAAAAAAAAAAAA&#10;AAAAoQIAAGRycy9kb3ducmV2LnhtbFBLBQYAAAAABAAEAPkAAACRAwAAAAA=&#10;" strokeweight="2.25pt"/>
                        <v:line id="Line 1174" o:spid="_x0000_s1172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e3VcMAAADbAAAADwAAAGRycy9kb3ducmV2LnhtbESPwWrDMBBE74X8g9hAb42cYEpxo4QQ&#10;CPjgHOKW9LpYW8vUWtmWYrt/HwUKPQ4zb4bZ7mfbipEG3zhWsF4lIIgrpxuuFXx+nF7eQPiArLF1&#10;TAp+ycN+t3jaYqbdxBcay1CLWMI+QwUmhC6T0leGLPqV64ij9+0GiyHKoZZ6wCmW21ZukuRVWmw4&#10;Lhjs6Gio+ilvVkF6zo3+mgtfXJL8Sk2fHvvSKfW8nA/vIALN4T/8R+c6cik8vsQf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3t1XDAAAA2wAAAA8AAAAAAAAAAAAA&#10;AAAAoQIAAGRycy9kb3ducmV2LnhtbFBLBQYAAAAABAAEAPkAAACRAwAAAAA=&#10;" strokeweight="2.25pt"/>
                        <v:line id="Line 1175" o:spid="_x0000_s1173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sSzsMAAADbAAAADwAAAGRycy9kb3ducmV2LnhtbESPQWvCQBSE7wX/w/IEb3VjsUXSbKQI&#10;Qg56MBW9PrKv2dDs25jd6vrv3UKhx2Hmm2GKdbS9uNLoO8cKFvMMBHHjdMetguPn9nkFwgdkjb1j&#10;UnAnD+ty8lRgrt2ND3StQytSCfscFZgQhlxK3xiy6OduIE7elxsthiTHVuoRb6nc9vIly96kxY7T&#10;gsGBNoaa7/rHKljuK6PPced3h6w6UXdZbi61U2o2jR/vIALF8B/+oyuduF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7Es7DAAAA2wAAAA8AAAAAAAAAAAAA&#10;AAAAoQIAAGRycy9kb3ducmV2LnhtbFBLBQYAAAAABAAEAPkAAACRAwAAAAA=&#10;" strokeweight="2.25pt"/>
                        <v:line id="Line 1176" o:spid="_x0000_s1174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mMucEAAADbAAAADwAAAGRycy9kb3ducmV2LnhtbESPQYvCMBSE74L/ITzB25oqIkvXWJaC&#10;0IMerLJ7fTRvm7LNS22i1n9vBMHjMPPNMOtssK24Uu8bxwrmswQEceV0w7WC03H78QnCB2SNrWNS&#10;cCcP2WY8WmOq3Y0PdC1DLWIJ+xQVmBC6VEpfGbLoZ64jjt6f6y2GKPta6h5vsdy2cpEkK2mx4bhg&#10;sKPcUPVfXqyC5b4w+nfY+d0hKX6oOS/zc+mUmk6G7y8QgYbwDr/oQkduBc8v8Q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qYy5wQAAANsAAAAPAAAAAAAAAAAAAAAA&#10;AKECAABkcnMvZG93bnJldi54bWxQSwUGAAAAAAQABAD5AAAAjwMAAAAA&#10;" strokeweight="2.25pt"/>
                        <v:line id="Line 1177" o:spid="_x0000_s1175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554F4A">
        <w:rPr>
          <w:rFonts w:ascii="Arial" w:hAnsi="Arial" w:cs="Arial"/>
          <w:sz w:val="24"/>
          <w:szCs w:val="24"/>
        </w:rPr>
        <w:t xml:space="preserve">535,5 </w:t>
      </w:r>
      <w:proofErr w:type="spellStart"/>
      <w:r w:rsidR="00554F4A">
        <w:rPr>
          <w:rFonts w:ascii="Arial" w:hAnsi="Arial" w:cs="Arial"/>
          <w:sz w:val="24"/>
          <w:szCs w:val="24"/>
        </w:rPr>
        <w:t>куб</w:t>
      </w:r>
      <w:proofErr w:type="gramStart"/>
      <w:r w:rsidR="00554F4A">
        <w:rPr>
          <w:rFonts w:ascii="Arial" w:hAnsi="Arial" w:cs="Arial"/>
          <w:sz w:val="24"/>
          <w:szCs w:val="24"/>
        </w:rPr>
        <w:t>.м</w:t>
      </w:r>
      <w:proofErr w:type="spellEnd"/>
      <w:proofErr w:type="gramEnd"/>
      <w:r w:rsidR="00554F4A">
        <w:rPr>
          <w:rFonts w:ascii="Arial" w:hAnsi="Arial" w:cs="Arial"/>
          <w:sz w:val="24"/>
          <w:szCs w:val="24"/>
        </w:rPr>
        <w:t xml:space="preserve">/год / 12 мес. = </w:t>
      </w:r>
      <w:r w:rsidR="00737B71">
        <w:rPr>
          <w:rFonts w:ascii="Arial" w:hAnsi="Arial" w:cs="Arial"/>
          <w:sz w:val="24"/>
          <w:szCs w:val="24"/>
        </w:rPr>
        <w:t xml:space="preserve">44,63 </w:t>
      </w:r>
      <w:proofErr w:type="spellStart"/>
      <w:r w:rsidR="00737B71">
        <w:rPr>
          <w:rFonts w:ascii="Arial" w:hAnsi="Arial" w:cs="Arial"/>
          <w:sz w:val="24"/>
          <w:szCs w:val="24"/>
        </w:rPr>
        <w:t>куб.м</w:t>
      </w:r>
      <w:proofErr w:type="spellEnd"/>
      <w:r w:rsidR="00737B71">
        <w:rPr>
          <w:rFonts w:ascii="Arial" w:hAnsi="Arial" w:cs="Arial"/>
          <w:sz w:val="24"/>
          <w:szCs w:val="24"/>
        </w:rPr>
        <w:t>/</w:t>
      </w:r>
      <w:proofErr w:type="spellStart"/>
      <w:r w:rsidR="00737B71">
        <w:rPr>
          <w:rFonts w:ascii="Arial" w:hAnsi="Arial" w:cs="Arial"/>
          <w:sz w:val="24"/>
          <w:szCs w:val="24"/>
        </w:rPr>
        <w:t>мес</w:t>
      </w:r>
      <w:proofErr w:type="spellEnd"/>
    </w:p>
    <w:p w:rsidR="00554F4A" w:rsidRPr="007B5E2A" w:rsidRDefault="007B5E2A" w:rsidP="00554F4A">
      <w:pPr>
        <w:spacing w:line="360" w:lineRule="auto"/>
        <w:ind w:left="567" w:right="176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Pr="00554F4A">
        <w:rPr>
          <w:rFonts w:ascii="Arial" w:hAnsi="Arial" w:cs="Arial"/>
          <w:sz w:val="24"/>
          <w:szCs w:val="24"/>
        </w:rPr>
        <w:t>асчет требуемого количества контейнеров</w:t>
      </w:r>
      <w:r w:rsidRPr="007B5E2A">
        <w:rPr>
          <w:rFonts w:ascii="Arial" w:hAnsi="Arial" w:cs="Arial"/>
          <w:sz w:val="24"/>
          <w:szCs w:val="24"/>
        </w:rPr>
        <w:t>:</w:t>
      </w:r>
    </w:p>
    <w:p w:rsidR="007B5E2A" w:rsidRPr="00737B71" w:rsidRDefault="0071624A" w:rsidP="000E1F95">
      <w:pPr>
        <w:spacing w:line="360" w:lineRule="auto"/>
        <w:ind w:left="709" w:right="176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Итого</w:t>
      </w:r>
      <w:r w:rsidRPr="0071624A">
        <w:rPr>
          <w:rFonts w:ascii="Arial" w:hAnsi="Arial" w:cs="Arial"/>
          <w:sz w:val="24"/>
          <w:szCs w:val="24"/>
        </w:rPr>
        <w:t xml:space="preserve">: </w:t>
      </w:r>
      <w:r w:rsidR="007B5E2A" w:rsidRPr="007B5E2A">
        <w:rPr>
          <w:rFonts w:ascii="Arial" w:hAnsi="Arial" w:cs="Arial"/>
          <w:sz w:val="24"/>
          <w:szCs w:val="24"/>
        </w:rPr>
        <w:t xml:space="preserve">2 </w:t>
      </w:r>
      <w:r w:rsidR="007B5E2A">
        <w:rPr>
          <w:rFonts w:ascii="Arial" w:hAnsi="Arial" w:cs="Arial"/>
          <w:sz w:val="24"/>
          <w:szCs w:val="24"/>
        </w:rPr>
        <w:t xml:space="preserve">контейнера, объемом 1,1 </w:t>
      </w:r>
      <w:proofErr w:type="spellStart"/>
      <w:r w:rsidR="007B5E2A">
        <w:rPr>
          <w:rFonts w:ascii="Arial" w:hAnsi="Arial" w:cs="Arial"/>
          <w:sz w:val="24"/>
          <w:szCs w:val="24"/>
        </w:rPr>
        <w:t>куб</w:t>
      </w:r>
      <w:proofErr w:type="gramStart"/>
      <w:r w:rsidR="007B5E2A">
        <w:rPr>
          <w:rFonts w:ascii="Arial" w:hAnsi="Arial" w:cs="Arial"/>
          <w:sz w:val="24"/>
          <w:szCs w:val="24"/>
        </w:rPr>
        <w:t>.м</w:t>
      </w:r>
      <w:proofErr w:type="spellEnd"/>
      <w:proofErr w:type="gramEnd"/>
      <w:r w:rsidR="007B5E2A">
        <w:rPr>
          <w:rFonts w:ascii="Arial" w:hAnsi="Arial" w:cs="Arial"/>
          <w:sz w:val="24"/>
          <w:szCs w:val="24"/>
        </w:rPr>
        <w:t xml:space="preserve"> с ежедневной вывозкой в течение месяца.</w:t>
      </w:r>
    </w:p>
    <w:p w:rsidR="00B15962" w:rsidRDefault="00B15962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:rsidR="008768EF" w:rsidRDefault="008768EF" w:rsidP="008A76B8">
      <w:pPr>
        <w:pStyle w:val="1"/>
        <w:rPr>
          <w:rFonts w:cs="Arial"/>
          <w:szCs w:val="26"/>
        </w:rPr>
      </w:pPr>
      <w:bookmarkStart w:id="14" w:name="_Toc103353638"/>
    </w:p>
    <w:p w:rsidR="00B15962" w:rsidRDefault="00CF1394" w:rsidP="008A76B8">
      <w:pPr>
        <w:pStyle w:val="1"/>
        <w:rPr>
          <w:rFonts w:cs="Arial"/>
          <w:szCs w:val="26"/>
        </w:rPr>
      </w:pPr>
      <w:r w:rsidRPr="00CF1394">
        <w:rPr>
          <w:rFonts w:cs="Arial"/>
          <w:noProof/>
          <w:sz w:val="20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6FDF5EC0" wp14:editId="6742E090">
                <wp:simplePos x="0" y="0"/>
                <wp:positionH relativeFrom="page">
                  <wp:posOffset>1073150</wp:posOffset>
                </wp:positionH>
                <wp:positionV relativeFrom="page">
                  <wp:posOffset>717550</wp:posOffset>
                </wp:positionV>
                <wp:extent cx="6168532" cy="9262773"/>
                <wp:effectExtent l="19050" t="19050" r="22860" b="14605"/>
                <wp:wrapNone/>
                <wp:docPr id="463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8532" cy="9262773"/>
                          <a:chOff x="1134" y="284"/>
                          <a:chExt cx="10493" cy="16271"/>
                        </a:xfrm>
                        <a:noFill/>
                      </wpg:grpSpPr>
                      <wps:wsp>
                        <wps:cNvPr id="47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8" name="Group 200"/>
                        <wpg:cNvGrpSpPr>
                          <a:grpSpLocks/>
                        </wpg:cNvGrpSpPr>
                        <wpg:grpSpPr bwMode="auto">
                          <a:xfrm>
                            <a:off x="1134" y="15717"/>
                            <a:ext cx="10493" cy="837"/>
                            <a:chOff x="1140" y="12894"/>
                            <a:chExt cx="10493" cy="853"/>
                          </a:xfrm>
                          <a:grpFill/>
                        </wpg:grpSpPr>
                        <wps:wsp>
                          <wps:cNvPr id="47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2894"/>
                              <a:ext cx="10488" cy="85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0" name="Group 202"/>
                          <wpg:cNvGrpSpPr>
                            <a:grpSpLocks/>
                          </wpg:cNvGrpSpPr>
                          <wpg:grpSpPr bwMode="auto">
                            <a:xfrm>
                              <a:off x="1143" y="12894"/>
                              <a:ext cx="10490" cy="853"/>
                              <a:chOff x="989" y="11410"/>
                              <a:chExt cx="10490" cy="853"/>
                            </a:xfrm>
                            <a:grpFill/>
                          </wpg:grpSpPr>
                          <wpg:grpSp>
                            <wpg:cNvPr id="481" name="Group 2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23" y="11410"/>
                                <a:ext cx="756" cy="853"/>
                                <a:chOff x="8813" y="9973"/>
                                <a:chExt cx="1134" cy="853"/>
                              </a:xfrm>
                              <a:grpFill/>
                            </wpg:grpSpPr>
                            <wps:wsp>
                              <wps:cNvPr id="482" name="Text Box 2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13" y="9973"/>
                                  <a:ext cx="1132" cy="283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83" name="Text Box 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13" y="10259"/>
                                  <a:ext cx="1134" cy="56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spacing w:before="120"/>
                                      <w:rPr>
                                        <w:noProof w:val="0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84" name="Text Box 2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2" y="11413"/>
                                <a:ext cx="6051" cy="85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D13" w:rsidRDefault="00B33D13">
                                  <w:pPr>
                                    <w:pStyle w:val="ad"/>
                                    <w:spacing w:before="160"/>
                                    <w:rPr>
                                      <w:noProof w:val="0"/>
                                      <w:sz w:val="32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instrText xml:space="preserve"> DOCPROPERTY "Номер документа"  \* MERGEFORMAT </w:instrTex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t>XXX-XXX</w: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g:grpSp>
                            <wpg:cNvPr id="485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" y="11413"/>
                                <a:ext cx="3683" cy="850"/>
                                <a:chOff x="1248" y="9691"/>
                                <a:chExt cx="3683" cy="861"/>
                              </a:xfrm>
                              <a:grpFill/>
                            </wpg:grpSpPr>
                            <wpg:grpSp>
                              <wpg:cNvPr id="486" name="Group 2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10272"/>
                                  <a:ext cx="3682" cy="280"/>
                                  <a:chOff x="3332" y="11725"/>
                                  <a:chExt cx="3681" cy="283"/>
                                </a:xfrm>
                                <a:grpFill/>
                              </wpg:grpSpPr>
                              <wps:wsp>
                                <wps:cNvPr id="487" name="Text Box 2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2" y="11725"/>
                                    <a:ext cx="39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488" name="Text Box 2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5" y="11725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  <w:r>
                                        <w:t>№ докум.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489" name="Text Box 2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Изм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490" name="Text Box 2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7" y="11725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Подп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491" name="Text Box 2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6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92" name="Group 2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9691"/>
                                  <a:ext cx="3683" cy="581"/>
                                  <a:chOff x="3033" y="9482"/>
                                  <a:chExt cx="3683" cy="581"/>
                                </a:xfrm>
                                <a:grpFill/>
                              </wpg:grpSpPr>
                              <wpg:grpSp>
                                <wpg:cNvPr id="493" name="Group 2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  <a:grpFill/>
                                </wpg:grpSpPr>
                                <wpg:grpSp>
                                  <wpg:cNvPr id="494" name="Group 2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495" name="Text Box 21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6" name="Text Box 2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7" name="Text Box 21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8" name="Text Box 22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9" name="Text Box 22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00" name="Group 2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501" name="Text Box 22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2" name="Text Box 22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3" name="Text Box 22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4" name="Text Box 22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5" name="Text Box 22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06" name="Line 2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507" name="Line 2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508" name="Line 2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509" name="Line 2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510" name="Line 2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511" name="Line 2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3" o:spid="_x0000_s1176" style="position:absolute;left:0;text-align:left;margin-left:84.5pt;margin-top:56.5pt;width:485.7pt;height:729.35pt;z-index:-251639808;mso-position-horizontal-relative:page;mso-position-vertical-relative:page" coordorigin="1134,284" coordsize="10493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" o:allowincell="f">
                <v:rect id="Rectangle 199" o:spid="_x0000_s1177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xmccA&#10;AADcAAAADwAAAGRycy9kb3ducmV2LnhtbESPT2vCQBTE74V+h+UVvNWN8U9KdBUbKBT0YlrQ3h7Z&#10;ZxKafRuyW0399K4geBxm5jfMYtWbRpyoc7VlBaNhBIK4sLrmUsH318frGwjnkTU2lknBPzlYLZ+f&#10;Fphqe+YdnXJfigBhl6KCyvs2ldIVFRl0Q9sSB+9oO4M+yK6UusNzgJtGxlE0kwZrDgsVtpRVVPzm&#10;f0bBbvq+/jkk4725RJt8km1NnI1ipQYv/XoOwlPvH+F7+1MrmCQJ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QsZnHAAAA3AAAAA8AAAAAAAAAAAAAAAAAmAIAAGRy&#10;cy9kb3ducmV2LnhtbFBLBQYAAAAABAAEAPUAAACMAwAAAAA=&#10;" filled="f" strokeweight="2.25pt"/>
                <v:group id="Group 200" o:spid="_x0000_s1178" style="position:absolute;left:1134;top:15717;width:10493;height:837" coordorigin="1140,12894" coordsize="10493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rect id="Rectangle 201" o:spid="_x0000_s1179" style="position:absolute;left:1140;top:12894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AcMcA&#10;AADcAAAADwAAAGRycy9kb3ducmV2LnhtbESPT2vCQBTE7wW/w/KE3urG1D81uooGCoV6MRZab4/s&#10;Mwlm34bsVlM/vVsQPA4z8xtmsepMLc7UusqyguEgAkGcW11xoeBr//7yBsJ5ZI21ZVLwRw5Wy97T&#10;AhNtL7yjc+YLESDsElRQet8kUrq8JINuYBvi4B1ta9AH2RZSt3gJcFPLOIom0mDFYaHEhtKS8lP2&#10;axTsxpv14Wf6+m2u0Wc2SrcmToexUs/9bj0H4anzj/C9/aEVjKYz+D8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DgHDHAAAA3AAAAA8AAAAAAAAAAAAAAAAAmAIAAGRy&#10;cy9kb3ducmV2LnhtbFBLBQYAAAAABAAEAPUAAACMAwAAAAA=&#10;" filled="f" strokeweight="2.25pt"/>
                  <v:group id="Group 202" o:spid="_x0000_s1180" style="position:absolute;left:1143;top:12894;width:10490;height:853" coordorigin="989,11410" coordsize="1049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<v:group id="Group 203" o:spid="_x0000_s1181" style="position:absolute;left:10723;top:11410;width:756;height:853" coordorigin="8813,9973" coordsize="1134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<v:shape id="Text Box 204" o:spid="_x0000_s1182" type="#_x0000_t202" style="position:absolute;left:8813;top:9973;width:113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RTX8YA&#10;AADcAAAADwAAAGRycy9kb3ducmV2LnhtbESPT2sCMRTE70K/Q3iF3jRblbKuRpFC/+BNq+DxuXnu&#10;rm5e0k3U1U9vhEKPw8z8hpnMWlOLMzW+sqzgtZeAIM6trrhQsP756KYgfEDWWFsmBVfyMJs+dSaY&#10;aXvhJZ1XoRARwj5DBWUILpPS5yUZ9D3riKO3t43BEGVTSN3gJcJNLftJ8iYNVhwXSnT0XlJ+XJ2M&#10;gq/tZuCN26WjkbvNPwe/h+VpcVPq5bmdj0EEasN/+K/9rRUM0z48zs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RTX8YAAADcAAAADwAAAAAAAAAAAAAAAACYAgAAZHJz&#10;L2Rvd25yZXYueG1sUEsFBgAAAAAEAAQA9QAAAIsDAAAAAA==&#10;" filled="f" strokeweight="2.25pt">
                        <v:textbox inset=".5mm,.3mm,.5mm,.3mm">
                          <w:txbxContent>
                            <w:p w:rsidR="00B33D13" w:rsidRDefault="00B33D13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205" o:spid="_x0000_s1183" type="#_x0000_t202" style="position:absolute;left:8813;top:10259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2xMYA&#10;AADcAAAADwAAAGRycy9kb3ducmV2LnhtbESPQWvCQBSE7wX/w/IEb3WjKRKjq4hQW3rTttDjM/ua&#10;pGbfbrOrpv76riB4HGbmG2a+7EwjTtT62rKC0TABQVxYXXOp4OP9+TED4QOyxsYyKfgjD8tF72GO&#10;ubZn3tJpF0oRIexzVFCF4HIpfVGRQT+0jjh637Y1GKJsS6lbPEe4aeQ4SSbSYM1xoUJH64qKw+5o&#10;FLx8fabeuH02nbrLapP+/myPbxelBv1uNQMRqAv38K39qhU8ZSl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j2xMYAAADcAAAADwAAAAAAAAAAAAAAAACYAgAAZHJz&#10;L2Rvd25yZXYueG1sUEsFBgAAAAAEAAQA9QAAAIsDAAAAAA==&#10;" filled="f" strokeweight="2.25pt">
                        <v:textbox inset=".5mm,.3mm,.5mm,.3mm">
                          <w:txbxContent>
                            <w:p w:rsidR="00B33D13" w:rsidRDefault="00B33D13">
                              <w:pPr>
                                <w:pStyle w:val="ad"/>
                                <w:spacing w:before="120"/>
                                <w:rPr>
                                  <w:noProof w:val="0"/>
                                  <w:sz w:val="22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206" o:spid="_x0000_s1184" type="#_x0000_t202" style="position:absolute;left:4672;top:11413;width:6051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usMYA&#10;AADcAAAADwAAAGRycy9kb3ducmV2LnhtbESPT2sCMRTE70K/Q3hCb5q1iqyrUaTQP/SmVfD43Dx3&#10;Vzcv6Sbq1k/fCEKPw8z8hpktWlOLCzW+sqxg0E9AEOdWV1wo2Hy/9VIQPiBrrC2Tgl/ysJg/dWaY&#10;aXvlFV3WoRARwj5DBWUILpPS5yUZ9H3riKN3sI3BEGVTSN3gNcJNLV+SZCwNVhwXSnT0WlJ+Wp+N&#10;go/dduiN26eTibst34c/x9X566bUc7ddTkEEasN/+NH+1ApG6Qj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FusMYAAADcAAAADwAAAAAAAAAAAAAAAACYAgAAZHJz&#10;L2Rvd25yZXYueG1sUEsFBgAAAAAEAAQA9QAAAIsDAAAAAA==&#10;" filled="f" strokeweight="2.25pt">
                      <v:textbox inset=".5mm,.3mm,.5mm,.3mm">
                        <w:txbxContent>
                          <w:p w:rsidR="00B33D13" w:rsidRDefault="00B33D13">
                            <w:pPr>
                              <w:pStyle w:val="ad"/>
                              <w:spacing w:before="160"/>
                              <w:rPr>
                                <w:noProof w:val="0"/>
                                <w:sz w:val="32"/>
                              </w:rPr>
                            </w:pPr>
                            <w:r>
                              <w:rPr>
                                <w:noProof w:val="0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instrText xml:space="preserve"> DOCPROPERTY "Номер документа"  \* MERGEFORMAT </w:instrTex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separate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t>XXX-XXX</w: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group id="Group 207" o:spid="_x0000_s1185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  <v:group id="Group 208" o:spid="_x0000_s1186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    <v:shape id="Text Box 209" o:spid="_x0000_s1187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wx8YA&#10;AADcAAAADwAAAGRycy9kb3ducmV2LnhtbESPQWsCMRSE7wX/Q3iCt5qtFl23RpGCWrxpFXp83bzu&#10;bt28pJuoW3+9KQg9DjPzDTOdt6YWZ2p8ZVnBUz8BQZxbXXGhYP++fExB+ICssbZMCn7Jw3zWeZhi&#10;pu2Ft3TehUJECPsMFZQhuExKn5dk0PetI47el20MhiibQuoGLxFuajlIkpE0WHFcKNHRa0n5cXcy&#10;CtYfh6E37jOdTNx1sRr+fG9Pm6tSvW67eAERqA3/4Xv7TSt4Tsfwdy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Pwx8YAAADcAAAADwAAAAAAAAAAAAAAAACYAgAAZHJz&#10;L2Rvd25yZXYueG1sUEsFBgAAAAAEAAQA9QAAAIs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210" o:spid="_x0000_s1188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ktcMA&#10;AADcAAAADwAAAGRycy9kb3ducmV2LnhtbERPy2rCQBTdF/yH4Qrd1Ym1lBgdQxD6oDutgstr5ppE&#10;M3emmVFTv76zELo8nPc8700rLtT5xrKC8SgBQVxa3XClYPP99pSC8AFZY2uZFPySh3wxeJhjpu2V&#10;V3RZh0rEEPYZKqhDcJmUvqzJoB9ZRxy5g+0Mhgi7SuoOrzHctPI5SV6lwYZjQ42OljWVp/XZKPjY&#10;bSfeuH06nbpb8T75Oa7OXzelHod9MQMRqA//4rv7Uyt4SePaeC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xktcMAAADcAAAADwAAAAAAAAAAAAAAAACYAgAAZHJzL2Rv&#10;d25yZXYueG1sUEsFBgAAAAAEAAQA9QAAAIg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</w:pPr>
                                <w:r>
                                  <w:t>№ докум.</w:t>
                                </w:r>
                              </w:p>
                            </w:txbxContent>
                          </v:textbox>
                        </v:shape>
                        <v:shape id="Text Box 211" o:spid="_x0000_s1189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DBLsYA&#10;AADcAAAADwAAAGRycy9kb3ducmV2LnhtbESPT2vCQBTE74V+h+UVeqsbtZQkuooItqU3/4HHZ/Y1&#10;Sc2+XbOrpn76rlDwOMzMb5jxtDONOFPra8sK+r0EBHFhdc2lgs168ZKC8AFZY2OZFPySh+nk8WGM&#10;ubYXXtJ5FUoRIexzVFCF4HIpfVGRQd+zjjh637Y1GKJsS6lbvES4aeQgSd6kwZrjQoWO5hUVh9XJ&#10;KPjYbYfeuH2aZe46ex8ef5anr6tSz0/dbAQiUBfu4f/2p1bwmm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DBLsYAAADcAAAADwAAAAAAAAAAAAAAAACYAgAAZHJz&#10;L2Rvd25yZXYueG1sUEsFBgAAAAAEAAQA9QAAAIs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Изм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212" o:spid="_x0000_s1190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+bsMA&#10;AADcAAAADwAAAGRycy9kb3ducmV2LnhtbERPz2vCMBS+C/sfwhN209Qpw3amRQbbxJtOYce35q2t&#10;Ni9ZE7X61y8HYceP7/ei6E0rztT5xrKCyTgBQVxa3XClYPf5NpqD8AFZY2uZFFzJQ5E/DBaYaXvh&#10;DZ23oRIxhH2GCuoQXCalL2sy6MfWEUfux3YGQ4RdJXWHlxhuWvmUJM/SYMOxoUZHrzWVx+3JKPj4&#10;2k+9cd/zNHW35fv097A5rW9KPQ775QuIQH34F9/dK61glsb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P+bsMAAADcAAAADwAAAAAAAAAAAAAAAACYAgAAZHJzL2Rv&#10;d25yZXYueG1sUEsFBgAAAAAEAAQA9QAAAIg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Подп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213" o:spid="_x0000_s1191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b9cYA&#10;AADcAAAADwAAAGRycy9kb3ducmV2LnhtbESPQWsCMRSE70L/Q3iF3jRrLeJujSIF2+JNbcHjc/O6&#10;u7p5iZuoW3+9EQSPw8x8w4ynranFiRpfWVbQ7yUgiHOrKy4U/Kzn3REIH5A11pZJwT95mE6eOmPM&#10;tD3zkk6rUIgIYZ+hgjIEl0np85IM+p51xNH7s43BEGVTSN3gOcJNLV+TZCgNVhwXSnT0UVK+Xx2N&#10;gq/N78Abtx2lqbvMPgeH3fK4uCj18tzO3kEEasMjfG9/awVvaR9uZ+IR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9b9cYAAADcAAAADwAAAAAAAAAAAAAAAACYAgAAZHJz&#10;L2Rvd25yZXYueG1sUEsFBgAAAAAEAAQA9QAAAIs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</v:group>
                      <v:group id="Group 214" o:spid="_x0000_s1192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    <v:group id="Group 215" o:spid="_x0000_s1193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        <v:group id="Group 216" o:spid="_x0000_s1194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        <v:shape id="Text Box 217" o:spid="_x0000_s1195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ivcQA&#10;AADcAAAADwAAAGRycy9kb3ducmV2LnhtbESP3YrCMBSE7wXfIRzBO00VV7QaRYSFdUHY9ff20Bzb&#10;YnNSmtjWtzcLwl4OM/MNs1y3phA1VS63rGA0jEAQJ1bnnCo4HT8HMxDOI2ssLJOCJzlYr7qdJcba&#10;NvxL9cGnIkDYxagg876MpXRJRgbd0JbEwbvZyqAPskqlrrAJcFPIcRRNpcGcw0KGJW0zSu6Hh1Fw&#10;O1921++6vByb2e7pcrR7/Jko1e+1mwUIT63/D7/bX1rBZP4Bf2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Yr3EAAAA3AAAAA8AAAAAAAAAAAAAAAAAmAIAAGRycy9k&#10;b3ducmV2LnhtbFBLBQYAAAAABAAEAPUAAACJAwAAAAA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18" o:spid="_x0000_s1196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8ysMA&#10;AADcAAAADwAAAGRycy9kb3ducmV2LnhtbESP3YrCMBSE7wXfIRxh7zR1EdFqFBEW1gXBf28PzbEt&#10;Nielybb17Y0geDnMzDfMfNmaQtRUudyyguEgAkGcWJ1zquB0/OlPQDiPrLGwTAoe5GC56HbmGGvb&#10;8J7qg09FgLCLUUHmfRlL6ZKMDLqBLYmDd7OVQR9klUpdYRPgppDfUTSWBnMOCxmWtM4ouR/+jYLb&#10;+bK5/tXl5dhMNg+Xo93ibqTUV69dzUB4av0n/G7/agWj6Rhe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P8ysMAAADc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19" o:spid="_x0000_s1197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9ZUcQA&#10;AADcAAAADwAAAGRycy9kb3ducmV2LnhtbESP3YrCMBSE7wXfIRzBO00VWbUaRYSFdUHY9ff20Bzb&#10;YnNSmtjWtzcLwl4OM/MNs1y3phA1VS63rGA0jEAQJ1bnnCo4HT8HMxDOI2ssLJOCJzlYr7qdJcba&#10;NvxL9cGnIkDYxagg876MpXRJRgbd0JbEwbvZyqAPskqlrrAJcFPIcRR9SIM5h4UMS9pmlNwPD6Pg&#10;dr7srt91eTk2s93T5Wj3+DNRqt9rNwsQnlr/H363v7SCyXwKf2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PWVHEAAAA3AAAAA8AAAAAAAAAAAAAAAAAmAIAAGRycy9k&#10;b3ducmV2LnhtbFBLBQYAAAAABAAEAPUAAACJAwAAAAA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20" o:spid="_x0000_s1198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NI8IA&#10;AADcAAAADwAAAGRycy9kb3ducmV2LnhtbERPy2rCQBTdC/7DcIXudNISJEZHKYLQFAr1Ubu9ZK5J&#10;MHMnZKZ5/L2zKLg8nPdmN5hadNS6yrKC10UEgji3uuJCweV8mCcgnEfWWFsmBSM52G2nkw2m2vZ8&#10;pO7kCxFC2KWooPS+SaV0eUkG3cI2xIG72dagD7AtpG6xD+Gmlm9RtJQGKw4NJTa0Lym/n/6MgtvP&#10;Nfv97JrruU+y0VVov/A7VuplNryvQXga/FP87/7QCuJVWBvOh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M0jwgAAANw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21" o:spid="_x0000_s1199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xouMMA&#10;AADcAAAADwAAAGRycy9kb3ducmV2LnhtbESPQYvCMBSE74L/ITzBm6aKiHaNIoKgguCq614fzbMt&#10;27yUJrb13xthweMwM98wi1VrClFT5XLLCkbDCARxYnXOqYLrZTuYgXAeWWNhmRQ8ycFq2e0sMNa2&#10;4W+qzz4VAcIuRgWZ92UspUsyMuiGtiQO3t1WBn2QVSp1hU2Am0KOo2gqDeYcFjIsaZNR8nd+GAX3&#10;n9v+91CXt0sz2z9djvaIp4lS/V67/gLhqfWf8H97pxVM5n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xouMMAAADc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22" o:spid="_x0000_s1200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          <v:shape id="Text Box 223" o:spid="_x0000_s1201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+pMUA&#10;AADcAAAADwAAAGRycy9kb3ducmV2LnhtbESP3WrCQBSE7wXfYTlC73RjaUuIriKC0BQKrbZ6e8ge&#10;k2D2bNjd5uftu4WCl8PMfMOst4NpREfO15YVLBcJCOLC6ppLBV+nwzwF4QOyxsYyKRjJw3Yznawx&#10;07bnT+qOoRQRwj5DBVUIbSalLyoy6Be2JY7e1TqDIUpXSu2wj3DTyMckeZEGa44LFba0r6i4HX+M&#10;guv3Ob+8de351Kf56Gu07/jxpNTDbNitQAQawj38337VCp6TJ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6k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24" o:spid="_x0000_s1202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g08QA&#10;AADcAAAADwAAAGRycy9kb3ducmV2LnhtbESPS2vDMBCE74X8B7GF3hq5oQ3BiRJCIBAXCs37ulgb&#10;28RaGUn1499XhUKOw8x8wyxWvalFS85XlhW8jRMQxLnVFRcKTsft6wyED8gaa8ukYCAPq+XoaYGp&#10;th3vqT2EQkQI+xQVlCE0qZQ+L8mgH9uGOHo36wyGKF0htcMuwk0tJ0kylQYrjgslNrQpKb8ffoyC&#10;2/mSXT/b5nLsZtngK7Rf+P2u1Mtzv56DCNSHR/i/vdMKPpIJ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TYNPEAAAA3AAAAA8AAAAAAAAAAAAAAAAAmAIAAGRycy9k&#10;b3ducmV2LnhtbFBLBQYAAAAABAAEAPUAAACJAwAAAAA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25" o:spid="_x0000_s1203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FSMUA&#10;AADcAAAADwAAAGRycy9kb3ducmV2LnhtbESPQWvCQBSE74L/YXlCb3Vja0VSV5FCoRaEmlh7fWSf&#10;SWj27ZLdJvHfu0LB4zAz3zCrzWAa0VHra8sKZtMEBHFhdc2lgmP+/rgE4QOyxsYyKbiQh816PFph&#10;qm3PB+qyUIoIYZ+igioEl0rpi4oM+ql1xNE729ZgiLItpW6xj3DTyKckWUiDNceFCh29VVT8Zn9G&#10;wfn7tPv57Nwp75e7i6/R7vFrrtTDZNi+ggg0hHv4v/2hFbwkz3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8VI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26" o:spid="_x0000_s1204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dPMQA&#10;AADcAAAADwAAAGRycy9kb3ducmV2LnhtbESP3YrCMBSE7wXfIRzBO01ddCldoyzCggqC69/eHppj&#10;W7Y5KU1s69sbQfBymJlvmPmyM6VoqHaFZQWTcQSCOLW64EzB6fgzikE4j6yxtEwK7uRguej35pho&#10;2/IvNQefiQBhl6CC3PsqkdKlORl0Y1sRB+9qa4M+yDqTusY2wE0pP6LoUxosOCzkWNEqp/T/cDMK&#10;rufL5m/bVJdjG2/urkC7w/1UqeGg+/4C4anz7/CrvdYKZtEU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2XTzEAAAA3AAAAA8AAAAAAAAAAAAAAAAAmAIAAGRycy9k&#10;b3ducmV2LnhtbFBLBQYAAAAABAAEAPUAAACJAwAAAAA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27" o:spid="_x0000_s1205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4p8MA&#10;AADcAAAADwAAAGRycy9kb3ducmV2LnhtbESP3YrCMBSE7wXfIRzBO00VldI1yiII68KC/3t7aI5t&#10;2eakNNm2vr0RBC+HmfmGWa47U4qGaldYVjAZRyCIU6sLzhScT9tRDMJ5ZI2lZVJwJwfrVb+3xETb&#10;lg/UHH0mAoRdggpy76tESpfmZNCNbUUcvJutDfog60zqGtsAN6WcRtFCGiw4LORY0San9O/4bxTc&#10;Ltfd73dTXU9tvLu7Au0P7mdKDQfd5wcIT51/h1/tL61gHs3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r4p8MAAADc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228" o:spid="_x0000_s1206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pYgsQAAADcAAAADwAAAGRycy9kb3ducmV2LnhtbESPwWrDMBBE74X8g9hAb7XUkoTgRjEl&#10;UPAhPcQN6XWxNpaJtbItNXH/PioUehxm5g2zKSbXiSuNofWs4TlTIIhrb1puNBw/35/WIEJENth5&#10;Jg0/FKDYzh42mBt/4wNdq9iIBOGQowYbY59LGWpLDkPme+Lknf3oMCY5NtKMeEtw18kXpVbSYctp&#10;wWJPO0v1pfp2GhYfpTVf0z7sD6o8UTssdkPltX6cT2+vICJN8T/81y6NhqVawe+Zd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liCxAAAANwAAAAPAAAAAAAAAAAA&#10;AAAAAKECAABkcnMvZG93bnJldi54bWxQSwUGAAAAAAQABAD5AAAAkgMAAAAA&#10;" strokeweight="2.25pt"/>
                        <v:line id="Line 229" o:spid="_x0000_s1207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b9GcQAAADcAAAADwAAAGRycy9kb3ducmV2LnhtbESPQWsCMRSE7wX/Q3hCbzWxWJXVKCIU&#10;9mAPrqLXx+a5Wdy8rJtUt/++KRQ8DjPzDbNc964Rd+pC7VnDeKRAEJfe1FxpOB4+3+YgQkQ22Hgm&#10;DT8UYL0avCwxM/7Be7oXsRIJwiFDDTbGNpMylJYchpFviZN38Z3DmGRXSdPhI8FdI9+VmkqHNacF&#10;iy1tLZXX4ttpmHzl1pz7XdjtVX6i+jbZ3gqv9euw3yxAROrjM/zfzo2GDzWDvzPpC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Rv0ZxAAAANwAAAAPAAAAAAAAAAAA&#10;AAAAAKECAABkcnMvZG93bnJldi54bWxQSwUGAAAAAAQABAD5AAAAkgMAAAAA&#10;" strokeweight="2.25pt"/>
                        <v:line id="Line 230" o:spid="_x0000_s1208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lpa8EAAADcAAAADwAAAGRycy9kb3ducmV2LnhtbERPPWvDMBDdC/kP4gLZGinFLcGNEkKg&#10;4MEd4oZ0PayrZWqdHEux3X9fDYWOj/e9O8yuEyMNofWsYbNWIIhrb1puNFw+3h63IEJENth5Jg0/&#10;FOCwXzzsMDd+4jONVWxECuGQowYbY59LGWpLDsPa98SJ+/KDw5jg0Egz4JTCXSeflHqRDltODRZ7&#10;Olmqv6u705C9F9Z8zmUoz6q4UnvLTrfKa71azsdXEJHm+C/+cxdGw7NKa9OZd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2WlrwQAAANwAAAAPAAAAAAAAAAAAAAAA&#10;AKECAABkcnMvZG93bnJldi54bWxQSwUGAAAAAAQABAD5AAAAjwMAAAAA&#10;" strokeweight="2.25pt"/>
                        <v:line id="Line 231" o:spid="_x0000_s1209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XM8MQAAADcAAAADwAAAGRycy9kb3ducmV2LnhtbESPQWsCMRSE7wX/Q3hCbzWxWNHVKCIU&#10;9mAPrqLXx+a5Wdy8rJtUt/++KRQ8DjPzDbNc964Rd+pC7VnDeKRAEJfe1FxpOB4+32YgQkQ22Hgm&#10;DT8UYL0avCwxM/7Be7oXsRIJwiFDDTbGNpMylJYchpFviZN38Z3DmGRXSdPhI8FdI9+VmkqHNacF&#10;iy1tLZXX4ttpmHzl1pz7XdjtVX6i+jbZ3gqv9euw3yxAROrjM/zfzo2GDzWHvzPpC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lczwxAAAANwAAAAPAAAAAAAAAAAA&#10;AAAAAKECAABkcnMvZG93bnJldi54bWxQSwUGAAAAAAQABAD5AAAAkgMAAAAA&#10;" strokeweight="2.25pt"/>
                        <v:line id="Line 232" o:spid="_x0000_s1210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zsMIAAADcAAAADwAAAGRycy9kb3ducmV2LnhtbERPz2uDMBS+F/o/hFfYrcaWdgxnlFEo&#10;eHAH3diuD/NmZObFmqx1/31zGOz48f3Oy8WO4kqzHxwr2CUpCOLO6YF7Be9v5+0TCB+QNY6OScEv&#10;eSiL9SrHTLsbN3RtQy9iCPsMFZgQpkxK3xmy6BM3EUfuy80WQ4RzL/WMtxhuR7lP00dpceDYYHCi&#10;k6Huu/2xCg6vldGfS+3rJq0+aLgcTpfWKfWwWV6eQQRawr/4z11pBcddnB/PxCMg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bzsMIAAADcAAAADwAAAAAAAAAAAAAA&#10;AAChAgAAZHJzL2Rvd25yZXYueG1sUEsFBgAAAAAEAAQA+QAAAJADAAAAAA==&#10;" strokeweight="2.25pt"/>
                        <v:line id="Line 233" o:spid="_x0000_s1211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WK8MAAADcAAAADwAAAGRycy9kb3ducmV2LnhtbESPQYvCMBSE78L+h/AWvGlaUVmqURZh&#10;oQf3YJX1+mieTbF5qU3U+u83guBxmJlvmOW6t424UedrxwrScQKCuHS65krBYf8z+gLhA7LGxjEp&#10;eJCH9epjsMRMuzvv6FaESkQI+wwVmBDaTEpfGrLox64ljt7JdRZDlF0ldYf3CLeNnCTJXFqsOS4Y&#10;bGljqDwXV6tg+psbfey3frtL8j+qL9PNpXBKDT/77wWIQH14h1/tXCuYpSk8z8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6VivDAAAA3AAAAA8AAAAAAAAAAAAA&#10;AAAAoQIAAGRycy9kb3ducmV2LnhtbFBLBQYAAAAABAAEAPkAAACRAwAAAAA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15962" w:rsidRPr="00B15962">
        <w:rPr>
          <w:rFonts w:cs="Arial"/>
          <w:szCs w:val="26"/>
        </w:rPr>
        <w:t>2</w:t>
      </w:r>
      <w:r w:rsidR="00B15962" w:rsidRPr="00F6306F">
        <w:rPr>
          <w:rFonts w:cs="Arial"/>
          <w:szCs w:val="26"/>
        </w:rPr>
        <w:t xml:space="preserve">. </w:t>
      </w:r>
      <w:r w:rsidR="00B15962" w:rsidRPr="00B15962">
        <w:rPr>
          <w:rFonts w:cs="Arial"/>
          <w:szCs w:val="26"/>
        </w:rPr>
        <w:t>Требования к оборудованию контейнерных площадок и их эксплуатации</w:t>
      </w:r>
      <w:bookmarkEnd w:id="14"/>
    </w:p>
    <w:p w:rsidR="00404309" w:rsidRDefault="00404309" w:rsidP="005F2FD5">
      <w:pPr>
        <w:spacing w:line="360" w:lineRule="auto"/>
        <w:ind w:left="851" w:right="176" w:firstLine="425"/>
        <w:jc w:val="both"/>
        <w:rPr>
          <w:rFonts w:ascii="Arial" w:hAnsi="Arial" w:cs="Arial"/>
          <w:sz w:val="24"/>
          <w:szCs w:val="24"/>
        </w:rPr>
      </w:pPr>
      <w:r w:rsidRPr="00404309">
        <w:rPr>
          <w:rFonts w:ascii="Arial" w:hAnsi="Arial" w:cs="Arial"/>
          <w:sz w:val="24"/>
          <w:szCs w:val="24"/>
        </w:rPr>
        <w:t xml:space="preserve">Федеральный закон от 24.06.1998 </w:t>
      </w:r>
      <w:r w:rsidR="0073501C">
        <w:rPr>
          <w:rFonts w:ascii="Arial" w:hAnsi="Arial" w:cs="Arial"/>
          <w:sz w:val="24"/>
          <w:szCs w:val="24"/>
        </w:rPr>
        <w:t>№</w:t>
      </w:r>
      <w:r w:rsidRPr="00404309">
        <w:rPr>
          <w:rFonts w:ascii="Arial" w:hAnsi="Arial" w:cs="Arial"/>
          <w:sz w:val="24"/>
          <w:szCs w:val="24"/>
        </w:rPr>
        <w:t xml:space="preserve"> 89-ФЗ (ред. от 02.07.2021) "Об отходах производства и потребления"</w:t>
      </w:r>
      <w:r w:rsidR="00A57C46">
        <w:rPr>
          <w:rFonts w:ascii="Arial" w:hAnsi="Arial" w:cs="Arial"/>
          <w:sz w:val="24"/>
          <w:szCs w:val="24"/>
        </w:rPr>
        <w:t>.</w:t>
      </w:r>
    </w:p>
    <w:p w:rsidR="00B15962" w:rsidRDefault="00B15962" w:rsidP="005F2FD5">
      <w:pPr>
        <w:spacing w:line="360" w:lineRule="auto"/>
        <w:ind w:left="851" w:right="176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Pr="00B15962">
        <w:rPr>
          <w:rFonts w:ascii="Arial" w:hAnsi="Arial" w:cs="Arial"/>
          <w:sz w:val="24"/>
          <w:szCs w:val="24"/>
        </w:rPr>
        <w:t>анитарные правила и нормы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</w:r>
      <w:r>
        <w:rPr>
          <w:rFonts w:ascii="Arial" w:hAnsi="Arial" w:cs="Arial"/>
          <w:sz w:val="24"/>
          <w:szCs w:val="24"/>
        </w:rPr>
        <w:t xml:space="preserve">, утвержденные </w:t>
      </w:r>
      <w:r w:rsidRPr="00B15962">
        <w:rPr>
          <w:rFonts w:ascii="Arial" w:hAnsi="Arial" w:cs="Arial"/>
          <w:sz w:val="24"/>
          <w:szCs w:val="24"/>
        </w:rPr>
        <w:t>Постановление</w:t>
      </w:r>
      <w:r>
        <w:rPr>
          <w:rFonts w:ascii="Arial" w:hAnsi="Arial" w:cs="Arial"/>
          <w:sz w:val="24"/>
          <w:szCs w:val="24"/>
        </w:rPr>
        <w:t>м</w:t>
      </w:r>
      <w:r w:rsidRPr="00B15962">
        <w:rPr>
          <w:rFonts w:ascii="Arial" w:hAnsi="Arial" w:cs="Arial"/>
          <w:sz w:val="24"/>
          <w:szCs w:val="24"/>
        </w:rPr>
        <w:t xml:space="preserve"> Главного государственного санитарного врача РФ от 28.01</w:t>
      </w:r>
      <w:r>
        <w:rPr>
          <w:rFonts w:ascii="Arial" w:hAnsi="Arial" w:cs="Arial"/>
          <w:sz w:val="24"/>
          <w:szCs w:val="24"/>
        </w:rPr>
        <w:t xml:space="preserve">.2021 </w:t>
      </w:r>
      <w:r w:rsidR="0073501C">
        <w:rPr>
          <w:rFonts w:ascii="Arial" w:hAnsi="Arial" w:cs="Arial"/>
          <w:sz w:val="24"/>
          <w:szCs w:val="24"/>
        </w:rPr>
        <w:t>№</w:t>
      </w:r>
      <w:r>
        <w:rPr>
          <w:rFonts w:ascii="Arial" w:hAnsi="Arial" w:cs="Arial"/>
          <w:sz w:val="24"/>
          <w:szCs w:val="24"/>
        </w:rPr>
        <w:t xml:space="preserve"> 3.</w:t>
      </w:r>
    </w:p>
    <w:p w:rsidR="00404309" w:rsidRDefault="00404309" w:rsidP="000E1F95">
      <w:pPr>
        <w:spacing w:line="360" w:lineRule="auto"/>
        <w:ind w:left="851" w:right="176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</w:t>
      </w:r>
      <w:r w:rsidRPr="00404309">
        <w:rPr>
          <w:rFonts w:ascii="Arial" w:hAnsi="Arial" w:cs="Arial"/>
          <w:sz w:val="24"/>
          <w:szCs w:val="24"/>
        </w:rPr>
        <w:t>етодические рекомендации</w:t>
      </w:r>
      <w:r>
        <w:rPr>
          <w:rFonts w:ascii="Arial" w:hAnsi="Arial" w:cs="Arial"/>
          <w:sz w:val="24"/>
          <w:szCs w:val="24"/>
        </w:rPr>
        <w:t xml:space="preserve"> </w:t>
      </w:r>
      <w:r w:rsidRPr="00404309">
        <w:rPr>
          <w:rFonts w:ascii="Arial" w:hAnsi="Arial" w:cs="Arial"/>
          <w:sz w:val="24"/>
          <w:szCs w:val="24"/>
        </w:rPr>
        <w:t>для органов исполнительной власти субъектов российской</w:t>
      </w:r>
      <w:r>
        <w:rPr>
          <w:rFonts w:ascii="Arial" w:hAnsi="Arial" w:cs="Arial"/>
          <w:sz w:val="24"/>
          <w:szCs w:val="24"/>
        </w:rPr>
        <w:t xml:space="preserve"> </w:t>
      </w:r>
      <w:r w:rsidRPr="00404309">
        <w:rPr>
          <w:rFonts w:ascii="Arial" w:hAnsi="Arial" w:cs="Arial"/>
          <w:sz w:val="24"/>
          <w:szCs w:val="24"/>
        </w:rPr>
        <w:t>федерации по осуществлению раздельного накопления</w:t>
      </w:r>
      <w:r>
        <w:rPr>
          <w:rFonts w:ascii="Arial" w:hAnsi="Arial" w:cs="Arial"/>
          <w:sz w:val="24"/>
          <w:szCs w:val="24"/>
        </w:rPr>
        <w:t xml:space="preserve"> </w:t>
      </w:r>
      <w:r w:rsidRPr="00404309">
        <w:rPr>
          <w:rFonts w:ascii="Arial" w:hAnsi="Arial" w:cs="Arial"/>
          <w:sz w:val="24"/>
          <w:szCs w:val="24"/>
        </w:rPr>
        <w:t>и сбора твердых коммунальных отходов</w:t>
      </w:r>
      <w:r>
        <w:rPr>
          <w:rFonts w:ascii="Arial" w:hAnsi="Arial" w:cs="Arial"/>
          <w:sz w:val="24"/>
          <w:szCs w:val="24"/>
        </w:rPr>
        <w:t xml:space="preserve"> (Письмо</w:t>
      </w:r>
      <w:r w:rsidRPr="00404309">
        <w:rPr>
          <w:rFonts w:ascii="Arial" w:hAnsi="Arial" w:cs="Arial"/>
          <w:sz w:val="24"/>
          <w:szCs w:val="24"/>
        </w:rPr>
        <w:t xml:space="preserve"> Минприроды России от 26.10.2020 </w:t>
      </w:r>
      <w:r w:rsidR="0073501C">
        <w:rPr>
          <w:rFonts w:ascii="Arial" w:hAnsi="Arial" w:cs="Arial"/>
          <w:sz w:val="24"/>
          <w:szCs w:val="24"/>
        </w:rPr>
        <w:t>№</w:t>
      </w:r>
      <w:r w:rsidRPr="00404309">
        <w:rPr>
          <w:rFonts w:ascii="Arial" w:hAnsi="Arial" w:cs="Arial"/>
          <w:sz w:val="24"/>
          <w:szCs w:val="24"/>
        </w:rPr>
        <w:t xml:space="preserve"> 05-25-53/28263</w:t>
      </w:r>
      <w:r>
        <w:rPr>
          <w:rFonts w:ascii="Arial" w:hAnsi="Arial" w:cs="Arial"/>
          <w:sz w:val="24"/>
          <w:szCs w:val="24"/>
        </w:rPr>
        <w:t>).</w:t>
      </w:r>
    </w:p>
    <w:p w:rsidR="00404309" w:rsidRDefault="00404309" w:rsidP="001C29DD">
      <w:pPr>
        <w:spacing w:line="360" w:lineRule="auto"/>
        <w:ind w:left="851" w:right="176" w:firstLine="425"/>
        <w:jc w:val="both"/>
        <w:rPr>
          <w:rFonts w:ascii="Arial" w:hAnsi="Arial" w:cs="Arial"/>
          <w:sz w:val="24"/>
          <w:szCs w:val="24"/>
        </w:rPr>
      </w:pPr>
      <w:r w:rsidRPr="00404309">
        <w:rPr>
          <w:rFonts w:ascii="Arial" w:hAnsi="Arial" w:cs="Arial"/>
          <w:sz w:val="24"/>
          <w:szCs w:val="24"/>
        </w:rPr>
        <w:t>Правила и нормы техническ</w:t>
      </w:r>
      <w:r>
        <w:rPr>
          <w:rFonts w:ascii="Arial" w:hAnsi="Arial" w:cs="Arial"/>
          <w:sz w:val="24"/>
          <w:szCs w:val="24"/>
        </w:rPr>
        <w:t xml:space="preserve">ой эксплуатации жилищного фонда, утвержденные </w:t>
      </w:r>
      <w:r w:rsidRPr="00404309">
        <w:rPr>
          <w:rFonts w:ascii="Arial" w:hAnsi="Arial" w:cs="Arial"/>
          <w:sz w:val="24"/>
          <w:szCs w:val="24"/>
        </w:rPr>
        <w:t>Постановление</w:t>
      </w:r>
      <w:r>
        <w:rPr>
          <w:rFonts w:ascii="Arial" w:hAnsi="Arial" w:cs="Arial"/>
          <w:sz w:val="24"/>
          <w:szCs w:val="24"/>
        </w:rPr>
        <w:t>м</w:t>
      </w:r>
      <w:r w:rsidRPr="00404309">
        <w:rPr>
          <w:rFonts w:ascii="Arial" w:hAnsi="Arial" w:cs="Arial"/>
          <w:sz w:val="24"/>
          <w:szCs w:val="24"/>
        </w:rPr>
        <w:t xml:space="preserve"> Госстроя РФ от 27.09.2003 </w:t>
      </w:r>
      <w:r w:rsidR="0073501C">
        <w:rPr>
          <w:rFonts w:ascii="Arial" w:hAnsi="Arial" w:cs="Arial"/>
          <w:sz w:val="24"/>
          <w:szCs w:val="24"/>
        </w:rPr>
        <w:t>№</w:t>
      </w:r>
      <w:r w:rsidRPr="00404309">
        <w:rPr>
          <w:rFonts w:ascii="Arial" w:hAnsi="Arial" w:cs="Arial"/>
          <w:sz w:val="24"/>
          <w:szCs w:val="24"/>
        </w:rPr>
        <w:t xml:space="preserve"> 170</w:t>
      </w:r>
      <w:r w:rsidR="00A57C46">
        <w:rPr>
          <w:rFonts w:ascii="Arial" w:hAnsi="Arial" w:cs="Arial"/>
          <w:sz w:val="24"/>
          <w:szCs w:val="24"/>
        </w:rPr>
        <w:t>.</w:t>
      </w:r>
    </w:p>
    <w:p w:rsidR="00A57C46" w:rsidRDefault="00A57C46" w:rsidP="000E1F95">
      <w:pPr>
        <w:spacing w:line="360" w:lineRule="auto"/>
        <w:ind w:left="851" w:right="176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Правила</w:t>
      </w:r>
      <w:r w:rsidRPr="00A57C46">
        <w:rPr>
          <w:rFonts w:ascii="Arial" w:hAnsi="Arial" w:cs="Arial"/>
          <w:sz w:val="24"/>
          <w:szCs w:val="24"/>
        </w:rPr>
        <w:t xml:space="preserve"> благоустройства города Архангельска, утвержденны</w:t>
      </w:r>
      <w:r>
        <w:rPr>
          <w:rFonts w:ascii="Arial" w:hAnsi="Arial" w:cs="Arial"/>
          <w:sz w:val="24"/>
          <w:szCs w:val="24"/>
        </w:rPr>
        <w:t>е</w:t>
      </w:r>
      <w:r w:rsidRPr="00A57C46">
        <w:rPr>
          <w:rFonts w:ascii="Arial" w:hAnsi="Arial" w:cs="Arial"/>
          <w:sz w:val="24"/>
          <w:szCs w:val="24"/>
        </w:rPr>
        <w:t xml:space="preserve"> решением Архангельской горо</w:t>
      </w:r>
      <w:r>
        <w:rPr>
          <w:rFonts w:ascii="Arial" w:hAnsi="Arial" w:cs="Arial"/>
          <w:sz w:val="24"/>
          <w:szCs w:val="24"/>
        </w:rPr>
        <w:t>дской Думы от 25.10.2017 № 581.</w:t>
      </w:r>
    </w:p>
    <w:p w:rsidR="00A57C46" w:rsidRDefault="00A57C46" w:rsidP="001C29DD">
      <w:pPr>
        <w:spacing w:line="360" w:lineRule="auto"/>
        <w:ind w:left="993" w:right="176" w:firstLine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Прочие соответствующие требования законодательства в области санитарно-эпидемиологического благополучия населения, действующие на территории Российской Федерации</w:t>
      </w:r>
      <w:r w:rsidRPr="00A57C46">
        <w:rPr>
          <w:rFonts w:ascii="Arial" w:hAnsi="Arial" w:cs="Arial"/>
          <w:sz w:val="24"/>
          <w:szCs w:val="24"/>
        </w:rPr>
        <w:t>.</w:t>
      </w:r>
    </w:p>
    <w:p w:rsidR="00A57C46" w:rsidRDefault="00A57C46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:rsidR="008768EF" w:rsidRDefault="008768EF" w:rsidP="008A76B8">
      <w:pPr>
        <w:pStyle w:val="1"/>
        <w:rPr>
          <w:rFonts w:cs="Arial"/>
          <w:szCs w:val="26"/>
        </w:rPr>
      </w:pPr>
      <w:bookmarkStart w:id="15" w:name="_Toc103353639"/>
    </w:p>
    <w:p w:rsidR="00A57C46" w:rsidRPr="00F6306F" w:rsidRDefault="00CF1394" w:rsidP="008A76B8">
      <w:pPr>
        <w:pStyle w:val="1"/>
        <w:rPr>
          <w:rFonts w:cs="Arial"/>
          <w:b w:val="0"/>
          <w:szCs w:val="26"/>
        </w:rPr>
      </w:pPr>
      <w:r w:rsidRPr="00CF1394">
        <w:rPr>
          <w:rFonts w:cs="Arial"/>
          <w:noProof/>
          <w:sz w:val="20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62607467" wp14:editId="295E8F80">
                <wp:simplePos x="0" y="0"/>
                <wp:positionH relativeFrom="page">
                  <wp:posOffset>1073150</wp:posOffset>
                </wp:positionH>
                <wp:positionV relativeFrom="page">
                  <wp:posOffset>717550</wp:posOffset>
                </wp:positionV>
                <wp:extent cx="6168685" cy="9262773"/>
                <wp:effectExtent l="19050" t="19050" r="22860" b="14605"/>
                <wp:wrapNone/>
                <wp:docPr id="512" name="Группа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8685" cy="9262773"/>
                          <a:chOff x="1134" y="284"/>
                          <a:chExt cx="10488" cy="16271"/>
                        </a:xfrm>
                        <a:noFill/>
                      </wpg:grpSpPr>
                      <wps:wsp>
                        <wps:cNvPr id="526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7" name="Group 249"/>
                        <wpg:cNvGrpSpPr>
                          <a:grpSpLocks/>
                        </wpg:cNvGrpSpPr>
                        <wpg:grpSpPr bwMode="auto">
                          <a:xfrm>
                            <a:off x="1134" y="15717"/>
                            <a:ext cx="10488" cy="837"/>
                            <a:chOff x="1140" y="12894"/>
                            <a:chExt cx="10488" cy="853"/>
                          </a:xfrm>
                          <a:grpFill/>
                        </wpg:grpSpPr>
                        <wps:wsp>
                          <wps:cNvPr id="528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2894"/>
                              <a:ext cx="10488" cy="85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9" name="Group 251"/>
                          <wpg:cNvGrpSpPr>
                            <a:grpSpLocks/>
                          </wpg:cNvGrpSpPr>
                          <wpg:grpSpPr bwMode="auto">
                            <a:xfrm>
                              <a:off x="1143" y="12894"/>
                              <a:ext cx="10483" cy="853"/>
                              <a:chOff x="989" y="11410"/>
                              <a:chExt cx="10483" cy="853"/>
                            </a:xfrm>
                            <a:grpFill/>
                          </wpg:grpSpPr>
                          <wpg:grpSp>
                            <wpg:cNvPr id="530" name="Group 2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12" y="11410"/>
                                <a:ext cx="760" cy="853"/>
                                <a:chOff x="8805" y="9973"/>
                                <a:chExt cx="1141" cy="853"/>
                              </a:xfrm>
                              <a:grpFill/>
                            </wpg:grpSpPr>
                            <wps:wsp>
                              <wps:cNvPr id="531" name="Text Box 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06" y="9973"/>
                                  <a:ext cx="1140" cy="283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32" name="Text Box 2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05" y="10259"/>
                                  <a:ext cx="1141" cy="56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spacing w:before="120"/>
                                      <w:rPr>
                                        <w:noProof w:val="0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3" name="Text Box 2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2" y="11413"/>
                                <a:ext cx="6040" cy="85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D13" w:rsidRDefault="00B33D13">
                                  <w:pPr>
                                    <w:pStyle w:val="ad"/>
                                    <w:spacing w:before="160"/>
                                    <w:rPr>
                                      <w:noProof w:val="0"/>
                                      <w:sz w:val="32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instrText xml:space="preserve"> DOCPROPERTY "Номер документа"  \* MERGEFORMAT </w:instrTex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t>XXX-XXX</w: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g:grpSp>
                            <wpg:cNvPr id="534" name="Group 2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" y="11413"/>
                                <a:ext cx="3683" cy="850"/>
                                <a:chOff x="1248" y="9691"/>
                                <a:chExt cx="3683" cy="861"/>
                              </a:xfrm>
                              <a:grpFill/>
                            </wpg:grpSpPr>
                            <wpg:grpSp>
                              <wpg:cNvPr id="535" name="Group 2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10272"/>
                                  <a:ext cx="3682" cy="280"/>
                                  <a:chOff x="3332" y="11725"/>
                                  <a:chExt cx="3681" cy="283"/>
                                </a:xfrm>
                                <a:grpFill/>
                              </wpg:grpSpPr>
                              <wps:wsp>
                                <wps:cNvPr id="536" name="Text Box 2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2" y="11725"/>
                                    <a:ext cx="39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537" name="Text Box 2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5" y="11725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  <w:r>
                                        <w:t>№ докум.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538" name="Text Box 2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Изм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539" name="Text Box 2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7" y="11725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Подп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540" name="Text Box 2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6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1" name="Group 2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9691"/>
                                  <a:ext cx="3683" cy="581"/>
                                  <a:chOff x="3033" y="9482"/>
                                  <a:chExt cx="3683" cy="581"/>
                                </a:xfrm>
                                <a:grpFill/>
                              </wpg:grpSpPr>
                              <wpg:grpSp>
                                <wpg:cNvPr id="542" name="Group 2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  <a:grpFill/>
                                </wpg:grpSpPr>
                                <wpg:grpSp>
                                  <wpg:cNvPr id="543" name="Group 26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544" name="Text Box 26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5" name="Text Box 2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6" name="Text Box 26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7" name="Text Box 26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8" name="Text Box 27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49" name="Group 2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550" name="Text Box 27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1" name="Text Box 27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2" name="Text Box 27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3" name="Text Box 27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4" name="Text Box 27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55" name="Line 2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556" name="Line 2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557" name="Line 2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558" name="Line 2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559" name="Line 2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560" name="Line 2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2" o:spid="_x0000_s1212" style="position:absolute;left:0;text-align:left;margin-left:84.5pt;margin-top:56.5pt;width:485.7pt;height:729.35pt;z-index:-251637760;mso-position-horizontal-relative:page;mso-position-vertical-relative:page" coordorigin="1134,284" coordsize="10488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" o:allowincell="f">
                <v:rect id="Rectangle 248" o:spid="_x0000_s1213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0gsYA&#10;AADcAAAADwAAAGRycy9kb3ducmV2LnhtbESPQWvCQBSE74L/YXlCb7oxrVqiq2hAKLQXo9D29sg+&#10;k2D2bciuGv313YLgcZiZb5jFqjO1uFDrKssKxqMIBHFudcWFgsN+O3wH4TyyxtoyKbiRg9Wy31tg&#10;ou2Vd3TJfCEChF2CCkrvm0RKl5dk0I1sQxy8o20N+iDbQuoWrwFuahlH0VQarDgslNhQWlJ+ys5G&#10;wW6yWf/+zF6/zT36zN7SLxOn41ipl0G3noPw1Pln+NH+0Aom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40gsYAAADcAAAADwAAAAAAAAAAAAAAAACYAgAAZHJz&#10;L2Rvd25yZXYueG1sUEsFBgAAAAAEAAQA9QAAAIsDAAAAAA==&#10;" filled="f" strokeweight="2.25pt"/>
                <v:group id="Group 249" o:spid="_x0000_s1214" style="position:absolute;left:1134;top:15717;width:10488;height:837" coordorigin="1140,12894" coordsize="10488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rect id="Rectangle 250" o:spid="_x0000_s1215" style="position:absolute;left:1140;top:12894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0Fa8MA&#10;AADcAAAADwAAAGRycy9kb3ducmV2LnhtbERPy2rCQBTdC/2H4Qrd6cTUF6mj2IAg1I1RUHeXzG0S&#10;zNwJmVHTfn1nIbg8nPdi1Zla3Kl1lWUFo2EEgji3uuJCwfGwGcxBOI+ssbZMCn7JwWr51ltgou2D&#10;93TPfCFCCLsEFZTeN4mULi/JoBvahjhwP7Y16ANsC6lbfIRwU8s4iqbSYMWhocSG0pLya3YzCvaT&#10;r/XlPPs4mb/oOxunOxOno1ip9363/gThqfMv8dO91QomcVgbzo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0Fa8MAAADcAAAADwAAAAAAAAAAAAAAAACYAgAAZHJzL2Rv&#10;d25yZXYueG1sUEsFBgAAAAAEAAQA9QAAAIgDAAAAAA==&#10;" filled="f" strokeweight="2.25pt"/>
                  <v:group id="Group 251" o:spid="_x0000_s1216" style="position:absolute;left:1143;top:12894;width:10483;height:853" coordorigin="989,11410" coordsize="10483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<v:group id="Group 252" o:spid="_x0000_s1217" style="position:absolute;left:10712;top:11410;width:760;height:853" coordorigin="8805,9973" coordsize="1141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<v:shape id="Text Box 253" o:spid="_x0000_s1218" type="#_x0000_t202" style="position:absolute;left:8806;top:9973;width:11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LUsYA&#10;AADcAAAADwAAAGRycy9kb3ducmV2LnhtbESPQWsCMRSE74X+h/AKvdWsXSq6GkUKreJNq+DxuXnu&#10;rm5e0k3Urb/eCEKPw8x8w4wmranFmRpfWVbQ7SQgiHOrKy4UrH++3vogfEDWWFsmBX/kYTJ+fhph&#10;pu2Fl3RehUJECPsMFZQhuExKn5dk0HesI47e3jYGQ5RNIXWDlwg3tXxPkp40WHFcKNHRZ0n5cXUy&#10;CmbbTeqN2/UHA3edfqe/h+VpcVXq9aWdDkEEasN/+NGeawUfaRfuZ+IR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gLUsYAAADcAAAADwAAAAAAAAAAAAAAAACYAgAAZHJz&#10;L2Rvd25yZXYueG1sUEsFBgAAAAAEAAQA9QAAAIsDAAAAAA==&#10;" filled="f" strokeweight="2.25pt">
                        <v:textbox inset=".5mm,.3mm,.5mm,.3mm">
                          <w:txbxContent>
                            <w:p w:rsidR="00B33D13" w:rsidRDefault="00B33D13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254" o:spid="_x0000_s1219" type="#_x0000_t202" style="position:absolute;left:8805;top:10259;width:114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VJcYA&#10;AADcAAAADwAAAGRycy9kb3ducmV2LnhtbESPQWsCMRSE74X+h/AKvdVsXSq6GkUKtsWbVsHjc/Pc&#10;Xd28xE3Urb/eCEKPw8x8w4wmranFmRpfWVbw3klAEOdWV1woWP3O3vogfEDWWFsmBX/kYTJ+fhph&#10;pu2FF3RehkJECPsMFZQhuExKn5dk0HesI47ezjYGQ5RNIXWDlwg3tewmSU8arDgulOjos6T8sDwZ&#10;Bd+bdeqN2/YHA3edfqXH/eI0vyr1+tJOhyACteE//Gj/aAUfaRfuZ+IR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qVJcYAAADcAAAADwAAAAAAAAAAAAAAAACYAgAAZHJz&#10;L2Rvd25yZXYueG1sUEsFBgAAAAAEAAQA9QAAAIsDAAAAAA==&#10;" filled="f" strokeweight="2.25pt">
                        <v:textbox inset=".5mm,.3mm,.5mm,.3mm">
                          <w:txbxContent>
                            <w:p w:rsidR="00B33D13" w:rsidRDefault="00B33D13">
                              <w:pPr>
                                <w:pStyle w:val="ad"/>
                                <w:spacing w:before="120"/>
                                <w:rPr>
                                  <w:noProof w:val="0"/>
                                  <w:sz w:val="22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255" o:spid="_x0000_s1220" type="#_x0000_t202" style="position:absolute;left:4672;top:11413;width:604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wvsYA&#10;AADcAAAADwAAAGRycy9kb3ducmV2LnhtbESPT2vCQBTE74V+h+UVems2NrRo6ipSsIo3/xR6fM0+&#10;k2j27ZpdNfXTu0LB4zAzv2GG48404kStry0r6CUpCOLC6ppLBZv19KUPwgdkjY1lUvBHHsajx4ch&#10;5tqeeUmnVShFhLDPUUEVgsul9EVFBn1iHXH0trY1GKJsS6lbPEe4aeRrmr5LgzXHhQodfVZU7FdH&#10;o2D285154377g4G7TL6yw255XFyUen7qJh8gAnXhHv5vz7WCtyyD25l4BOTo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YwvsYAAADcAAAADwAAAAAAAAAAAAAAAACYAgAAZHJz&#10;L2Rvd25yZXYueG1sUEsFBgAAAAAEAAQA9QAAAIsDAAAAAA==&#10;" filled="f" strokeweight="2.25pt">
                      <v:textbox inset=".5mm,.3mm,.5mm,.3mm">
                        <w:txbxContent>
                          <w:p w:rsidR="00B33D13" w:rsidRDefault="00B33D13">
                            <w:pPr>
                              <w:pStyle w:val="ad"/>
                              <w:spacing w:before="160"/>
                              <w:rPr>
                                <w:noProof w:val="0"/>
                                <w:sz w:val="32"/>
                              </w:rPr>
                            </w:pPr>
                            <w:r>
                              <w:rPr>
                                <w:noProof w:val="0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instrText xml:space="preserve"> DOCPROPERTY "Номер документа"  \* MERGEFORMAT </w:instrTex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separate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t>XXX-XXX</w: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group id="Group 256" o:spid="_x0000_s1221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    <v:group id="Group 257" o:spid="_x0000_s1222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    <v:shape id="Text Box 258" o:spid="_x0000_s1223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TJsYA&#10;AADcAAAADwAAAGRycy9kb3ducmV2LnhtbESPQWsCMRSE70L/Q3hCb5q1S0VXo0hBW3rTKnh8bp67&#10;q5uXdBN1669vhEKPw8x8w0znranFlRpfWVYw6CcgiHOrKy4UbL+WvREIH5A11pZJwQ95mM+eOlPM&#10;tL3xmq6bUIgIYZ+hgjIEl0np85IM+r51xNE72sZgiLIppG7wFuGmli9JMpQGK44LJTp6Kyk/by5G&#10;wft+l3rjDqPx2N0Xq/T7tL583pV67raLCYhAbfgP/7U/tILXdAiP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GTJsYAAADcAAAADwAAAAAAAAAAAAAAAACYAgAAZHJz&#10;L2Rvd25yZXYueG1sUEsFBgAAAAAEAAQA9QAAAIs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259" o:spid="_x0000_s1224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2vcYA&#10;AADcAAAADwAAAGRycy9kb3ducmV2LnhtbESPS2/CMBCE70j8B2uRegOnRG0hYBCq1Id64yVxXOIl&#10;SYnXbmwg5dfjSpU4jmbmG8103ppanKnxlWUFj4MEBHFudcWFgs36rT8C4QOyxtoyKfglD/NZtzPF&#10;TNsLL+m8CoWIEPYZKihDcJmUPi/JoB9YRxy9g20MhiibQuoGLxFuajlMkmdpsOK4UKKj15Ly4+pk&#10;FHzstqk3bj8aj9118Z7+fC9PX1elHnrtYgIiUBvu4f/2p1bwlL7A3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02vcYAAADcAAAADwAAAAAAAAAAAAAAAACYAgAAZHJz&#10;L2Rvd25yZXYueG1sUEsFBgAAAAAEAAQA9QAAAIs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</w:pPr>
                                <w:r>
                                  <w:t>№ докум.</w:t>
                                </w:r>
                              </w:p>
                            </w:txbxContent>
                          </v:textbox>
                        </v:shape>
                        <v:shape id="Text Box 260" o:spid="_x0000_s1225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iz8MA&#10;AADcAAAADwAAAGRycy9kb3ducmV2LnhtbERPy2rCQBTdF/oPwy10VydtqGjqGEJBW9z5ApfXzG2S&#10;NnNnmhk1+vXOQnB5OO9J3ptWHKnzjWUFr4MEBHFpdcOVgs169jIC4QOyxtYyKTiTh3z6+DDBTNsT&#10;L+m4CpWIIewzVFCH4DIpfVmTQT+wjjhyP7YzGCLsKqk7PMVw08q3JBlKgw3HhhodfdZU/q0ORsHX&#10;bpt64/aj8dhdinn6/7s8LC5KPT/1xQeIQH24i2/ub63gPY1r45l4BO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Kiz8MAAADcAAAADwAAAAAAAAAAAAAAAACYAgAAZHJzL2Rv&#10;d25yZXYueG1sUEsFBgAAAAAEAAQA9QAAAIg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Изм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261" o:spid="_x0000_s1226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HVMYA&#10;AADcAAAADwAAAGRycy9kb3ducmV2LnhtbESPW2vCQBSE3wv9D8sp9K1uNFhMdBUReqFv3sDHY/Y0&#10;Sc2e3WZXjf76rlDwcZiZb5jJrDONOFHra8sK+r0EBHFhdc2lgs367WUEwgdkjY1lUnAhD7Pp48ME&#10;c23PvKTTKpQiQtjnqKAKweVS+qIig75nHXH0vm1rMETZllK3eI5w08hBkrxKgzXHhQodLSoqDquj&#10;UfCx26beuP0oy9x1/p7+/iyPX1elnp+6+RhEoC7cw//tT61gmGZwO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4HVMYAAADcAAAADwAAAAAAAAAAAAAAAACYAgAAZHJz&#10;L2Rvd25yZXYueG1sUEsFBgAAAAAEAAQA9QAAAIs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Подп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262" o:spid="_x0000_s1227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LdtMQA&#10;AADcAAAADwAAAGRycy9kb3ducmV2LnhtbERPyW7CMBC9V+IfrEHqrTgsRZBioqhSW9Qb0Eoch3ia&#10;BOKxGxtI+Xp8qMTx6e2LrDONOFPra8sKhoMEBHFhdc2lgq/t29MMhA/IGhvLpOCPPGTL3sMCU20v&#10;vKbzJpQihrBPUUEVgkul9EVFBv3AOuLI/djWYIiwLaVu8RLDTSNHSTKVBmuODRU6eq2oOG5ORsHH&#10;7nvsjdvP5nN3zd/Hv4f16fOq1GO/y19ABOrCXfzvXmkFz5M4P56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y3bTEAAAA3AAAAA8AAAAAAAAAAAAAAAAAmAIAAGRycy9k&#10;b3ducmV2LnhtbFBLBQYAAAAABAAEAPUAAACJAwAAAAA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</v:group>
                      <v:group id="Group 263" o:spid="_x0000_s1228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    <v:group id="Group 264" o:spid="_x0000_s1229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        <v:group id="Group 265" o:spid="_x0000_s1230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      <v:shape id="Text Box 266" o:spid="_x0000_s1231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k/MUA&#10;AADcAAAADwAAAGRycy9kb3ducmV2LnhtbESP3WrCQBSE74W+w3IKvdNNSxRJ3QQpFJqCULW1t4fs&#10;MQlmz4bsNj9v3xUEL4eZ+YbZZKNpRE+dqy0reF5EIIgLq2suFXwf3+drEM4ja2wsk4KJHGTpw2yD&#10;ibYD76k/+FIECLsEFVTet4mUrqjIoFvYljh4Z9sZ9EF2pdQdDgFuGvkSRStpsOawUGFLbxUVl8Of&#10;UXD+OeW/n317Og7rfHI12h1+xUo9PY7bVxCeRn8P39ofWsEyjuF6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OT8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67" o:spid="_x0000_s1232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BZ8UA&#10;AADcAAAADwAAAGRycy9kb3ducmV2LnhtbESPQWvCQBSE74L/YXlCb7qxGAlpVpFCoRYKGtv0+sg+&#10;k9Ds25DdJvHfu4VCj8PMfMNk+8m0YqDeNZYVrFcRCOLS6oYrBR+Xl2UCwnlkja1lUnAjB/vdfJZh&#10;qu3IZxpyX4kAYZeigtr7LpXSlTUZdCvbEQfvanuDPsi+krrHMcBNKx+jaCsNNhwWauzouabyO/8x&#10;Cq6fxfHrbeiKy5gcb65B+46njVIPi+nwBMLT5P/Df+1XrSDexP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Fn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68" o:spid="_x0000_s1233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fEMMA&#10;AADcAAAADwAAAGRycy9kb3ducmV2LnhtbESPQYvCMBSE74L/ITzBm6aKinSNIoKgguCq614fzbMt&#10;27yUJrb13xthweMwM98wi1VrClFT5XLLCkbDCARxYnXOqYLrZTuYg3AeWWNhmRQ8ycFq2e0sMNa2&#10;4W+qzz4VAcIuRgWZ92UspUsyMuiGtiQO3t1WBn2QVSp1hU2Am0KOo2gmDeYcFjIsaZNR8nd+GAX3&#10;n9v+91CXt0sz3z9djvaIp4lS/V67/gLhqfWf8H97pxVMJz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LfEMMAAADc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69" o:spid="_x0000_s1234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56i8QA&#10;AADcAAAADwAAAGRycy9kb3ducmV2LnhtbESP3YrCMBSE7wXfIRzBO01XXFe6RhFBUEFw/dvbQ3Ns&#10;yzYnpYltffuNIHg5zMw3zGzRmkLUVLncsoKPYQSCOLE651TB+bQeTEE4j6yxsEwKHuRgMe92Zhhr&#10;2/AP1UefigBhF6OCzPsyltIlGRl0Q1sSB+9mK4M+yCqVusImwE0hR1E0kQZzDgsZlrTKKPk73o2C&#10;2+W6/d3V5fXUTLcPl6Pd42GsVL/XLr9BeGr9O/xqb7SCz/EXPM+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OeovEAAAA3AAAAA8AAAAAAAAAAAAAAAAAmAIAAGRycy9k&#10;b3ducmV2LnhtbFBLBQYAAAAABAAEAPUAAACJAwAAAAA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70" o:spid="_x0000_s1235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u+cEA&#10;AADcAAAADwAAAGRycy9kb3ducmV2LnhtbERPy4rCMBTdD/gP4QruxtRBB6nGIsKAFQTH5/bSXNti&#10;c1Oa2Na/N4uBWR7Oe5n0phItNa60rGAyjkAQZ1aXnCs4n34+5yCcR9ZYWSYFL3KQrAYfS4y17fiX&#10;2qPPRQhhF6OCwvs6ltJlBRl0Y1sTB+5uG4M+wCaXusEuhJtKfkXRtzRYcmgosKZNQdnj+DQK7pdr&#10;etu19fXUzdOXK9Hu8TBVajTs1wsQnnr/L/5zb7WC2TSsDWfC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R7vnBAAAA3AAAAA8AAAAAAAAAAAAAAAAAmAIAAGRycy9kb3du&#10;cmV2LnhtbFBLBQYAAAAABAAEAPUAAACGAwAAAAA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71" o:spid="_x0000_s1236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          <v:shape id="Text Box 272" o:spid="_x0000_s1237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50IsIA&#10;AADcAAAADwAAAGRycy9kb3ducmV2LnhtbERPy2rCQBTdF/oPwxXcNRPFSEgdgxSEplCo2trtJXNN&#10;gpk7ITPN4+87i0KXh/Pe5ZNpxUC9aywrWEUxCOLS6oYrBZ+X41MKwnlkja1lUjCTg3z/+LDDTNuR&#10;TzScfSVCCLsMFdTed5mUrqzJoItsRxy4m+0N+gD7SuoexxBuWrmO46002HBoqLGjl5rK+/nHKLh9&#10;XYvvt6G7Xsa0mF2D9h0/NkotF9PhGYSnyf+L/9yvWkGShPn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nQiwgAAANw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73" o:spid="_x0000_s1238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RucQA&#10;AADcAAAADwAAAGRycy9kb3ducmV2LnhtbESP3YrCMBSE7wXfIRzBO00VldI1igiCLiz4t+7toTm2&#10;ZZuT0sS2vr1ZWPBymJlvmOW6M6VoqHaFZQWTcQSCOLW64EzB9bIbxSCcR9ZYWiYFT3KwXvV7S0y0&#10;bflEzdlnIkDYJagg975KpHRpTgbd2FbEwbvb2qAPss6krrENcFPKaRQtpMGCw0KOFW1zSn/PD6Pg&#10;/n07/Hw21e3SxoenK9B+4XGm1HDQbT5AeOr8O/zf3msF8/kE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0bnEAAAA3AAAAA8AAAAAAAAAAAAAAAAAmAIAAGRycy9k&#10;b3ducmV2LnhtbFBLBQYAAAAABAAEAPUAAACJAwAAAAA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74" o:spid="_x0000_s1239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PzsMA&#10;AADcAAAADwAAAGRycy9kb3ducmV2LnhtbESP3YrCMBSE7wXfIRzBO00VFekaRQRBBWH9Wff20Bzb&#10;ss1JaWJb334jCF4OM/MNs1i1phA1VS63rGA0jEAQJ1bnnCq4XraDOQjnkTUWlknBkxyslt3OAmNt&#10;Gz5RffapCBB2MSrIvC9jKV2SkUE3tCVx8O62MuiDrFKpK2wC3BRyHEUzaTDnsJBhSZuMkr/zwyi4&#10;/9z2v4e6vF2a+f7pcrRH/J4o1e+16y8Qnlr/Cb/bO61gOh3D6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BPzsMAAADc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75" o:spid="_x0000_s1240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qVcQA&#10;AADcAAAADwAAAGRycy9kb3ducmV2LnhtbESP3YrCMBSE7xd8h3AE79ZUXRepRhFB0AXB9ff20Bzb&#10;YnNSmtjWtzfCwl4OM/MNM1u0phA1VS63rGDQj0AQJ1bnnCo4HdefExDOI2ssLJOCJzlYzDsfM4y1&#10;bfiX6oNPRYCwi1FB5n0ZS+mSjAy6vi2Jg3ezlUEfZJVKXWET4KaQwyj6lgZzDgsZlrTKKLkfHkbB&#10;7XzZXn/q8nJsJtuny9HucP+lVK/bLqcgPLX+P/zX3mgF4/EI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s6lXEAAAA3AAAAA8AAAAAAAAAAAAAAAAAmAIAAGRycy9k&#10;b3ducmV2LnhtbFBLBQYAAAAABAAEAPUAAACJAwAAAAA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276" o:spid="_x0000_s1241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yIcUA&#10;AADcAAAADwAAAGRycy9kb3ducmV2LnhtbESPQWvCQBSE74L/YXlCb7qxGAlpVpFCoRYKGtv0+sg+&#10;k9Ds25DdJvHfu4VCj8PMfMNk+8m0YqDeNZYVrFcRCOLS6oYrBR+Xl2UCwnlkja1lUnAjB/vdfJZh&#10;qu3IZxpyX4kAYZeigtr7LpXSlTUZdCvbEQfvanuDPsi+krrHMcBNKx+jaCsNNhwWauzouabyO/8x&#10;Cq6fxfHrbeiKy5gcb65B+46njVIPi+nwBMLT5P/Df+1XrSCON/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XIh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277" o:spid="_x0000_s1242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vp6MQAAADcAAAADwAAAGRycy9kb3ducmV2LnhtbESPwWrDMBBE74X8g9hAb42cYJfgRgkh&#10;EPDBPcQN6XWxtpaptXIs1Xb/vioUehxm5g2zO8y2EyMNvnWsYL1KQBDXTrfcKLi+nZ+2IHxA1tg5&#10;JgXf5OGwXzzsMNdu4guNVWhEhLDPUYEJoc+l9LUhi37leuLofbjBYohyaKQecIpw28lNkjxLiy3H&#10;BYM9nQzVn9WXVZC+Fka/z6UvL0lxo/aenu6VU+pxOR9fQASaw3/4r11oBVmWwe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a+noxAAAANwAAAAPAAAAAAAAAAAA&#10;AAAAAKECAABkcnMvZG93bnJldi54bWxQSwUGAAAAAAQABAD5AAAAkgMAAAAA&#10;" strokeweight="2.25pt"/>
                        <v:line id="Line 278" o:spid="_x0000_s1243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l3n8IAAADcAAAADwAAAGRycy9kb3ducmV2LnhtbESPQYvCMBSE7wv+h/CEva2poiLVKCII&#10;PejBruj10TybYvNSm6jdf28EYY/DzHzDLFadrcWDWl85VjAcJCCIC6crLhUcf7c/MxA+IGusHZOC&#10;P/KwWva+Fphq9+QDPfJQighhn6ICE0KTSukLQxb9wDXE0bu41mKIsi2lbvEZ4baWoySZSosVxwWD&#10;DW0MFdf8bhWM95nR527nd4ckO1F1G29uuVPqu9+t5yACdeE//GlnWsFkMoX3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7l3n8IAAADcAAAADwAAAAAAAAAAAAAA&#10;AAChAgAAZHJzL2Rvd25yZXYueG1sUEsFBgAAAAAEAAQA+QAAAJADAAAAAA==&#10;" strokeweight="2.25pt"/>
                        <v:line id="Line 279" o:spid="_x0000_s1244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XSBMMAAADcAAAADwAAAGRycy9kb3ducmV2LnhtbESPQYvCMBSE78L+h/AW9qapi7pSjbII&#10;Qg96sMp6fTTPpti81CZq998bQfA4zMw3zHzZ2VrcqPWVYwXDQQKCuHC64lLBYb/uT0H4gKyxdkwK&#10;/snDcvHRm2Oq3Z13dMtDKSKEfYoKTAhNKqUvDFn0A9cQR+/kWoshyraUusV7hNtafifJRFqsOC4Y&#10;bGhlqDjnV6tgtM2MPnYbv9kl2R9Vl9Hqkjulvj673xmIQF14h1/tTCsYj3/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10gTDAAAA3AAAAA8AAAAAAAAAAAAA&#10;AAAAoQIAAGRycy9kb3ducmV2LnhtbFBLBQYAAAAABAAEAPkAAACRAwAAAAA=&#10;" strokeweight="2.25pt"/>
                        <v:line id="Line 280" o:spid="_x0000_s1245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pGdr8AAADcAAAADwAAAGRycy9kb3ducmV2LnhtbERPTYvCMBC9L/gfwgje1lRRkWoUEYQe&#10;9GBd1uvQjE2xmdQmav335iB4fLzv5bqztXhQ6yvHCkbDBARx4XTFpYK/0+53DsIHZI21Y1LwIg/r&#10;Ve9nial2Tz7SIw+liCHsU1RgQmhSKX1hyKIfuoY4chfXWgwRtqXULT5juK3lOElm0mLFscFgQ1tD&#10;xTW/WwWTQ2b0udv7/THJ/qm6Tba33Ck16HebBYhAXfiKP+5MK5hO49p4Jh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pGdr8AAADcAAAADwAAAAAAAAAAAAAAAACh&#10;AgAAZHJzL2Rvd25yZXYueG1sUEsFBgAAAAAEAAQA+QAAAI0DAAAAAA==&#10;" strokeweight="2.25pt"/>
                        <v:line id="Line 281" o:spid="_x0000_s1246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j7cMAAADcAAAADwAAAGRycy9kb3ducmV2LnhtbESPQYvCMBSE78L+h/AW9qapi8pajbII&#10;Qg96sMp6fTTPpti81CZq998bQfA4zMw3zHzZ2VrcqPWVYwXDQQKCuHC64lLBYb/u/4DwAVlj7ZgU&#10;/JOH5eKjN8dUuzvv6JaHUkQI+xQVmBCaVEpfGLLoB64hjt7JtRZDlG0pdYv3CLe1/E6SibRYcVww&#10;2NDKUHHOr1bBaJsZfew2frNLsj+qLqPVJXdKfX12vzMQgbrwDr/amVYwHk/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m4+3DAAAA3AAAAA8AAAAAAAAAAAAA&#10;AAAAoQIAAGRycy9kb3ducmV2LnhtbFBLBQYAAAAABAAEAPkAAACRAwAAAAA=&#10;" strokeweight="2.25pt"/>
                        <v:line id="Line 282" o:spid="_x0000_s1247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CAzb8AAADcAAAADwAAAGRycy9kb3ducmV2LnhtbERPTYvCMBC9L/gfwgje1lRRkWoUEYQe&#10;9GBd1uvQjE2xmdQmav335iB4fLzv5bqztXhQ6yvHCkbDBARx4XTFpYK/0+53DsIHZI21Y1LwIg/r&#10;Ve9nial2Tz7SIw+liCHsU1RgQmhSKX1hyKIfuoY4chfXWgwRtqXULT5juK3lOElm0mLFscFgQ1tD&#10;xTW/WwWTQ2b0udv7/THJ/qm6Tba33Ck16HebBYhAXfiKP+5MK5jO4vx4Jh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XCAzb8AAADcAAAADwAAAAAAAAAAAAAAAACh&#10;AgAAZHJzL2Rvd25yZXYueG1sUEsFBgAAAAAEAAQA+QAAAI0DAAAAAA=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A57C46">
        <w:rPr>
          <w:rFonts w:cs="Arial"/>
          <w:szCs w:val="26"/>
        </w:rPr>
        <w:t>3</w:t>
      </w:r>
      <w:r w:rsidR="00A57C46" w:rsidRPr="00F6306F">
        <w:rPr>
          <w:rFonts w:cs="Arial"/>
          <w:szCs w:val="26"/>
        </w:rPr>
        <w:t xml:space="preserve">. </w:t>
      </w:r>
      <w:r w:rsidR="00A57C46">
        <w:rPr>
          <w:rFonts w:cs="Arial"/>
          <w:szCs w:val="26"/>
        </w:rPr>
        <w:t xml:space="preserve">Техническое задание на выполнение работ по созданию мест </w:t>
      </w:r>
      <w:r w:rsidR="00A57C46" w:rsidRPr="00A57C46">
        <w:rPr>
          <w:rFonts w:cs="Arial"/>
          <w:szCs w:val="26"/>
        </w:rPr>
        <w:t>накопления твердых коммунальных отходов</w:t>
      </w:r>
      <w:bookmarkEnd w:id="15"/>
    </w:p>
    <w:p w:rsidR="00FA2D68" w:rsidRDefault="0060793C" w:rsidP="0001370A">
      <w:pPr>
        <w:spacing w:line="360" w:lineRule="auto"/>
        <w:ind w:left="709" w:right="176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этом разделе </w:t>
      </w:r>
      <w:r w:rsidR="00E26A06">
        <w:rPr>
          <w:rFonts w:ascii="Arial" w:hAnsi="Arial" w:cs="Arial"/>
          <w:sz w:val="24"/>
          <w:szCs w:val="24"/>
        </w:rPr>
        <w:t>представлен</w:t>
      </w:r>
      <w:r>
        <w:rPr>
          <w:rFonts w:ascii="Arial" w:hAnsi="Arial" w:cs="Arial"/>
          <w:sz w:val="24"/>
          <w:szCs w:val="24"/>
        </w:rPr>
        <w:t xml:space="preserve"> основной перечень работ по устройству контейнерной площадки.</w:t>
      </w:r>
    </w:p>
    <w:p w:rsidR="00A57C46" w:rsidRPr="00FA2D68" w:rsidRDefault="0060793C" w:rsidP="00404309">
      <w:pPr>
        <w:spacing w:line="360" w:lineRule="auto"/>
        <w:ind w:left="567" w:right="176" w:firstLine="709"/>
        <w:jc w:val="both"/>
        <w:rPr>
          <w:rFonts w:ascii="Arial" w:hAnsi="Arial" w:cs="Arial"/>
          <w:i/>
          <w:sz w:val="24"/>
          <w:szCs w:val="24"/>
        </w:rPr>
      </w:pPr>
      <w:r w:rsidRPr="00FA2D68">
        <w:rPr>
          <w:rFonts w:ascii="Arial" w:hAnsi="Arial" w:cs="Arial"/>
          <w:i/>
          <w:sz w:val="24"/>
          <w:szCs w:val="24"/>
        </w:rPr>
        <w:t>Например:</w:t>
      </w:r>
    </w:p>
    <w:p w:rsidR="00E26A06" w:rsidRPr="00E26A06" w:rsidRDefault="0060793C" w:rsidP="00E26A06">
      <w:pPr>
        <w:pStyle w:val="aa"/>
        <w:numPr>
          <w:ilvl w:val="0"/>
          <w:numId w:val="2"/>
        </w:numPr>
        <w:spacing w:line="360" w:lineRule="auto"/>
        <w:ind w:left="1843" w:right="176" w:hanging="567"/>
        <w:jc w:val="both"/>
        <w:rPr>
          <w:rFonts w:ascii="Arial" w:hAnsi="Arial" w:cs="Arial"/>
          <w:sz w:val="24"/>
          <w:szCs w:val="24"/>
        </w:rPr>
      </w:pPr>
      <w:r w:rsidRPr="00E26A06">
        <w:rPr>
          <w:rFonts w:ascii="Arial" w:hAnsi="Arial" w:cs="Arial"/>
          <w:sz w:val="24"/>
          <w:szCs w:val="24"/>
        </w:rPr>
        <w:t>Разработка грунта и перемещение его с привлечением техники</w:t>
      </w:r>
      <w:r w:rsidR="00E26A06" w:rsidRPr="00E26A06">
        <w:rPr>
          <w:rFonts w:ascii="Arial" w:hAnsi="Arial" w:cs="Arial"/>
          <w:sz w:val="24"/>
          <w:szCs w:val="24"/>
        </w:rPr>
        <w:t>.</w:t>
      </w:r>
    </w:p>
    <w:p w:rsidR="0060793C" w:rsidRPr="00E26A06" w:rsidRDefault="0060793C" w:rsidP="00E26A06">
      <w:pPr>
        <w:pStyle w:val="aa"/>
        <w:numPr>
          <w:ilvl w:val="0"/>
          <w:numId w:val="2"/>
        </w:numPr>
        <w:spacing w:line="360" w:lineRule="auto"/>
        <w:ind w:left="1843" w:right="176" w:hanging="567"/>
        <w:jc w:val="both"/>
        <w:rPr>
          <w:rFonts w:ascii="Arial" w:hAnsi="Arial" w:cs="Arial"/>
          <w:sz w:val="24"/>
          <w:szCs w:val="24"/>
        </w:rPr>
      </w:pPr>
      <w:r w:rsidRPr="00E26A06">
        <w:rPr>
          <w:rFonts w:ascii="Arial" w:hAnsi="Arial" w:cs="Arial"/>
          <w:sz w:val="24"/>
          <w:szCs w:val="24"/>
        </w:rPr>
        <w:t>Выравнивание слоем песка 10 см с коэффициентом уплотнения 0,95</w:t>
      </w:r>
      <w:r w:rsidR="00E26A06" w:rsidRPr="00E26A06">
        <w:rPr>
          <w:rFonts w:ascii="Arial" w:hAnsi="Arial" w:cs="Arial"/>
          <w:sz w:val="24"/>
          <w:szCs w:val="24"/>
        </w:rPr>
        <w:t>.</w:t>
      </w:r>
    </w:p>
    <w:p w:rsidR="00A623D6" w:rsidRPr="00E26A06" w:rsidRDefault="00A623D6" w:rsidP="00E26A06">
      <w:pPr>
        <w:pStyle w:val="aa"/>
        <w:numPr>
          <w:ilvl w:val="0"/>
          <w:numId w:val="2"/>
        </w:numPr>
        <w:spacing w:line="360" w:lineRule="auto"/>
        <w:ind w:left="1843" w:right="176" w:hanging="567"/>
        <w:jc w:val="both"/>
        <w:rPr>
          <w:rFonts w:ascii="Arial" w:hAnsi="Arial" w:cs="Arial"/>
          <w:sz w:val="24"/>
          <w:szCs w:val="24"/>
        </w:rPr>
      </w:pPr>
      <w:r w:rsidRPr="00E26A06">
        <w:rPr>
          <w:rFonts w:ascii="Arial" w:hAnsi="Arial" w:cs="Arial"/>
          <w:sz w:val="24"/>
          <w:szCs w:val="24"/>
        </w:rPr>
        <w:t xml:space="preserve">Устройство монолитного железобетонного покрытия из бетона </w:t>
      </w:r>
      <w:r w:rsidRPr="00E26A06">
        <w:rPr>
          <w:rFonts w:ascii="Arial" w:hAnsi="Arial" w:cs="Arial"/>
          <w:sz w:val="24"/>
          <w:szCs w:val="24"/>
          <w:lang w:val="en-US"/>
        </w:rPr>
        <w:t>B</w:t>
      </w:r>
      <w:r w:rsidRPr="00E26A06">
        <w:rPr>
          <w:rFonts w:ascii="Arial" w:hAnsi="Arial" w:cs="Arial"/>
          <w:sz w:val="24"/>
          <w:szCs w:val="24"/>
        </w:rPr>
        <w:t>15</w:t>
      </w:r>
      <w:r w:rsidR="00E26A06" w:rsidRPr="00E26A06">
        <w:rPr>
          <w:rFonts w:ascii="Arial" w:hAnsi="Arial" w:cs="Arial"/>
          <w:sz w:val="24"/>
          <w:szCs w:val="24"/>
        </w:rPr>
        <w:t>.</w:t>
      </w:r>
    </w:p>
    <w:p w:rsidR="00A623D6" w:rsidRPr="00E26A06" w:rsidRDefault="00A623D6" w:rsidP="00E26A06">
      <w:pPr>
        <w:pStyle w:val="aa"/>
        <w:numPr>
          <w:ilvl w:val="0"/>
          <w:numId w:val="2"/>
        </w:numPr>
        <w:spacing w:line="360" w:lineRule="auto"/>
        <w:ind w:left="1843" w:right="176" w:hanging="567"/>
        <w:jc w:val="both"/>
        <w:rPr>
          <w:rFonts w:ascii="Arial" w:hAnsi="Arial" w:cs="Arial"/>
          <w:sz w:val="24"/>
          <w:szCs w:val="24"/>
        </w:rPr>
      </w:pPr>
      <w:r w:rsidRPr="00E26A06">
        <w:rPr>
          <w:rFonts w:ascii="Arial" w:hAnsi="Arial" w:cs="Arial"/>
          <w:sz w:val="24"/>
          <w:szCs w:val="24"/>
        </w:rPr>
        <w:t>Монтаж металлоконструкций ограждения и навеса. Материал каркаса принять - стальной профиль 80</w:t>
      </w:r>
      <w:r w:rsidRPr="00E26A06">
        <w:rPr>
          <w:rFonts w:ascii="Arial" w:hAnsi="Arial" w:cs="Arial"/>
          <w:sz w:val="24"/>
          <w:szCs w:val="24"/>
          <w:lang w:val="en-US"/>
        </w:rPr>
        <w:t>x</w:t>
      </w:r>
      <w:r w:rsidRPr="00E26A06">
        <w:rPr>
          <w:rFonts w:ascii="Arial" w:hAnsi="Arial" w:cs="Arial"/>
          <w:sz w:val="24"/>
          <w:szCs w:val="24"/>
        </w:rPr>
        <w:t>80</w:t>
      </w:r>
      <w:r w:rsidRPr="00E26A06">
        <w:rPr>
          <w:rFonts w:ascii="Arial" w:hAnsi="Arial" w:cs="Arial"/>
          <w:sz w:val="24"/>
          <w:szCs w:val="24"/>
          <w:lang w:val="en-US"/>
        </w:rPr>
        <w:t>x</w:t>
      </w:r>
      <w:r w:rsidRPr="00E26A06">
        <w:rPr>
          <w:rFonts w:ascii="Arial" w:hAnsi="Arial" w:cs="Arial"/>
          <w:sz w:val="24"/>
          <w:szCs w:val="24"/>
        </w:rPr>
        <w:t>5, стальной уголок 50</w:t>
      </w:r>
      <w:r w:rsidRPr="00E26A06">
        <w:rPr>
          <w:rFonts w:ascii="Arial" w:hAnsi="Arial" w:cs="Arial"/>
          <w:sz w:val="24"/>
          <w:szCs w:val="24"/>
          <w:lang w:val="en-US"/>
        </w:rPr>
        <w:t>x</w:t>
      </w:r>
      <w:r w:rsidRPr="00E26A06">
        <w:rPr>
          <w:rFonts w:ascii="Arial" w:hAnsi="Arial" w:cs="Arial"/>
          <w:sz w:val="24"/>
          <w:szCs w:val="24"/>
        </w:rPr>
        <w:t>50</w:t>
      </w:r>
      <w:r w:rsidRPr="00E26A06">
        <w:rPr>
          <w:rFonts w:ascii="Arial" w:hAnsi="Arial" w:cs="Arial"/>
          <w:sz w:val="24"/>
          <w:szCs w:val="24"/>
          <w:lang w:val="en-US"/>
        </w:rPr>
        <w:t>x</w:t>
      </w:r>
      <w:r w:rsidRPr="00E26A06">
        <w:rPr>
          <w:rFonts w:ascii="Arial" w:hAnsi="Arial" w:cs="Arial"/>
          <w:sz w:val="24"/>
          <w:szCs w:val="24"/>
        </w:rPr>
        <w:t>5, сталь С235 ГОСТ 27772-88.</w:t>
      </w:r>
    </w:p>
    <w:p w:rsidR="00E26A06" w:rsidRPr="00E26A06" w:rsidRDefault="00A623D6" w:rsidP="00E26A06">
      <w:pPr>
        <w:pStyle w:val="aa"/>
        <w:numPr>
          <w:ilvl w:val="0"/>
          <w:numId w:val="2"/>
        </w:numPr>
        <w:spacing w:line="360" w:lineRule="auto"/>
        <w:ind w:left="1843" w:right="176" w:hanging="567"/>
        <w:jc w:val="both"/>
        <w:rPr>
          <w:rFonts w:ascii="Arial" w:hAnsi="Arial" w:cs="Arial"/>
          <w:sz w:val="24"/>
          <w:szCs w:val="24"/>
        </w:rPr>
      </w:pPr>
      <w:r w:rsidRPr="00E26A06">
        <w:rPr>
          <w:rFonts w:ascii="Arial" w:hAnsi="Arial" w:cs="Arial"/>
          <w:sz w:val="24"/>
          <w:szCs w:val="24"/>
        </w:rPr>
        <w:t xml:space="preserve">Обшивку </w:t>
      </w:r>
      <w:r w:rsidR="00737B71">
        <w:rPr>
          <w:rFonts w:ascii="Arial" w:hAnsi="Arial" w:cs="Arial"/>
          <w:sz w:val="24"/>
          <w:szCs w:val="24"/>
        </w:rPr>
        <w:t>ограждения</w:t>
      </w:r>
      <w:r w:rsidRPr="00E26A06">
        <w:rPr>
          <w:rFonts w:ascii="Arial" w:hAnsi="Arial" w:cs="Arial"/>
          <w:sz w:val="24"/>
          <w:szCs w:val="24"/>
        </w:rPr>
        <w:t xml:space="preserve"> выполнить </w:t>
      </w:r>
      <w:r w:rsidR="00E26A06" w:rsidRPr="00E26A06">
        <w:rPr>
          <w:rFonts w:ascii="Arial" w:hAnsi="Arial" w:cs="Arial"/>
          <w:sz w:val="24"/>
          <w:szCs w:val="24"/>
        </w:rPr>
        <w:t>стальным профилированным листом. Профилированный настил окрашенный С10-1000-0,6.</w:t>
      </w:r>
    </w:p>
    <w:p w:rsidR="00E26A06" w:rsidRPr="00E26A06" w:rsidRDefault="00E26A06" w:rsidP="00E26A06">
      <w:pPr>
        <w:pStyle w:val="aa"/>
        <w:numPr>
          <w:ilvl w:val="0"/>
          <w:numId w:val="2"/>
        </w:numPr>
        <w:spacing w:line="360" w:lineRule="auto"/>
        <w:ind w:left="1843" w:right="176" w:hanging="567"/>
        <w:jc w:val="both"/>
        <w:rPr>
          <w:rFonts w:ascii="Arial" w:hAnsi="Arial" w:cs="Arial"/>
          <w:sz w:val="24"/>
          <w:szCs w:val="24"/>
        </w:rPr>
      </w:pPr>
      <w:r w:rsidRPr="00E26A06">
        <w:rPr>
          <w:rFonts w:ascii="Arial" w:hAnsi="Arial" w:cs="Arial"/>
          <w:sz w:val="24"/>
          <w:szCs w:val="24"/>
        </w:rPr>
        <w:t>Произвести защиту металлоконструкций от коррозии в соответствии с "СП 28.13330.2017. Свод правил. Защита строительных конструкций от коррозии. Актуализированная редакция СНиП 2.03.11-85" покрытием лакокрасочными материалами на два раза эмалью ПФ-115.</w:t>
      </w:r>
    </w:p>
    <w:p w:rsidR="00E26A06" w:rsidRPr="00E26A06" w:rsidRDefault="00E26A06" w:rsidP="00E26A06">
      <w:pPr>
        <w:pStyle w:val="aa"/>
        <w:numPr>
          <w:ilvl w:val="0"/>
          <w:numId w:val="2"/>
        </w:numPr>
        <w:spacing w:line="360" w:lineRule="auto"/>
        <w:ind w:left="1843" w:right="176" w:hanging="567"/>
        <w:jc w:val="both"/>
        <w:rPr>
          <w:rFonts w:ascii="Arial" w:hAnsi="Arial" w:cs="Arial"/>
          <w:sz w:val="24"/>
          <w:szCs w:val="24"/>
        </w:rPr>
      </w:pPr>
      <w:r w:rsidRPr="00E26A06">
        <w:rPr>
          <w:rFonts w:ascii="Arial" w:hAnsi="Arial" w:cs="Arial"/>
          <w:sz w:val="24"/>
          <w:szCs w:val="24"/>
        </w:rPr>
        <w:t>Установка</w:t>
      </w:r>
      <w:r w:rsidR="00737B71">
        <w:rPr>
          <w:rFonts w:ascii="Arial" w:hAnsi="Arial" w:cs="Arial"/>
          <w:sz w:val="24"/>
          <w:szCs w:val="24"/>
        </w:rPr>
        <w:t xml:space="preserve"> металлического</w:t>
      </w:r>
      <w:r w:rsidRPr="00E26A06">
        <w:rPr>
          <w:rFonts w:ascii="Arial" w:hAnsi="Arial" w:cs="Arial"/>
          <w:sz w:val="24"/>
          <w:szCs w:val="24"/>
        </w:rPr>
        <w:t xml:space="preserve"> ската.</w:t>
      </w:r>
    </w:p>
    <w:p w:rsidR="00E26A06" w:rsidRPr="00E26A06" w:rsidRDefault="00E26A06" w:rsidP="00E26A06">
      <w:pPr>
        <w:pStyle w:val="aa"/>
        <w:numPr>
          <w:ilvl w:val="0"/>
          <w:numId w:val="2"/>
        </w:numPr>
        <w:spacing w:line="360" w:lineRule="auto"/>
        <w:ind w:left="1843" w:right="176" w:hanging="567"/>
        <w:jc w:val="both"/>
        <w:rPr>
          <w:rFonts w:ascii="Arial" w:hAnsi="Arial" w:cs="Arial"/>
          <w:sz w:val="24"/>
          <w:szCs w:val="24"/>
        </w:rPr>
      </w:pPr>
      <w:r w:rsidRPr="00E26A06">
        <w:rPr>
          <w:rFonts w:ascii="Arial" w:hAnsi="Arial" w:cs="Arial"/>
          <w:sz w:val="24"/>
          <w:szCs w:val="24"/>
        </w:rPr>
        <w:t xml:space="preserve">Установка 2 контейнеров ТКО объемом 1,1 </w:t>
      </w:r>
      <w:proofErr w:type="spellStart"/>
      <w:r w:rsidRPr="00E26A06">
        <w:rPr>
          <w:rFonts w:ascii="Arial" w:hAnsi="Arial" w:cs="Arial"/>
          <w:sz w:val="24"/>
          <w:szCs w:val="24"/>
        </w:rPr>
        <w:t>м</w:t>
      </w:r>
      <w:proofErr w:type="gramStart"/>
      <w:r w:rsidRPr="00E26A06">
        <w:rPr>
          <w:rFonts w:ascii="Arial" w:hAnsi="Arial" w:cs="Arial"/>
          <w:sz w:val="24"/>
          <w:szCs w:val="24"/>
        </w:rPr>
        <w:t>.к</w:t>
      </w:r>
      <w:proofErr w:type="gramEnd"/>
      <w:r w:rsidRPr="00E26A06">
        <w:rPr>
          <w:rFonts w:ascii="Arial" w:hAnsi="Arial" w:cs="Arial"/>
          <w:sz w:val="24"/>
          <w:szCs w:val="24"/>
        </w:rPr>
        <w:t>уб</w:t>
      </w:r>
      <w:proofErr w:type="spellEnd"/>
      <w:r w:rsidRPr="00E26A06">
        <w:rPr>
          <w:rFonts w:ascii="Arial" w:hAnsi="Arial" w:cs="Arial"/>
          <w:sz w:val="24"/>
          <w:szCs w:val="24"/>
        </w:rPr>
        <w:t>. с крышкой.</w:t>
      </w:r>
    </w:p>
    <w:p w:rsidR="00CF1394" w:rsidRDefault="00E26A06" w:rsidP="00E26A06">
      <w:pPr>
        <w:pStyle w:val="aa"/>
        <w:numPr>
          <w:ilvl w:val="0"/>
          <w:numId w:val="2"/>
        </w:numPr>
        <w:spacing w:line="360" w:lineRule="auto"/>
        <w:ind w:left="1843" w:right="176" w:hanging="567"/>
        <w:jc w:val="both"/>
        <w:rPr>
          <w:rFonts w:ascii="Arial" w:hAnsi="Arial" w:cs="Arial"/>
          <w:sz w:val="24"/>
          <w:szCs w:val="24"/>
        </w:rPr>
      </w:pPr>
      <w:r w:rsidRPr="00E26A06">
        <w:rPr>
          <w:rFonts w:ascii="Arial" w:hAnsi="Arial" w:cs="Arial"/>
          <w:sz w:val="24"/>
          <w:szCs w:val="24"/>
        </w:rPr>
        <w:t>Восстанов</w:t>
      </w:r>
      <w:r w:rsidR="00737B71">
        <w:rPr>
          <w:rFonts w:ascii="Arial" w:hAnsi="Arial" w:cs="Arial"/>
          <w:sz w:val="24"/>
          <w:szCs w:val="24"/>
        </w:rPr>
        <w:t>ление нарушенных</w:t>
      </w:r>
      <w:r w:rsidRPr="00E26A06">
        <w:rPr>
          <w:rFonts w:ascii="Arial" w:hAnsi="Arial" w:cs="Arial"/>
          <w:sz w:val="24"/>
          <w:szCs w:val="24"/>
        </w:rPr>
        <w:t xml:space="preserve"> в процессе производства работ элемент</w:t>
      </w:r>
      <w:r w:rsidR="00737B71">
        <w:rPr>
          <w:rFonts w:ascii="Arial" w:hAnsi="Arial" w:cs="Arial"/>
          <w:sz w:val="24"/>
          <w:szCs w:val="24"/>
        </w:rPr>
        <w:t>ов</w:t>
      </w:r>
      <w:r w:rsidRPr="00E26A06">
        <w:rPr>
          <w:rFonts w:ascii="Arial" w:hAnsi="Arial" w:cs="Arial"/>
          <w:sz w:val="24"/>
          <w:szCs w:val="24"/>
        </w:rPr>
        <w:t xml:space="preserve"> благоустройства.</w:t>
      </w:r>
    </w:p>
    <w:p w:rsidR="00E26A06" w:rsidRPr="00CF1394" w:rsidRDefault="00CF1394" w:rsidP="00CF1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768EF" w:rsidRDefault="008768EF" w:rsidP="008A76B8">
      <w:pPr>
        <w:pStyle w:val="1"/>
        <w:rPr>
          <w:rFonts w:cs="Arial"/>
          <w:szCs w:val="26"/>
        </w:rPr>
      </w:pPr>
      <w:bookmarkStart w:id="16" w:name="_Toc103353640"/>
    </w:p>
    <w:p w:rsidR="00E26A06" w:rsidRDefault="00B33D13" w:rsidP="008A76B8">
      <w:pPr>
        <w:pStyle w:val="1"/>
        <w:rPr>
          <w:rFonts w:cs="Arial"/>
          <w:b w:val="0"/>
          <w:szCs w:val="26"/>
        </w:rPr>
      </w:pPr>
      <w:r w:rsidRPr="00CF1394">
        <w:rPr>
          <w:rFonts w:cs="Arial"/>
          <w:noProof/>
          <w:sz w:val="20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55395C37" wp14:editId="14939F8C">
                <wp:simplePos x="0" y="0"/>
                <wp:positionH relativeFrom="page">
                  <wp:posOffset>1073150</wp:posOffset>
                </wp:positionH>
                <wp:positionV relativeFrom="page">
                  <wp:posOffset>717550</wp:posOffset>
                </wp:positionV>
                <wp:extent cx="6181265" cy="9262773"/>
                <wp:effectExtent l="19050" t="19050" r="10160" b="14605"/>
                <wp:wrapNone/>
                <wp:docPr id="653" name="Группа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265" cy="9262773"/>
                          <a:chOff x="1134" y="284"/>
                          <a:chExt cx="10493" cy="16271"/>
                        </a:xfrm>
                        <a:noFill/>
                      </wpg:grpSpPr>
                      <wps:wsp>
                        <wps:cNvPr id="667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8" name="Group 390"/>
                        <wpg:cNvGrpSpPr>
                          <a:grpSpLocks/>
                        </wpg:cNvGrpSpPr>
                        <wpg:grpSpPr bwMode="auto">
                          <a:xfrm>
                            <a:off x="1134" y="15717"/>
                            <a:ext cx="10493" cy="837"/>
                            <a:chOff x="1140" y="12894"/>
                            <a:chExt cx="10493" cy="853"/>
                          </a:xfrm>
                          <a:grpFill/>
                        </wpg:grpSpPr>
                        <wps:wsp>
                          <wps:cNvPr id="669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2894"/>
                              <a:ext cx="10488" cy="85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70" name="Group 392"/>
                          <wpg:cNvGrpSpPr>
                            <a:grpSpLocks/>
                          </wpg:cNvGrpSpPr>
                          <wpg:grpSpPr bwMode="auto">
                            <a:xfrm>
                              <a:off x="1143" y="12894"/>
                              <a:ext cx="10490" cy="853"/>
                              <a:chOff x="989" y="11410"/>
                              <a:chExt cx="10490" cy="853"/>
                            </a:xfrm>
                            <a:grpFill/>
                          </wpg:grpSpPr>
                          <wpg:grpSp>
                            <wpg:cNvPr id="671" name="Group 3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03" y="11410"/>
                                <a:ext cx="776" cy="853"/>
                                <a:chOff x="8783" y="9973"/>
                                <a:chExt cx="1164" cy="853"/>
                              </a:xfrm>
                              <a:grpFill/>
                            </wpg:grpSpPr>
                            <wps:wsp>
                              <wps:cNvPr id="672" name="Text Box 3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83" y="9973"/>
                                  <a:ext cx="1162" cy="283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673" name="Text Box 3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83" y="10259"/>
                                  <a:ext cx="1164" cy="56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spacing w:before="120"/>
                                      <w:rPr>
                                        <w:noProof w:val="0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74" name="Text Box 3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2" y="11413"/>
                                <a:ext cx="6031" cy="85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D13" w:rsidRDefault="00B33D13">
                                  <w:pPr>
                                    <w:pStyle w:val="ad"/>
                                    <w:spacing w:before="160"/>
                                    <w:rPr>
                                      <w:noProof w:val="0"/>
                                      <w:sz w:val="32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instrText xml:space="preserve"> DOCPROPERTY "Номер документа"  \* MERGEFORMAT </w:instrTex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t>XXX-XXX</w: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g:grpSp>
                            <wpg:cNvPr id="675" name="Group 3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" y="11413"/>
                                <a:ext cx="3683" cy="850"/>
                                <a:chOff x="1248" y="9691"/>
                                <a:chExt cx="3683" cy="861"/>
                              </a:xfrm>
                              <a:grpFill/>
                            </wpg:grpSpPr>
                            <wpg:grpSp>
                              <wpg:cNvPr id="676" name="Group 3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10272"/>
                                  <a:ext cx="3682" cy="280"/>
                                  <a:chOff x="3332" y="11725"/>
                                  <a:chExt cx="3681" cy="283"/>
                                </a:xfrm>
                                <a:grpFill/>
                              </wpg:grpSpPr>
                              <wps:wsp>
                                <wps:cNvPr id="677" name="Text Box 3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2" y="11725"/>
                                    <a:ext cx="39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678" name="Text Box 4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5" y="11725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  <w:r>
                                        <w:t>№ докум.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679" name="Text Box 40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Изм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680" name="Text Box 4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7" y="11725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Подп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681" name="Text Box 40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6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2" name="Group 4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9691"/>
                                  <a:ext cx="3683" cy="581"/>
                                  <a:chOff x="3033" y="9482"/>
                                  <a:chExt cx="3683" cy="581"/>
                                </a:xfrm>
                                <a:grpFill/>
                              </wpg:grpSpPr>
                              <wpg:grpSp>
                                <wpg:cNvPr id="683" name="Group 4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  <a:grpFill/>
                                </wpg:grpSpPr>
                                <wpg:grpSp>
                                  <wpg:cNvPr id="684" name="Group 4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685" name="Text Box 40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6" name="Text Box 40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7" name="Text Box 40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8" name="Text Box 41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9" name="Text Box 41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90" name="Group 4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691" name="Text Box 4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2" name="Text Box 41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3" name="Text Box 41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4" name="Text Box 41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5" name="Text Box 41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696" name="Line 4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697" name="Line 4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698" name="Line 4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699" name="Line 4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700" name="Line 4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701" name="Line 4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53" o:spid="_x0000_s1248" style="position:absolute;left:0;text-align:left;margin-left:84.5pt;margin-top:56.5pt;width:486.7pt;height:729.35pt;z-index:-251635712;mso-position-horizontal-relative:page;mso-position-vertical-relative:page" coordorigin="1134,284" coordsize="10493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" o:allowincell="f">
                <v:rect id="Rectangle 389" o:spid="_x0000_s1249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1JpcYA&#10;AADcAAAADwAAAGRycy9kb3ducmV2LnhtbESPQWvCQBSE7wX/w/IEb3VjbKNEV9GAILQXY6F6e2Rf&#10;k9Ds25BdNe2v7xYEj8PMfMMs171pxJU6V1tWMBlHIIgLq2suFXwcd89zEM4ja2wsk4IfcrBeDZ6W&#10;mGp74wNdc1+KAGGXooLK+zaV0hUVGXRj2xIH78t2Bn2QXSl1h7cAN42MoyiRBmsOCxW2lFVUfOcX&#10;o+Dwut2cT7Ppp/mN3vKX7N3E2SRWajTsNwsQnnr/CN/be60gSWb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1JpcYAAADcAAAADwAAAAAAAAAAAAAAAACYAgAAZHJz&#10;L2Rvd25yZXYueG1sUEsFBgAAAAAEAAQA9QAAAIsDAAAAAA==&#10;" filled="f" strokeweight="2.25pt"/>
                <v:group id="Group 390" o:spid="_x0000_s1250" style="position:absolute;left:1134;top:15717;width:10493;height:837" coordorigin="1140,12894" coordsize="10493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rect id="Rectangle 391" o:spid="_x0000_s1251" style="position:absolute;left:1140;top:12894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4TMcA&#10;AADcAAAADwAAAGRycy9kb3ducmV2LnhtbESPQWvCQBSE74X+h+UVeqsb0xo1uooNFAS9GAX19sg+&#10;k9Ds25Ddauqv7xYKPQ4z8w0zX/amEVfqXG1ZwXAQgSAurK65VHDYf7xMQDiPrLGxTAq+ycFy8fgw&#10;x1TbG+/omvtSBAi7FBVU3replK6oyKAb2JY4eBfbGfRBdqXUHd4C3DQyjqJEGqw5LFTYUlZR8Zl/&#10;GQW70fvqfBq/Hs092uRv2dbE2TBW6vmpX81AeOr9f/ivvdYKkmQK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eeEzHAAAA3AAAAA8AAAAAAAAAAAAAAAAAmAIAAGRy&#10;cy9kb3ducmV2LnhtbFBLBQYAAAAABAAEAPUAAACMAwAAAAA=&#10;" filled="f" strokeweight="2.25pt"/>
                  <v:group id="Group 392" o:spid="_x0000_s1252" style="position:absolute;left:1143;top:12894;width:10490;height:853" coordorigin="989,11410" coordsize="1049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  <v:group id="Group 393" o:spid="_x0000_s1253" style="position:absolute;left:10703;top:11410;width:776;height:853" coordorigin="8783,9973" coordsize="1164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    <v:shape id="Text Box 394" o:spid="_x0000_s1254" type="#_x0000_t202" style="position:absolute;left:8783;top:9973;width:116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NmcYA&#10;AADcAAAADwAAAGRycy9kb3ducmV2LnhtbESPQWvCQBSE7wX/w/IEb3VTBavRNQShVXrTVvD4zL4m&#10;abNv1+yq0V/fLRR6HGbmG2aRdaYRF2p9bVnB0zABQVxYXXOp4OP95XEKwgdkjY1lUnAjD9my97DA&#10;VNsrb+myC6WIEPYpKqhCcKmUvqjIoB9aRxy9T9saDFG2pdQtXiPcNHKUJBNpsOa4UKGjVUXF9+5s&#10;FKwP+7E37jidzdw9fx2fvrbnt7tSg36Xz0EE6sJ/+K+90Qomzy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VNmcYAAADcAAAADwAAAAAAAAAAAAAAAACYAgAAZHJz&#10;L2Rvd25yZXYueG1sUEsFBgAAAAAEAAQA9QAAAIsDAAAAAA==&#10;" filled="f" strokeweight="2.25pt">
                        <v:textbox inset=".5mm,.3mm,.5mm,.3mm">
                          <w:txbxContent>
                            <w:p w:rsidR="00B33D13" w:rsidRDefault="00B33D13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395" o:spid="_x0000_s1255" type="#_x0000_t202" style="position:absolute;left:8783;top:10259;width:116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oAsYA&#10;AADcAAAADwAAAGRycy9kb3ducmV2LnhtbESPT2sCMRTE7wW/Q3gFbzVbF6yuRhGhtfTmP/D43Dx3&#10;t928xE3UrZ++EQoeh5n5DTOZtaYWF2p8ZVnBay8BQZxbXXGhYLt5fxmC8AFZY22ZFPySh9m08zTB&#10;TNsrr+iyDoWIEPYZKihDcJmUPi/JoO9ZRxy9o20MhiibQuoGrxFuatlPkoE0WHFcKNHRoqT8Z302&#10;Cpb7XeqNOwxHI3ebf6Sn79X566ZU97mdj0EEasMj/N/+1AoGbync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noAsYAAADcAAAADwAAAAAAAAAAAAAAAACYAgAAZHJz&#10;L2Rvd25yZXYueG1sUEsFBgAAAAAEAAQA9QAAAIsDAAAAAA==&#10;" filled="f" strokeweight="2.25pt">
                        <v:textbox inset=".5mm,.3mm,.5mm,.3mm">
                          <w:txbxContent>
                            <w:p w:rsidR="00B33D13" w:rsidRDefault="00B33D13">
                              <w:pPr>
                                <w:pStyle w:val="ad"/>
                                <w:spacing w:before="120"/>
                                <w:rPr>
                                  <w:noProof w:val="0"/>
                                  <w:sz w:val="22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396" o:spid="_x0000_s1256" type="#_x0000_t202" style="position:absolute;left:4672;top:11413;width:6031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wdsYA&#10;AADcAAAADwAAAGRycy9kb3ducmV2LnhtbESPQWsCMRSE7wX/Q3hCbzVrFaurUaTQKt60LfT43Dx3&#10;Vzcv6Sbq6q83gtDjMDPfMJNZYypxotqXlhV0OwkI4szqknMF318fL0MQPiBrrCyTggt5mE1bTxNM&#10;tT3zmk6bkIsIYZ+igiIEl0rps4IM+o51xNHb2dpgiLLOpa7xHOGmkq9JMpAGS44LBTp6Lyg7bI5G&#10;weL3p+eN2w5HI3edf/b+9uvj6qrUc7uZj0EEasJ/+NFeagWDtz7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BwdsYAAADcAAAADwAAAAAAAAAAAAAAAACYAgAAZHJz&#10;L2Rvd25yZXYueG1sUEsFBgAAAAAEAAQA9QAAAIsDAAAAAA==&#10;" filled="f" strokeweight="2.25pt">
                      <v:textbox inset=".5mm,.3mm,.5mm,.3mm">
                        <w:txbxContent>
                          <w:p w:rsidR="00B33D13" w:rsidRDefault="00B33D13">
                            <w:pPr>
                              <w:pStyle w:val="ad"/>
                              <w:spacing w:before="160"/>
                              <w:rPr>
                                <w:noProof w:val="0"/>
                                <w:sz w:val="32"/>
                              </w:rPr>
                            </w:pPr>
                            <w:r>
                              <w:rPr>
                                <w:noProof w:val="0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instrText xml:space="preserve"> DOCPROPERTY "Номер документа"  \* MERGEFORMAT </w:instrTex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separate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t>XXX-XXX</w: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group id="Group 397" o:spid="_x0000_s1257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    <v:group id="Group 398" o:spid="_x0000_s1258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      <v:shape id="Text Box 399" o:spid="_x0000_s1259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uAcYA&#10;AADcAAAADwAAAGRycy9kb3ducmV2LnhtbESPW2sCMRSE3wv9D+EUfKtZK3jZGkUK2uKbl0IfTzfH&#10;3dXNSdxEXf31RhB8HGbmG2Y0aUwlTlT70rKCTjsBQZxZXXKuYLOevQ9A+ICssbJMCi7kYTJ+fRlh&#10;qu2Zl3RahVxECPsUFRQhuFRKnxVk0LetI47e1tYGQ5R1LnWN5wg3lfxIkp40WHJcKNDRV0HZfnU0&#10;Cr7/frveuP/BcOiu03n3sFseF1elWm/N9BNEoCY8w4/2j1bQ6/fhfiYe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LuAcYAAADcAAAADwAAAAAAAAAAAAAAAACYAgAAZHJz&#10;L2Rvd25yZXYueG1sUEsFBgAAAAAEAAQA9QAAAIs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400" o:spid="_x0000_s1260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6c8MA&#10;AADcAAAADwAAAGRycy9kb3ducmV2LnhtbERPy2rCQBTdC/7DcAV3OmkFq9GJSKEq3fkCl9fMbZI2&#10;c2eaGWPq13cWhS4P571cdaYWLTW+sqzgaZyAIM6trrhQcDq+jWYgfEDWWFsmBT/kYZX1e0tMtb3z&#10;ntpDKEQMYZ+igjIEl0rp85IM+rF1xJH7sI3BEGFTSN3gPYabWj4nyVQarDg2lOjotaT863AzCraX&#10;88Qbd53N5+6x3ky+P/e394dSw0G3XoAI1IV/8Z97pxVMX+La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16c8MAAADcAAAADwAAAAAAAAAAAAAAAACYAgAAZHJzL2Rv&#10;d25yZXYueG1sUEsFBgAAAAAEAAQA9QAAAIg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</w:pPr>
                                <w:r>
                                  <w:t>№ докум.</w:t>
                                </w:r>
                              </w:p>
                            </w:txbxContent>
                          </v:textbox>
                        </v:shape>
                        <v:shape id="Text Box 401" o:spid="_x0000_s1261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f6MYA&#10;AADcAAAADwAAAGRycy9kb3ducmV2LnhtbESPT2sCMRTE70K/Q3hCb5pVwbqrUaTQP/SmVfD43Dx3&#10;VzcvcRN166dvhEKPw8z8hpktWlOLKzW+sqxg0E9AEOdWV1wo2Hy/9SYgfEDWWFsmBT/kYTF/6sww&#10;0/bGK7quQyEihH2GCsoQXCalz0sy6PvWEUfvYBuDIcqmkLrBW4SbWg6TZCwNVhwXSnT0WlJ+Wl+M&#10;go/dduSN20/S1N2X76PzcXX5uiv13G2XUxCB2vAf/mt/agXjlxQe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Hf6MYAAADcAAAADwAAAAAAAAAAAAAAAACYAgAAZHJz&#10;L2Rvd25yZXYueG1sUEsFBgAAAAAEAAQA9QAAAIsDAAAAAA=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Изм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402" o:spid="_x0000_s1262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4GUsIA&#10;AADcAAAADwAAAGRycy9kb3ducmV2LnhtbERPy4rCMBTdD/gP4Qqz01QFqR2jiOCMuPMFs7zT3Gmr&#10;zU2miVr9erMQZnk47+m8NbW4UuMrywoG/QQEcW51xYWCw37VS0H4gKyxtkwK7uRhPuu8TTHT9sZb&#10;uu5CIWII+wwVlCG4TEqfl2TQ960jjtyvbQyGCJtC6gZvMdzUcpgkY2mw4thQoqNlSfl5dzEKvr6P&#10;I2/cTzqZuMfic/R32l42D6Xeu+3iA0SgNvyLX+61VjBO4/x4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gZSwgAAANwAAAAPAAAAAAAAAAAAAAAAAJgCAABkcnMvZG93&#10;bnJldi54bWxQSwUGAAAAAAQABAD1AAAAhwMAAAAA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Подп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403" o:spid="_x0000_s1263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jycUA&#10;AADcAAAADwAAAGRycy9kb3ducmV2LnhtbESPQWsCMRSE70L/Q3iCN81aQdbVKFJoLb2pFTw+N8/d&#10;1c1Luom69debgtDjMDPfMLNFa2pxpcZXlhUMBwkI4tzqigsF39v3fgrCB2SNtWVS8EseFvOXzgwz&#10;bW+8pusmFCJC2GeooAzBZVL6vCSDfmAdcfSOtjEYomwKqRu8Rbip5WuSjKXBiuNCiY7eSsrPm4tR&#10;sNrvRt64QzqZuPvyY/RzWl++7kr1uu1yCiJQG/7Dz/anVjBOh/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qPJxQAAANwAAAAPAAAAAAAAAAAAAAAAAJgCAABkcnMv&#10;ZG93bnJldi54bWxQSwUGAAAAAAQABAD1AAAAigMAAAAA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</v:group>
                      <v:group id="Group 404" o:spid="_x0000_s1264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      <v:group id="Group 405" o:spid="_x0000_s1265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      <v:group id="Group 406" o:spid="_x0000_s1266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          <v:shape id="Text Box 407" o:spid="_x0000_s1267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agcUA&#10;AADcAAAADwAAAGRycy9kb3ducmV2LnhtbESP3WrCQBSE7wu+w3IE7+rGYiWkboIIBVMotNra20P2&#10;mASzZ0N2zc/bdwsFL4eZ+YbZZqNpRE+dqy0rWC0jEMSF1TWXCr5Or48xCOeRNTaWScFEDrJ09rDF&#10;RNuBP6k/+lIECLsEFVTet4mUrqjIoFvaljh4F9sZ9EF2pdQdDgFuGvkURRtpsOawUGFL+4qK6/Fm&#10;FFy+z/nPW9+eT0OcT65G+44fa6UW83H3AsLT6O/h//ZBK9jEz/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JqB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408" o:spid="_x0000_s1268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E9sUA&#10;AADcAAAADwAAAGRycy9kb3ducmV2LnhtbESPzWrDMBCE74G+g9hCbrHcUoxxo4RQKDSFQGon6XWx&#10;NraJtTKW6p+3jwqFHoeZ+YZZbyfTioF611hW8BTFIIhLqxuuFJyK91UKwnlkja1lUjCTg+3mYbHG&#10;TNuRv2jIfSUChF2GCmrvu0xKV9Zk0EW2Iw7e1fYGfZB9JXWPY4CbVj7HcSINNhwWauzorabylv8Y&#10;BdfzZf/9OXSXYkz3s2vQHvD4otTycdq9gvA0+f/wX/tDK0jSBH7Ph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gT2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409" o:spid="_x0000_s1269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hbcMA&#10;AADcAAAADwAAAGRycy9kb3ducmV2LnhtbESP3YrCMBSE7xd8h3AE79ZUEbdUo4gg6MKC6+/toTm2&#10;xeakNLGtb28WFrwcZuYbZr7sTCkaql1hWcFoGIEgTq0uOFNwOm4+YxDOI2ssLZOCJzlYLnofc0y0&#10;bfmXmoPPRICwS1BB7n2VSOnSnAy6oa2Ig3eztUEfZJ1JXWMb4KaU4yiaSoMFh4UcK1rnlN4PD6Pg&#10;dr7srt9NdTm28e7pCrQ/uJ8oNeh3qxkIT51/h//bW61gGn/B3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KhbcMAAADc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410" o:spid="_x0000_s1270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01H8IA&#10;AADcAAAADwAAAGRycy9kb3ducmV2LnhtbERPy0rDQBTdF/oPwxXcNRNFSkgzKSIUrCDUpo3bS+bm&#10;gZk7ITMm6d87i4LLw3ln+8X0YqLRdZYVPEUxCOLK6o4bBZfisElAOI+ssbdMCm7kYJ+vVxmm2s78&#10;RdPZNyKEsEtRQev9kErpqpYMusgOxIGr7WjQBzg2Uo84h3DTy+c43kqDHYeGFgd6a6n6Of8aBfW1&#10;PH5/TENZzMnx5jq0n3h6UerxYXndgfC0+H/x3f2uFWyTsDacCUd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TUfwgAAANw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411" o:spid="_x0000_s1271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QhMQA&#10;AADcAAAADwAAAGRycy9kb3ducmV2LnhtbESP3YrCMBSE74V9h3AWvNNUEelWo8jCggoL/qx6e2iO&#10;bbE5KU1s69tvBMHLYWa+YebLzpSiodoVlhWMhhEI4tTqgjMFf8efQQzCeWSNpWVS8CAHy8VHb46J&#10;ti3vqTn4TAQIuwQV5N5XiZQuzcmgG9qKOHhXWxv0QdaZ1DW2AW5KOY6iqTRYcFjIsaLvnNLb4W4U&#10;XE/nzWXbVOdjG28erkD7i7uJUv3PbjUD4anz7/CrvdYKpvEXP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BkITEAAAA3AAAAA8AAAAAAAAAAAAAAAAAmAIAAGRycy9k&#10;b3ducmV2LnhtbFBLBQYAAAAABAAEAPUAAACJAwAAAAA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412" o:spid="_x0000_s1272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          <v:shape id="Text Box 413" o:spid="_x0000_s1273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KX8UA&#10;AADcAAAADwAAAGRycy9kb3ducmV2LnhtbESP3WrCQBSE7wu+w3KE3tWNpYQ0uooIQi0UatLq7SF7&#10;TILZsyG7zc/bdwtCL4eZ+YZZb0fTiJ46V1tWsFxEIIgLq2suFXzlh6cEhPPIGhvLpGAiB9vN7GGN&#10;qbYDn6jPfCkChF2KCirv21RKV1Rk0C1sSxy8q+0M+iC7UuoOhwA3jXyOolgarDksVNjSvqLilv0Y&#10;Bdfv8/Hy3rfnfEiOk6vRfuDni1KP83G3AuFp9P/he/tNK4hfl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gpf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414" o:spid="_x0000_s1274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UKMUA&#10;AADcAAAADwAAAGRycy9kb3ducmV2LnhtbESP3WrCQBSE74W+w3KE3pmNUoJNXaUUBC0U1LTp7SF7&#10;TEKzZ0N2m5+37wpCL4eZ+YbZ7EbTiJ46V1tWsIxiEMSF1TWXCj6z/WINwnlkjY1lUjCRg932YbbB&#10;VNuBz9RffCkChF2KCirv21RKV1Rk0EW2JQ7e1XYGfZBdKXWHQ4CbRq7iOJEGaw4LFbb0VlHxc/k1&#10;Cq5f+fH7vW/zbFgfJ1ej/cDTk1KP8/H1BYSn0f+H7+2DVpA8r+B2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JQo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415" o:spid="_x0000_s1275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xs8UA&#10;AADcAAAADwAAAGRycy9kb3ducmV2LnhtbESPQWvCQBSE7wX/w/IK3uqmtYQ0dRUpCCoUNGnt9ZF9&#10;JqHZtyG7JvHfdwuCx2FmvmEWq9E0oqfO1ZYVPM8iEMSF1TWXCr7yzVMCwnlkjY1lUnAlB6vl5GGB&#10;qbYDH6nPfCkChF2KCirv21RKV1Rk0M1sSxy8s+0M+iC7UuoOhwA3jXyJolgarDksVNjSR0XFb3Yx&#10;Cs7fp93Pvm9P+ZDsrq5G+4mHV6Wmj+P6HYSn0d/Dt/ZWK4jf5vB/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DGz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416" o:spid="_x0000_s1276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px8MA&#10;AADcAAAADwAAAGRycy9kb3ducmV2LnhtbESP3YrCMBSE7wXfIRxh7zR1EdFqFBEW1gXBf28PzbEt&#10;Nielybb17Y0geDnMzDfMfNmaQtRUudyyguEgAkGcWJ1zquB0/OlPQDiPrLGwTAoe5GC56HbmGGvb&#10;8J7qg09FgLCLUUHmfRlL6ZKMDLqBLYmDd7OVQR9klUpdYRPgppDfUTSWBnMOCxmWtM4ouR/+jYLb&#10;+bK5/tXl5dhMNg+Xo93ibqTUV69dzUB4av0n/G7/agXj6QheZ8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mpx8MAAADc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417" o:spid="_x0000_s1277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MXMUA&#10;AADcAAAADwAAAGRycy9kb3ducmV2LnhtbESPQWvCQBSE7wX/w/IK3uqmxYY0dRUpCCoUNGnt9ZF9&#10;JqHZtyG7JvHfdwuCx2FmvmEWq9E0oqfO1ZYVPM8iEMSF1TWXCr7yzVMCwnlkjY1lUnAlB6vl5GGB&#10;qbYDH6nPfCkChF2KCirv21RKV1Rk0M1sSxy8s+0M+iC7UuoOhwA3jXyJolgarDksVNjSR0XFb3Yx&#10;Cs7fp93Pvm9P+ZDsrq5G+4mHuVLTx3H9DsLT6O/hW3urFcRvr/B/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QxcxQAAANw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418" o:spid="_x0000_s1278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secQAAADcAAAADwAAAGRycy9kb3ducmV2LnhtbESPwWrDMBBE74X8g9hAb42cYEzjRgkh&#10;EPDBPcQN6XWxtpaptXIs1Xb/vioUehxm5g2zO8y2EyMNvnWsYL1KQBDXTrfcKLi+nZ+eQfiArLFz&#10;TAq+ycNhv3jYYa7dxBcaq9CICGGfowITQp9L6WtDFv3K9cTR+3CDxRDl0Eg94BThtpObJMmkxZbj&#10;gsGeTobqz+rLKkhfC6Pf59KXl6S4UXtPT/fKKfW4nI8vIALN4T/81y60gmybwe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Jax5xAAAANwAAAAPAAAAAAAAAAAA&#10;AAAAAKECAABkcnMvZG93bnJldi54bWxQSwUGAAAAAAQABAD5AAAAkgMAAAAA&#10;" strokeweight="2.25pt"/>
                        <v:line id="Line 419" o:spid="_x0000_s1279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kJ4sMAAADcAAAADwAAAGRycy9kb3ducmV2LnhtbESPQYvCMBSE78L+h/AW9qapi+hajbII&#10;Qg96sMp6fTTPpti81CZq998bQfA4zMw3zHzZ2VrcqPWVYwXDQQKCuHC64lLBYb/u/4DwAVlj7ZgU&#10;/JOH5eKjN8dUuzvv6JaHUkQI+xQVmBCaVEpfGLLoB64hjt7JtRZDlG0pdYv3CLe1/E6SsbRYcVww&#10;2NDKUHHOr1bBaJsZfew2frNLsj+qLqPVJXdKfX12vzMQgbrwDr/amVYwnk7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pCeLDAAAA3AAAAA8AAAAAAAAAAAAA&#10;AAAAoQIAAGRycy9kb3ducmV2LnhtbFBLBQYAAAAABAAEAPkAAACRAwAAAAA=&#10;" strokeweight="2.25pt"/>
                        <v:line id="Line 420" o:spid="_x0000_s1280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adkL8AAADcAAAADwAAAGRycy9kb3ducmV2LnhtbERPTYvCMBC9L/gfwgje1lQR0WoUEYQe&#10;9GBd1uvQjE2xmdQmav335iB4fLzv5bqztXhQ6yvHCkbDBARx4XTFpYK/0+53BsIHZI21Y1LwIg/r&#10;Ve9nial2Tz7SIw+liCHsU1RgQmhSKX1hyKIfuoY4chfXWgwRtqXULT5juK3lOEmm0mLFscFgQ1tD&#10;xTW/WwWTQ2b0udv7/THJ/qm6Tba33Ck16HebBYhAXfiKP+5MK5jO49p4Jh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fadkL8AAADcAAAADwAAAAAAAAAAAAAAAACh&#10;AgAAZHJzL2Rvd25yZXYueG1sUEsFBgAAAAAEAAQA+QAAAI0DAAAAAA==&#10;" strokeweight="2.25pt"/>
                        <v:line id="Line 421" o:spid="_x0000_s1281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o4C8QAAADcAAAADwAAAGRycy9kb3ducmV2LnhtbESPQWvCQBSE7wX/w/KE3upGCVKjq0hA&#10;yMEeTEu9PrLPbDD7NsluY/rvu4VCj8PMfMPsDpNtxUiDbxwrWC4SEMSV0w3XCj7eTy+vIHxA1tg6&#10;JgXf5OGwnz3tMNPuwRcay1CLCGGfoQITQpdJ6StDFv3CdcTRu7nBYohyqKUe8BHhtpWrJFlLiw3H&#10;BYMd5Yaqe/llFaRvhdHX6ezPl6T4pKZP8750Sj3Pp+MWRKAp/If/2oVWsN5s4PdMP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jgLxAAAANwAAAAPAAAAAAAAAAAA&#10;AAAAAKECAABkcnMvZG93bnJldi54bWxQSwUGAAAAAAQABAD5AAAAkgMAAAAA&#10;" strokeweight="2.25pt"/>
                        <v:line id="Line 422" o:spid="_x0000_s1282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sLjMEAAADcAAAADwAAAGRycy9kb3ducmV2LnhtbERPPWvDMBDdC/kP4gLZGinFtMGNEkKg&#10;4MEd4oZ0PayrZWqdHEux3X9fDYWOj/e9O8yuEyMNofWsYbNWIIhrb1puNFw+3h63IEJENth5Jg0/&#10;FOCwXzzsMDd+4jONVWxECuGQowYbY59LGWpLDsPa98SJ+/KDw5jg0Egz4JTCXSeflHqWDltODRZ7&#10;Olmqv6u705C9F9Z8zmUoz6q4UnvLTrfKa71azsdXEJHm+C/+cxdGw4tK89OZd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awuMwQAAANwAAAAPAAAAAAAAAAAAAAAA&#10;AKECAABkcnMvZG93bnJldi54bWxQSwUGAAAAAAQABAD5AAAAjwMAAAAA&#10;" strokeweight="2.25pt"/>
                        <v:line id="Line 423" o:spid="_x0000_s1283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uF8QAAADcAAAADwAAAGRycy9kb3ducmV2LnhtbESPQWsCMRSE74L/IbxCb26iSC1boxRB&#10;2IMeXKW9PjbPzeLmZd1E3f57Uyj0OMzMN8xyPbhW3KkPjWcN00yBIK68abjWcDpuJ+8gQkQ22Hom&#10;DT8UYL0aj5aYG//gA93LWIsE4ZCjBhtjl0sZKksOQ+Y74uSdfe8wJtnX0vT4SHDXyplSb9Jhw2nB&#10;YkcbS9WlvDkN831hzfewC7uDKr6ouc4319Jr/foyfH6AiDTE//BfuzAaFmoKv2fS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J64XxAAAANwAAAAPAAAAAAAAAAAA&#10;AAAAAKECAABkcnMvZG93bnJldi54bWxQSwUGAAAAAAQABAD5AAAAkgMAAAAA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FA2D68">
        <w:rPr>
          <w:rFonts w:cs="Arial"/>
          <w:szCs w:val="26"/>
        </w:rPr>
        <w:t>4. Ведомость материалов</w:t>
      </w:r>
      <w:bookmarkEnd w:id="16"/>
      <w:r w:rsidR="00FA2D68">
        <w:rPr>
          <w:rFonts w:cs="Arial"/>
          <w:szCs w:val="26"/>
        </w:rPr>
        <w:t xml:space="preserve"> </w:t>
      </w:r>
    </w:p>
    <w:p w:rsidR="00FA2D68" w:rsidRPr="00FA2D68" w:rsidRDefault="00FA2D68" w:rsidP="00E26A06">
      <w:pPr>
        <w:ind w:left="1310"/>
        <w:rPr>
          <w:rFonts w:ascii="Arial" w:hAnsi="Arial" w:cs="Arial"/>
          <w:i/>
          <w:sz w:val="24"/>
          <w:szCs w:val="24"/>
        </w:rPr>
      </w:pPr>
      <w:r w:rsidRPr="00FA2D68">
        <w:rPr>
          <w:rFonts w:ascii="Arial" w:hAnsi="Arial" w:cs="Arial"/>
          <w:i/>
          <w:sz w:val="24"/>
          <w:szCs w:val="24"/>
        </w:rPr>
        <w:t>Например</w:t>
      </w:r>
      <w:r w:rsidRPr="00FA2D68">
        <w:rPr>
          <w:rFonts w:ascii="Arial" w:hAnsi="Arial" w:cs="Arial"/>
          <w:i/>
          <w:sz w:val="24"/>
          <w:szCs w:val="24"/>
          <w:lang w:val="en-US"/>
        </w:rPr>
        <w:t>:</w:t>
      </w:r>
    </w:p>
    <w:tbl>
      <w:tblPr>
        <w:tblW w:w="8519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490"/>
        <w:gridCol w:w="1080"/>
        <w:gridCol w:w="1080"/>
        <w:gridCol w:w="2160"/>
      </w:tblGrid>
      <w:tr w:rsidR="00FA2D68" w:rsidRPr="00E54874" w:rsidTr="008768EF">
        <w:trPr>
          <w:trHeight w:val="397"/>
        </w:trPr>
        <w:tc>
          <w:tcPr>
            <w:tcW w:w="709" w:type="dxa"/>
            <w:vAlign w:val="center"/>
          </w:tcPr>
          <w:p w:rsidR="00FA2D68" w:rsidRPr="005F64DC" w:rsidRDefault="00FA2D68" w:rsidP="00FA2D68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3490" w:type="dxa"/>
            <w:vAlign w:val="center"/>
          </w:tcPr>
          <w:p w:rsidR="00FA2D68" w:rsidRPr="002701E7" w:rsidRDefault="00FA2D68" w:rsidP="00FA2D68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  <w:vAlign w:val="center"/>
          </w:tcPr>
          <w:p w:rsidR="00FA2D68" w:rsidRPr="005F64DC" w:rsidRDefault="00FA2D68" w:rsidP="00FA2D68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Ед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.и</w:t>
            </w:r>
            <w:proofErr w:type="gram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080" w:type="dxa"/>
            <w:vAlign w:val="center"/>
          </w:tcPr>
          <w:p w:rsidR="00FA2D68" w:rsidRDefault="00FA2D68" w:rsidP="00FA2D68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2160" w:type="dxa"/>
            <w:vAlign w:val="center"/>
          </w:tcPr>
          <w:p w:rsidR="00FA2D68" w:rsidRDefault="00FA2D68" w:rsidP="00FA2D68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Характеристики</w:t>
            </w:r>
          </w:p>
        </w:tc>
      </w:tr>
      <w:tr w:rsidR="00FA2D68" w:rsidRPr="00E54874" w:rsidTr="008768EF">
        <w:trPr>
          <w:trHeight w:val="397"/>
        </w:trPr>
        <w:tc>
          <w:tcPr>
            <w:tcW w:w="709" w:type="dxa"/>
            <w:vAlign w:val="center"/>
          </w:tcPr>
          <w:p w:rsidR="00FA2D68" w:rsidRPr="005F64DC" w:rsidRDefault="00FA2D68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90" w:type="dxa"/>
            <w:vAlign w:val="center"/>
          </w:tcPr>
          <w:p w:rsidR="00FA2D68" w:rsidRPr="005F64DC" w:rsidRDefault="00FA2D68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Труба стальная, квадратная ГОСТ 8639-82</w:t>
            </w:r>
          </w:p>
        </w:tc>
        <w:tc>
          <w:tcPr>
            <w:tcW w:w="1080" w:type="dxa"/>
            <w:vAlign w:val="center"/>
          </w:tcPr>
          <w:p w:rsidR="00FA2D68" w:rsidRPr="005F64DC" w:rsidRDefault="00FA2D68" w:rsidP="00B75687">
            <w:pPr>
              <w:pStyle w:val="ConsPlusNonformat"/>
              <w:ind w:right="-97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т</w:t>
            </w:r>
          </w:p>
        </w:tc>
        <w:tc>
          <w:tcPr>
            <w:tcW w:w="1080" w:type="dxa"/>
          </w:tcPr>
          <w:p w:rsidR="00FA2D68" w:rsidRPr="005F64DC" w:rsidRDefault="00FA2D68" w:rsidP="00B75687">
            <w:pPr>
              <w:pStyle w:val="ConsPlusNonformat"/>
              <w:ind w:right="-97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0,3065</w:t>
            </w:r>
          </w:p>
        </w:tc>
        <w:tc>
          <w:tcPr>
            <w:tcW w:w="2160" w:type="dxa"/>
          </w:tcPr>
          <w:p w:rsidR="00FA2D68" w:rsidRDefault="00FA2D68" w:rsidP="00A93253">
            <w:pPr>
              <w:pStyle w:val="ConsPlusNonformat"/>
              <w:ind w:right="-97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Наружный размер 40 мм</w:t>
            </w:r>
          </w:p>
          <w:p w:rsidR="00FA2D68" w:rsidRPr="005F64DC" w:rsidRDefault="00FA2D68" w:rsidP="00FA2D68">
            <w:pPr>
              <w:pStyle w:val="ConsPlusNonformat"/>
              <w:ind w:right="-97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A2D68" w:rsidRPr="00E54874" w:rsidTr="008768EF">
        <w:trPr>
          <w:trHeight w:val="397"/>
        </w:trPr>
        <w:tc>
          <w:tcPr>
            <w:tcW w:w="709" w:type="dxa"/>
            <w:vAlign w:val="center"/>
          </w:tcPr>
          <w:p w:rsidR="00FA2D68" w:rsidRPr="005F64DC" w:rsidRDefault="00FA2D68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90" w:type="dxa"/>
            <w:vAlign w:val="center"/>
          </w:tcPr>
          <w:p w:rsidR="00FA2D68" w:rsidRPr="005F64DC" w:rsidRDefault="00FA2D68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Стальной профилированный лист, оцинкованный</w:t>
            </w:r>
          </w:p>
        </w:tc>
        <w:tc>
          <w:tcPr>
            <w:tcW w:w="1080" w:type="dxa"/>
            <w:vAlign w:val="center"/>
          </w:tcPr>
          <w:p w:rsidR="00FA2D68" w:rsidRPr="005F64DC" w:rsidRDefault="00FA2D68" w:rsidP="00B75687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т</w:t>
            </w:r>
          </w:p>
        </w:tc>
        <w:tc>
          <w:tcPr>
            <w:tcW w:w="1080" w:type="dxa"/>
          </w:tcPr>
          <w:p w:rsidR="00FA2D68" w:rsidRPr="005F64DC" w:rsidRDefault="00FA2D68" w:rsidP="00B75687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0,1309</w:t>
            </w:r>
          </w:p>
        </w:tc>
        <w:tc>
          <w:tcPr>
            <w:tcW w:w="2160" w:type="dxa"/>
          </w:tcPr>
          <w:p w:rsidR="00FA2D68" w:rsidRPr="005F64DC" w:rsidRDefault="00FA2D68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Марка С10, толщиной не менее 0,5 мм, цвет-зеленый</w:t>
            </w:r>
          </w:p>
        </w:tc>
      </w:tr>
      <w:tr w:rsidR="00FA2D68" w:rsidRPr="00E54874" w:rsidTr="008768EF">
        <w:trPr>
          <w:trHeight w:val="397"/>
        </w:trPr>
        <w:tc>
          <w:tcPr>
            <w:tcW w:w="709" w:type="dxa"/>
            <w:vAlign w:val="center"/>
          </w:tcPr>
          <w:p w:rsidR="00FA2D68" w:rsidRPr="005F64DC" w:rsidRDefault="00FA2D68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490" w:type="dxa"/>
            <w:vAlign w:val="center"/>
          </w:tcPr>
          <w:p w:rsidR="00FA2D68" w:rsidRPr="005F64DC" w:rsidRDefault="00B7568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Сталь листовая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горячекатанная</w:t>
            </w:r>
            <w:proofErr w:type="spellEnd"/>
          </w:p>
        </w:tc>
        <w:tc>
          <w:tcPr>
            <w:tcW w:w="1080" w:type="dxa"/>
            <w:vAlign w:val="center"/>
          </w:tcPr>
          <w:p w:rsidR="00FA2D68" w:rsidRPr="005F64DC" w:rsidRDefault="00B75687" w:rsidP="00B75687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т</w:t>
            </w:r>
          </w:p>
        </w:tc>
        <w:tc>
          <w:tcPr>
            <w:tcW w:w="1080" w:type="dxa"/>
          </w:tcPr>
          <w:p w:rsidR="00FA2D68" w:rsidRPr="005F64DC" w:rsidRDefault="00B75687" w:rsidP="00B75687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0,004</w:t>
            </w:r>
          </w:p>
        </w:tc>
        <w:tc>
          <w:tcPr>
            <w:tcW w:w="2160" w:type="dxa"/>
          </w:tcPr>
          <w:p w:rsidR="00FA2D68" w:rsidRPr="005F64DC" w:rsidRDefault="00B7568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Марка Ст3, толщиной не менее 5 мм</w:t>
            </w:r>
          </w:p>
        </w:tc>
      </w:tr>
      <w:tr w:rsidR="00FA2D68" w:rsidRPr="00E54874" w:rsidTr="008768EF">
        <w:trPr>
          <w:trHeight w:val="397"/>
        </w:trPr>
        <w:tc>
          <w:tcPr>
            <w:tcW w:w="709" w:type="dxa"/>
            <w:vAlign w:val="center"/>
          </w:tcPr>
          <w:p w:rsidR="00FA2D68" w:rsidRPr="005F64DC" w:rsidRDefault="00FA2D68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490" w:type="dxa"/>
            <w:vAlign w:val="center"/>
          </w:tcPr>
          <w:p w:rsidR="00FA2D68" w:rsidRPr="005F64DC" w:rsidRDefault="00B7568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Болт анкерный</w:t>
            </w:r>
          </w:p>
        </w:tc>
        <w:tc>
          <w:tcPr>
            <w:tcW w:w="1080" w:type="dxa"/>
            <w:vAlign w:val="center"/>
          </w:tcPr>
          <w:p w:rsidR="00FA2D68" w:rsidRPr="005F64DC" w:rsidRDefault="00B75687" w:rsidP="00B75687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1080" w:type="dxa"/>
          </w:tcPr>
          <w:p w:rsidR="00FA2D68" w:rsidRPr="005F64DC" w:rsidRDefault="00B75687" w:rsidP="00B75687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160" w:type="dxa"/>
          </w:tcPr>
          <w:p w:rsidR="00FA2D68" w:rsidRPr="005F64DC" w:rsidRDefault="00B7568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М12 х 100 мм</w:t>
            </w:r>
          </w:p>
        </w:tc>
      </w:tr>
      <w:tr w:rsidR="00FA2D68" w:rsidRPr="00E54874" w:rsidTr="008768EF">
        <w:trPr>
          <w:trHeight w:val="397"/>
        </w:trPr>
        <w:tc>
          <w:tcPr>
            <w:tcW w:w="709" w:type="dxa"/>
            <w:vAlign w:val="center"/>
          </w:tcPr>
          <w:p w:rsidR="00FA2D68" w:rsidRPr="005F64DC" w:rsidRDefault="00FA2D68" w:rsidP="00A93253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490" w:type="dxa"/>
            <w:vAlign w:val="center"/>
          </w:tcPr>
          <w:p w:rsidR="00FA2D68" w:rsidRPr="005F64DC" w:rsidRDefault="00B75687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Песок природный мелкий</w:t>
            </w:r>
          </w:p>
        </w:tc>
        <w:tc>
          <w:tcPr>
            <w:tcW w:w="1080" w:type="dxa"/>
            <w:vAlign w:val="center"/>
          </w:tcPr>
          <w:p w:rsidR="00FA2D68" w:rsidRPr="005F64DC" w:rsidRDefault="00B75687" w:rsidP="00B75687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куб.м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:rsidR="00FA2D68" w:rsidRPr="005F64DC" w:rsidRDefault="00B75687" w:rsidP="00B75687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FA2D68" w:rsidRPr="005F64DC" w:rsidRDefault="00FA2D68" w:rsidP="00A93253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CF1394" w:rsidRDefault="00CF1394" w:rsidP="00AB76D9">
      <w:pPr>
        <w:ind w:left="1276"/>
        <w:rPr>
          <w:rFonts w:ascii="Arial" w:hAnsi="Arial" w:cs="Arial"/>
          <w:b/>
          <w:sz w:val="26"/>
          <w:szCs w:val="26"/>
        </w:rPr>
      </w:pPr>
    </w:p>
    <w:p w:rsidR="00AB76D9" w:rsidRDefault="00CF1394" w:rsidP="00CF1394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:rsidR="008768EF" w:rsidRDefault="008768EF" w:rsidP="008A76B8">
      <w:pPr>
        <w:pStyle w:val="1"/>
        <w:rPr>
          <w:rFonts w:cs="Arial"/>
          <w:szCs w:val="26"/>
        </w:rPr>
      </w:pPr>
      <w:bookmarkStart w:id="17" w:name="_Toc103353641"/>
    </w:p>
    <w:p w:rsidR="00B75687" w:rsidRPr="007325DD" w:rsidRDefault="000E1F95" w:rsidP="008A76B8">
      <w:pPr>
        <w:pStyle w:val="1"/>
        <w:rPr>
          <w:rFonts w:cs="Arial"/>
          <w:b w:val="0"/>
          <w:sz w:val="24"/>
          <w:szCs w:val="24"/>
        </w:rPr>
      </w:pPr>
      <w:r w:rsidRPr="007325DD">
        <w:rPr>
          <w:rFonts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35E1FB64" wp14:editId="3975EF83">
                <wp:simplePos x="0" y="0"/>
                <wp:positionH relativeFrom="page">
                  <wp:posOffset>1073425</wp:posOffset>
                </wp:positionH>
                <wp:positionV relativeFrom="page">
                  <wp:posOffset>715617</wp:posOffset>
                </wp:positionV>
                <wp:extent cx="6178909" cy="9262773"/>
                <wp:effectExtent l="19050" t="19050" r="12700" b="14605"/>
                <wp:wrapNone/>
                <wp:docPr id="794" name="Группа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909" cy="9262773"/>
                          <a:chOff x="1134" y="284"/>
                          <a:chExt cx="10488" cy="16271"/>
                        </a:xfrm>
                        <a:noFill/>
                      </wpg:grpSpPr>
                      <wps:wsp>
                        <wps:cNvPr id="808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09" name="Group 531"/>
                        <wpg:cNvGrpSpPr>
                          <a:grpSpLocks/>
                        </wpg:cNvGrpSpPr>
                        <wpg:grpSpPr bwMode="auto">
                          <a:xfrm>
                            <a:off x="1134" y="14321"/>
                            <a:ext cx="10488" cy="2234"/>
                            <a:chOff x="1418" y="13315"/>
                            <a:chExt cx="10488" cy="2278"/>
                          </a:xfrm>
                          <a:grpFill/>
                        </wpg:grpSpPr>
                        <wps:wsp>
                          <wps:cNvPr id="810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8" y="13317"/>
                              <a:ext cx="10488" cy="2268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811" name="Group 533"/>
                          <wpg:cNvGrpSpPr>
                            <a:grpSpLocks/>
                          </wpg:cNvGrpSpPr>
                          <wpg:grpSpPr bwMode="auto">
                            <a:xfrm>
                              <a:off x="1421" y="13315"/>
                              <a:ext cx="10485" cy="2278"/>
                              <a:chOff x="1135" y="11234"/>
                              <a:chExt cx="10485" cy="2278"/>
                            </a:xfrm>
                            <a:grpFill/>
                          </wpg:grpSpPr>
                          <wpg:grpSp>
                            <wpg:cNvPr id="812" name="Group 5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17" y="11234"/>
                                <a:ext cx="6803" cy="2268"/>
                                <a:chOff x="4667" y="12846"/>
                                <a:chExt cx="6803" cy="2268"/>
                              </a:xfrm>
                              <a:grpFill/>
                            </wpg:grpSpPr>
                            <wpg:grpSp>
                              <wpg:cNvPr id="813" name="Group 5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9" y="13691"/>
                                  <a:ext cx="2841" cy="577"/>
                                  <a:chOff x="6360" y="12791"/>
                                  <a:chExt cx="2841" cy="577"/>
                                </a:xfrm>
                                <a:grpFill/>
                              </wpg:grpSpPr>
                              <wps:wsp>
                                <wps:cNvPr id="814" name="Text Box 5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5" y="12791"/>
                                    <a:ext cx="848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15" name="Text Box 5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18" y="12791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Лист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16" name="Text Box 5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2791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Листов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17" name="Text Box 5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3" y="13077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18" name="Text Box 5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3072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819" name="Group 5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0" y="13084"/>
                                    <a:ext cx="848" cy="284"/>
                                    <a:chOff x="6125" y="9275"/>
                                    <a:chExt cx="850" cy="284"/>
                                  </a:xfrm>
                                  <a:grpFill/>
                                </wpg:grpSpPr>
                                <wps:wsp>
                                  <wps:cNvPr id="820" name="Text Box 5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25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821" name="Text Box 5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09" y="9276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822" name="Text Box 54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2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823" name="Text Box 5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5" y="14264"/>
                                  <a:ext cx="2835" cy="85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spacing w:before="60"/>
                                      <w:rPr>
                                        <w:noProof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2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 w:val="0"/>
                                        <w:sz w:val="24"/>
                                      </w:rPr>
                                      <w:instrText xml:space="preserve"> DOCPROPERTY "Организация"  \* MERGEFORMAT </w:instrText>
                                    </w:r>
                                    <w:r>
                                      <w:rPr>
                                        <w:noProof w:val="0"/>
                                        <w:sz w:val="24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 w:val="0"/>
                                        <w:sz w:val="24"/>
                                      </w:rPr>
                                      <w:t>ХХХ</w:t>
                                    </w:r>
                                    <w:r>
                                      <w:rPr>
                                        <w:noProof w:val="0"/>
                                        <w:sz w:val="2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4" name="Text Box 5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70" y="13691"/>
                                  <a:ext cx="3969" cy="141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Pr="0001370A" w:rsidRDefault="00B33D13" w:rsidP="0001370A">
                                    <w:pPr>
                                      <w:pStyle w:val="ad"/>
                                      <w:spacing w:before="240"/>
                                      <w:rPr>
                                        <w:noProof w:val="0"/>
                                        <w:sz w:val="20"/>
                                      </w:rPr>
                                    </w:pPr>
                                    <w:r w:rsidRPr="0001370A">
                                      <w:rPr>
                                        <w:noProof w:val="0"/>
                                        <w:sz w:val="20"/>
                                      </w:rPr>
                                      <w:t>Схема расположения места (площадки) накопления твердых коммунальных отходов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5" name="Text Box 5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2846"/>
                                  <a:ext cx="6803" cy="85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spacing w:before="160"/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instrText xml:space="preserve"> DOCPROPERTY "Номер документа"  \* MERGEFORMAT </w:instrText>
                                    </w: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t>XXX-XXX</w:t>
                                    </w: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26" name="Group 5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5" y="11238"/>
                                <a:ext cx="3685" cy="2274"/>
                                <a:chOff x="3028" y="10033"/>
                                <a:chExt cx="3685" cy="2274"/>
                              </a:xfrm>
                              <a:grpFill/>
                            </wpg:grpSpPr>
                            <wpg:grpSp>
                              <wpg:cNvPr id="827" name="Group 5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1" y="10614"/>
                                  <a:ext cx="3682" cy="1693"/>
                                  <a:chOff x="3314" y="10614"/>
                                  <a:chExt cx="3682" cy="1693"/>
                                </a:xfrm>
                                <a:grpFill/>
                              </wpg:grpSpPr>
                              <wpg:grpSp>
                                <wpg:cNvPr id="828" name="Group 5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614"/>
                                    <a:ext cx="3682" cy="280"/>
                                    <a:chOff x="3332" y="11725"/>
                                    <a:chExt cx="3681" cy="283"/>
                                  </a:xfrm>
                                  <a:grpFill/>
                                </wpg:grpSpPr>
                                <wps:wsp>
                                  <wps:cNvPr id="829" name="Text Box 5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rPr>
                                            <w:noProof w:val="0"/>
                                          </w:rPr>
                                          <w:t>Лит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830" name="Text Box 5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  <w:r>
                                          <w:t>№ докум.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831" name="Text Box 5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t>Изм</w:t>
                                        </w:r>
                                        <w:r>
                                          <w:rPr>
                                            <w:noProof w:val="0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832" name="Text Box 5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t>Подп</w:t>
                                        </w:r>
                                        <w:r>
                                          <w:rPr>
                                            <w:noProof w:val="0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833" name="Text Box 5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rPr>
                                            <w:noProof w:val="0"/>
                                          </w:rPr>
                                          <w:t>Дата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34" name="Group 5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907"/>
                                    <a:ext cx="3682" cy="1400"/>
                                    <a:chOff x="2358" y="10607"/>
                                    <a:chExt cx="3682" cy="1400"/>
                                  </a:xfrm>
                                  <a:grpFill/>
                                </wpg:grpSpPr>
                                <wpg:grpSp>
                                  <wpg:cNvPr id="835" name="Group 5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58" y="10609"/>
                                      <a:ext cx="3681" cy="1391"/>
                                      <a:chOff x="2924" y="10616"/>
                                      <a:chExt cx="3681" cy="1391"/>
                                    </a:xfrm>
                                    <a:grpFill/>
                                  </wpg:grpSpPr>
                                  <wpg:grpSp>
                                    <wpg:cNvPr id="836" name="Group 5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4" y="1061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837" name="Text Box 55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38" name="Text Box 56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  <w:r>
                                              <w:t>Разраб</w:t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39" name="Text Box 56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40" name="Text Box 56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41" name="Group 5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0895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842" name="Text Box 56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43" name="Text Box 56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  <w:r>
                                              <w:t>Пров</w:t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44" name="Text Box 56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45" name="Text Box 56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46" name="Group 5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174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847" name="Text Box 56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48" name="Text Box 5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49" name="Text Box 57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50" name="Text Box 57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51" name="Group 57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449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852" name="Text Box 57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53" name="Text Box 57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54" name="Text Box 57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55" name="Text Box 57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56" name="Group 5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72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857" name="Text Box 57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58" name="Text Box 58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59" name="Text Box 58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60" name="Text Box 58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861" name="Line 5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3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862" name="Line 5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40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863" name="Line 5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322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864" name="Line 5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62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865" name="Line 5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36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866" name="Group 5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8" y="10033"/>
                                  <a:ext cx="3683" cy="581"/>
                                  <a:chOff x="3033" y="9482"/>
                                  <a:chExt cx="3683" cy="581"/>
                                </a:xfrm>
                                <a:grpFill/>
                              </wpg:grpSpPr>
                              <wpg:grpSp>
                                <wpg:cNvPr id="867" name="Group 58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  <a:grpFill/>
                                </wpg:grpSpPr>
                                <wpg:grpSp>
                                  <wpg:cNvPr id="868" name="Group 5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869" name="Text Box 59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0" name="Text Box 59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1" name="Text Box 59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2" name="Text Box 59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3" name="Text Box 59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74" name="Group 5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875" name="Text Box 59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6" name="Text Box 59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7" name="Text Box 59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8" name="Text Box 60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9" name="Text Box 60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880" name="Line 6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881" name="Line 6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882" name="Line 6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883" name="Line 6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884" name="Line 6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885" name="Line 6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94" o:spid="_x0000_s1284" style="position:absolute;left:0;text-align:left;margin-left:84.5pt;margin-top:56.35pt;width:486.55pt;height:729.35pt;z-index:-251633664;mso-position-horizontal-relative:page;mso-position-vertical-relative:page" coordorigin="1134,284" coordsize="10488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" o:allowincell="f">
                <v:rect id="Rectangle 530" o:spid="_x0000_s1285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cb7cEA&#10;AADcAAAADwAAAGRycy9kb3ducmV2LnhtbERP3WrCMBS+H/gO4Qi7m+mEiVSjlGFhFcaw+gCH5qyt&#10;a05Ck/7s7c3FYJcf3//+OJtOjNT71rKC11UCgriyuuVawe2av2xB+ICssbNMCn7Jw/GweNpjqu3E&#10;FxrLUIsYwj5FBU0ILpXSVw0Z9CvriCP3bXuDIcK+lrrHKYabTq6TZCMNthwbGnT03lD1Uw5GwX0z&#10;3IuLe/vMv6axHH1xzk4OlXpeztkORKA5/Iv/3B9awTaJa+OZeATk4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3G+3BAAAA3AAAAA8AAAAAAAAAAAAAAAAAmAIAAGRycy9kb3du&#10;cmV2LnhtbFBLBQYAAAAABAAEAPUAAACGAwAAAAA=&#10;" filled="f" strokeweight="2.25pt">
                  <v:textbox inset="0,0,0,0"/>
                </v:rect>
                <v:group id="Group 531" o:spid="_x0000_s1286" style="position:absolute;left:1134;top:14321;width:10488;height:2234" coordorigin="1418,13315" coordsize="10488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rect id="Rectangle 532" o:spid="_x0000_s1287" style="position:absolute;left:1418;top:13317;width:1048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BNsAA&#10;AADcAAAADwAAAGRycy9kb3ducmV2LnhtbERPzYrCMBC+C/sOYRb2ZlMXFOkaRWQFFUSsPsDQzLbV&#10;ZhKa2Hbf3hwEjx/f/2I1mEZ01PrasoJJkoIgLqyuuVRwvWzHcxA+IGtsLJOCf/KwWn6MFphp2/OZ&#10;ujyUIoawz1BBFYLLpPRFRQZ9Yh1x5P5sazBE2JZSt9jHcNPI7zSdSYM1x4YKHW0qKu75wyi4zR63&#10;/dlNj9tT3+Wd3x/Wvw6V+voc1j8gAg3hLX65d1rBfBLnxz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iBNsAAAADcAAAADwAAAAAAAAAAAAAAAACYAgAAZHJzL2Rvd25y&#10;ZXYueG1sUEsFBgAAAAAEAAQA9QAAAIUDAAAAAA==&#10;" filled="f" strokeweight="2.25pt">
                    <v:textbox inset="0,0,0,0"/>
                  </v:rect>
                  <v:group id="Group 533" o:spid="_x0000_s1288" style="position:absolute;left:1421;top:13315;width:10485;height:2278" coordorigin="1135,11234" coordsize="10485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  <v:group id="Group 534" o:spid="_x0000_s1289" style="position:absolute;left:4817;top:11234;width:6803;height:2268" coordorigin="4667,12846" coordsize="6803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    <v:group id="Group 535" o:spid="_x0000_s1290" style="position:absolute;left:8629;top:13691;width:2841;height:577" coordorigin="6360,12791" coordsize="2841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      <v:shape id="Text Box 536" o:spid="_x0000_s1291" type="#_x0000_t202" style="position:absolute;left:6365;top:12791;width:84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05jMUA&#10;AADcAAAADwAAAGRycy9kb3ducmV2LnhtbESP0WrCQBRE3wX/YbmCL0U3WmklzUaKRfChIrV+wG32&#10;mkSzd8PuatK/7woFH4eZOcNkq9404kbO15YVzKYJCOLC6ppLBcfvzWQJwgdkjY1lUvBLHlb5cJBh&#10;qm3HX3Q7hFJECPsUFVQhtKmUvqjIoJ/aljh6J+sMhihdKbXDLsJNI+dJ8iIN1hwXKmxpXVFxOVyN&#10;Aj7Pn5v17hNNpxf9xX78PLn9q1LjUf/+BiJQHx7h//ZWK1jOFnA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TmMxQAAANwAAAAPAAAAAAAAAAAAAAAAAJgCAABkcnMv&#10;ZG93bnJldi54bWxQSwUGAAAAAAQABAD1AAAAigMAAAAA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537" o:spid="_x0000_s1292" type="#_x0000_t202" style="position:absolute;left:7218;top:12791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cF8UA&#10;AADcAAAADwAAAGRycy9kb3ducmV2LnhtbESP0WoCMRRE3wv+Q7iCL6JZtbayGkUsQh8UqfYDrpvr&#10;7urmZklSd/v3piD0cZiZM8xi1ZpK3Mn50rKC0TABQZxZXXKu4Pu0HcxA+ICssbJMCn7Jw2rZeVlg&#10;qm3DX3Q/hlxECPsUFRQh1KmUPivIoB/amjh6F+sMhihdLrXDJsJNJcdJ8iYNlhwXCqxpU1B2O/4Y&#10;BXwdT6rNfoem0a/tzX6c++7wrlSv267nIAK14T/8bH9qBbPR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ZwXxQAAANwAAAAPAAAAAAAAAAAAAAAAAJgCAABkcnMv&#10;ZG93bnJldi54bWxQSwUGAAAAAAQABAD1AAAAigMAAAAA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Лист</w:t>
                                </w:r>
                              </w:p>
                            </w:txbxContent>
                          </v:textbox>
                        </v:shape>
                        <v:shape id="Text Box 538" o:spid="_x0000_s1293" type="#_x0000_t202" style="position:absolute;left:8070;top:12791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MCYMUA&#10;AADcAAAADwAAAGRycy9kb3ducmV2LnhtbESP0WrCQBRE3wv+w3ILvkjdmJZUUleRiNCHFqn1A67Z&#10;2yQ1ezfsrib+vVsQ+jjMzBlmsRpMKy7kfGNZwWyagCAurW64UnD43j7NQfiArLG1TAqu5GG1HD0s&#10;MNe25y+67EMlIoR9jgrqELpcSl/WZNBPbUccvR/rDIYoXSW1wz7CTSvTJMmkwYbjQo0dFTWVp/3Z&#10;KODf9LktPj/Q9PplONnNceJ2r0qNH4f1G4hAQ/gP39vvWsF8ls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wJgxQAAANwAAAAPAAAAAAAAAAAAAAAAAJgCAABkcnMv&#10;ZG93bnJldi54bWxQSwUGAAAAAAQABAD1AAAAigMAAAAA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Листов</w:t>
                                </w:r>
                              </w:p>
                            </w:txbxContent>
                          </v:textbox>
                        </v:shape>
                        <v:shape id="Text Box 539" o:spid="_x0000_s1294" type="#_x0000_t202" style="position:absolute;left:7223;top:13077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n+8UA&#10;AADcAAAADwAAAGRycy9kb3ducmV2LnhtbESP0WrCQBRE3wv+w3ILvojZaEuVmFVEKfShRRr9gGv2&#10;mqRm74bdrUn/vlsQ+jjMzBkm3wymFTdyvrGsYJakIIhLqxuuFJyOr9MlCB+QNbaWScEPedisRw85&#10;Ztr2/Em3IlQiQthnqKAOocuk9GVNBn1iO+LoXawzGKJ0ldQO+wg3rZyn6Ys02HBcqLGjXU3ltfg2&#10;Cvhr/tTuPt7R9Pp5uNr9eeIOC6XGj8N2BSLQEP7D9/abVrCcLe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6f7xQAAANwAAAAPAAAAAAAAAAAAAAAAAJgCAABkcnMv&#10;ZG93bnJldi54bWxQSwUGAAAAAAQABAD1AAAAigMAAAAA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540" o:spid="_x0000_s1295" type="#_x0000_t202" style="position:absolute;left:8070;top:13072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zicIA&#10;AADcAAAADwAAAGRycy9kb3ducmV2LnhtbERP3WrCMBS+H/gO4Qi7EU1bZZNqLFIZ7GJD5nyAY3PW&#10;djYnJclsffvlYrDLj+9/W4ymEzdyvrWsIF0kIIgrq1uuFZw/X+ZrED4ga+wsk4I7eSh2k4ct5toO&#10;/EG3U6hFDGGfo4ImhD6X0lcNGfQL2xNH7ss6gyFCV0vtcIjhppNZkjxJgy3HhgZ7Khuqrqcfo4C/&#10;s2VXvr+hGfRqvNrDZeaOz0o9Tsf9BkSgMfyL/9yvWsE6jWv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DOJwgAAANwAAAAPAAAAAAAAAAAAAAAAAJgCAABkcnMvZG93&#10;bnJldi54bWxQSwUGAAAAAAQABAD1AAAAhwMAAAAA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oup 541" o:spid="_x0000_s1296" style="position:absolute;left:6360;top:13084;width:848;height:284" coordorigin="6125,9275" coordsize="85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        <v:shape id="Text Box 542" o:spid="_x0000_s1297" type="#_x0000_t202" style="position:absolute;left:6125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ZHcIA&#10;AADcAAAADwAAAGRycy9kb3ducmV2LnhtbERP3WrCMBS+H+wdwhnsbk0tKFKN4oaCY8Jc1wc4NMe2&#10;2JyUJOvP2y8Xg11+fP/b/WQ6MZDzrWUFiyQFQVxZ3XKtoPw+vaxB+ICssbNMCmbysN89Pmwx13bk&#10;LxqKUIsYwj5HBU0IfS6lrxoy6BPbE0fuZp3BEKGrpXY4xnDTySxNV9Jgy7GhwZ7eGqruxY9RcPTn&#10;OaNy+boarhf3iR/Ly2J6V+r5aTpsQASawr/4z33WCtZZ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xkdwgAAANwAAAAPAAAAAAAAAAAAAAAAAJgCAABkcnMvZG93&#10;bnJldi54bWxQSwUGAAAAAAQABAD1AAAAhwMAAAAA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543" o:spid="_x0000_s1298" type="#_x0000_t202" style="position:absolute;left:6409;top:927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8hsQA&#10;AADcAAAADwAAAGRycy9kb3ducmV2LnhtbESP0WrCQBRE3wv9h+UW+lY3CSgSXUXFgqWCGv2AS/aa&#10;BLN3w+42xr/vFgo+DjNzhpkvB9OKnpxvLCtIRwkI4tLqhisFl/PnxxSED8gaW8uk4EEelovXlznm&#10;2t75RH0RKhEh7HNUUIfQ5VL6siaDfmQ74uhdrTMYonSV1A7vEW5amSXJRBpsOC7U2NGmpvJW/BgF&#10;W797ZHQZryf9ce8O+D3ep8OXUu9vw2oGItAQnuH/9k4rmGYp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7vIbEAAAA3AAAAA8AAAAAAAAAAAAAAAAAmAIAAGRycy9k&#10;b3ducmV2LnhtbFBLBQYAAAAABAAEAPUAAACJAwAAAAA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544" o:spid="_x0000_s1299" type="#_x0000_t202" style="position:absolute;left:6692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i8cUA&#10;AADcAAAADwAAAGRycy9kb3ducmV2LnhtbESP0WrCQBRE3wX/YblC33RjwCAxq2hpwVKhreYDLtnb&#10;JDR7N+xuY/L33UKhj8PMnGGKw2g6MZDzrWUF61UCgriyuuVaQXl7Xm5B+ICssbNMCibycNjPZwXm&#10;2t75g4ZrqEWEsM9RQRNCn0vpq4YM+pXtiaP3aZ3BEKWrpXZ4j3DTyTRJMmmw5bjQYE+PDVVf12+j&#10;4Mmfp5TKzSkb3i/uDV83l/X4otTDYjzuQAQaw3/4r33WCrZpCr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SLxxQAAANwAAAAPAAAAAAAAAAAAAAAAAJgCAABkcnMv&#10;ZG93bnJldi54bWxQSwUGAAAAAAQABAD1AAAAigMAAAAA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shape id="Text Box 545" o:spid="_x0000_s1300" type="#_x0000_t202" style="position:absolute;left:8635;top:14264;width:283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rRcUA&#10;AADcAAAADwAAAGRycy9kb3ducmV2LnhtbESP0WrCQBRE3wv9h+UWfCm6MUqV6EaKIvhQKbV+wDV7&#10;TdJk74bd1aR/3y0U+jjMzBlmvRlMK+7kfG1ZwXSSgCAurK65VHD+3I+XIHxA1thaJgXf5GGTPz6s&#10;MdO25w+6n0IpIoR9hgqqELpMSl9UZNBPbEccvat1BkOUrpTaYR/hppVpkrxIgzXHhQo72lZUNKeb&#10;UcBf6azdHt/Q9Ho+NHZ3eXbvC6VGT8PrCkSgIfyH/9oHrWCZzu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GtFxQAAANwAAAAPAAAAAAAAAAAAAAAAAJgCAABkcnMv&#10;ZG93bnJldi54bWxQSwUGAAAAAAQABAD1AAAAigMAAAAA&#10;" filled="f" strokeweight="2.25pt">
                        <v:textbox inset="0,0,0,0">
                          <w:txbxContent>
                            <w:p w:rsidR="00B33D13" w:rsidRDefault="00B33D13">
                              <w:pPr>
                                <w:pStyle w:val="ad"/>
                                <w:spacing w:before="60"/>
                                <w:rPr>
                                  <w:noProof w:val="0"/>
                                  <w:sz w:val="24"/>
                                </w:rPr>
                              </w:pPr>
                              <w:r>
                                <w:rPr>
                                  <w:noProof w:val="0"/>
                                  <w:sz w:val="24"/>
                                </w:rPr>
                                <w:fldChar w:fldCharType="begin"/>
                              </w:r>
                              <w:r>
                                <w:rPr>
                                  <w:noProof w:val="0"/>
                                  <w:sz w:val="24"/>
                                </w:rPr>
                                <w:instrText xml:space="preserve"> DOCPROPERTY "Организация"  \* MERGEFORMAT </w:instrText>
                              </w:r>
                              <w:r>
                                <w:rPr>
                                  <w:noProof w:val="0"/>
                                  <w:sz w:val="24"/>
                                </w:rPr>
                                <w:fldChar w:fldCharType="separate"/>
                              </w:r>
                              <w:r>
                                <w:rPr>
                                  <w:noProof w:val="0"/>
                                  <w:sz w:val="24"/>
                                </w:rPr>
                                <w:t>ХХХ</w:t>
                              </w:r>
                              <w:r>
                                <w:rPr>
                                  <w:noProof w:val="0"/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Text Box 546" o:spid="_x0000_s1301" type="#_x0000_t202" style="position:absolute;left:4670;top:13691;width:3969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zMcQA&#10;AADcAAAADwAAAGRycy9kb3ducmV2LnhtbESP0WrCQBRE3wv+w3IFX4pumopKdBWxCD5YStUPuGav&#10;STR7N+yuJv17t1Do4zAzZ5jFqjO1eJDzlWUFb6MEBHFudcWFgtNxO5yB8AFZY22ZFPyQh9Wy97LA&#10;TNuWv+lxCIWIEPYZKihDaDIpfV6SQT+yDXH0LtYZDFG6QmqHbYSbWqZJMpEGK44LJTa0KSm/He5G&#10;AV/T93rzuUfT6nF3sx/nV/c1VWrQ79ZzEIG68B/+a++0glk6ht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8zHEAAAA3AAAAA8AAAAAAAAAAAAAAAAAmAIAAGRycy9k&#10;b3ducmV2LnhtbFBLBQYAAAAABAAEAPUAAACJAwAAAAA=&#10;" filled="f" strokeweight="2.25pt">
                        <v:textbox inset="0,0,0,0">
                          <w:txbxContent>
                            <w:p w:rsidR="00B33D13" w:rsidRPr="0001370A" w:rsidRDefault="00B33D13" w:rsidP="0001370A">
                              <w:pPr>
                                <w:pStyle w:val="ad"/>
                                <w:spacing w:before="240"/>
                                <w:rPr>
                                  <w:noProof w:val="0"/>
                                  <w:sz w:val="20"/>
                                </w:rPr>
                              </w:pPr>
                              <w:r w:rsidRPr="0001370A">
                                <w:rPr>
                                  <w:noProof w:val="0"/>
                                  <w:sz w:val="20"/>
                                </w:rPr>
                                <w:t>Схема расположения места (площадки) накопления твердых коммунальных отходов</w:t>
                              </w:r>
                            </w:p>
                          </w:txbxContent>
                        </v:textbox>
                      </v:shape>
                      <v:shape id="Text Box 547" o:spid="_x0000_s1302" type="#_x0000_t202" style="position:absolute;left:4667;top:12846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WqsUA&#10;AADcAAAADwAAAGRycy9kb3ducmV2LnhtbESP0WrCQBRE3wX/YbkFX0rdmGor0VXEUuiDpRj9gNvs&#10;NUnN3g27W5P+vSsUfBxm5gyzXPemERdyvrasYDJOQBAXVtdcKjge3p/mIHxA1thYJgV/5GG9Gg6W&#10;mGnb8Z4ueShFhLDPUEEVQptJ6YuKDPqxbYmjd7LOYIjSlVI77CLcNDJNkhdpsOa4UGFL24qKc/5r&#10;FPBP+txsP3doOj3tz/bt+9F9vSo1eug3CxCB+nAP/7c/tIJ5OoP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VaqxQAAANwAAAAPAAAAAAAAAAAAAAAAAJgCAABkcnMv&#10;ZG93bnJldi54bWxQSwUGAAAAAAQABAD1AAAAigMAAAAA&#10;" filled="f" strokeweight="2.25pt">
                        <v:textbox inset="0,0,0,0">
                          <w:txbxContent>
                            <w:p w:rsidR="00B33D13" w:rsidRDefault="00B33D13">
                              <w:pPr>
                                <w:pStyle w:val="ad"/>
                                <w:spacing w:before="160"/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instrText xml:space="preserve"> DOCPROPERTY "Номер документа"  \* MERGEFORMAT </w:instrText>
                              </w: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fldChar w:fldCharType="separate"/>
                              </w: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t>XXX-XXX</w:t>
                              </w: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  <v:group id="Group 548" o:spid="_x0000_s1303" style="position:absolute;left:1135;top:11238;width:3685;height:2274" coordorigin="3028,10033" coordsize="3685,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    <v:group id="Group 549" o:spid="_x0000_s1304" style="position:absolute;left:3031;top:10614;width:3682;height:1693" coordorigin="3314,10614" coordsize="3682,1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  <v:group id="Group 550" o:spid="_x0000_s1305" style="position:absolute;left:3314;top:10614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        <v:shape id="Text Box 551" o:spid="_x0000_s1306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cr8UA&#10;AADcAAAADwAAAGRycy9kb3ducmV2LnhtbESP0WrCQBRE3wX/YbkFX0rdmIq10VXEUuiDpRj9gNvs&#10;NUnN3g27W5P+vSsUfBxm5gyzXPemERdyvrasYDJOQBAXVtdcKjge3p/mIHxA1thYJgV/5GG9Gg6W&#10;mGnb8Z4ueShFhLDPUEEVQptJ6YuKDPqxbYmjd7LOYIjSlVI77CLcNDJNkpk0WHNcqLClbUXFOf81&#10;CvgnfW62nzs0nZ72Z/v2/ei+XpQaPfSbBYhAfbiH/9sfWsE8fYX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FyvxQAAANwAAAAPAAAAAAAAAAAAAAAAAJgCAABkcnMv&#10;ZG93bnJldi54bWxQSwUGAAAAAAQABAD1AAAAigMAAAAA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Лит</w:t>
                                  </w:r>
                                </w:p>
                              </w:txbxContent>
                            </v:textbox>
                          </v:shape>
                          <v:shape id="Text Box 552" o:spid="_x0000_s1307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j78IA&#10;AADcAAAADwAAAGRycy9kb3ducmV2LnhtbERP3WrCMBS+H/gO4Qi7GTO1DpXOWKRD2MWGqHuAs+bY&#10;VpuTksS2e/vlYrDLj+9/k4+mFT0531hWMJ8lIIhLqxuuFHyd989rED4ga2wtk4If8pBvJw8bzLQd&#10;+Ej9KVQihrDPUEEdQpdJ6cuaDPqZ7Ygjd7HOYIjQVVI7HGK4aWWaJEtpsOHYUGNHRU3l7XQ3Cvia&#10;Ltri8wPNoF/Gm337fnKHlVKP03H3CiLQGP7Ff+53rWC9iPP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2PvwgAAANwAAAAPAAAAAAAAAAAAAAAAAJgCAABkcnMvZG93&#10;bnJldi54bWxQSwUGAAAAAAQABAD1AAAAhwMAAAAA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  <w:r>
                                    <w:t>№ докум.</w:t>
                                  </w:r>
                                </w:p>
                              </w:txbxContent>
                            </v:textbox>
                          </v:shape>
                          <v:shape id="Text Box 553" o:spid="_x0000_s1308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GdMYA&#10;AADcAAAADwAAAGRycy9kb3ducmV2LnhtbESP3WrCQBSE74W+w3IKvRHd+EMraTZSLIIXFWnqA5xm&#10;T5PU7NmwuzXx7d2C4OUwM98w2XowrTiT841lBbNpAoK4tLrhSsHxaztZgfABWWNrmRRcyMM6fxhl&#10;mGrb8yedi1CJCGGfooI6hC6V0pc1GfRT2xFH78c6gyFKV0ntsI9w08p5kjxLgw3HhRo72tRUnoo/&#10;o4B/54t2s/9A0+vlcLLv32N3eFHq6XF4ewURaAj38K290wpWixn8n4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GdMYAAADcAAAADwAAAAAAAAAAAAAAAACYAgAAZHJz&#10;L2Rvd25yZXYueG1sUEsFBgAAAAAEAAQA9QAAAIsDAAAAAA==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t>Изм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  <v:shape id="Text Box 554" o:spid="_x0000_s1309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YA8UA&#10;AADcAAAADwAAAGRycy9kb3ducmV2LnhtbESP0WrCQBRE3wv9h+UWfCm6MUqV6EaKIvhQKbV+wDV7&#10;TdJk74bd1aR/3y0U+jjMzBlmvRlMK+7kfG1ZwXSSgCAurK65VHD+3I+XIHxA1thaJgXf5GGTPz6s&#10;MdO25w+6n0IpIoR9hgqqELpMSl9UZNBPbEccvat1BkOUrpTaYR/hppVpkrxIgzXHhQo72lZUNKeb&#10;UcBf6azdHt/Q9Ho+NHZ3eXbvC6VGT8PrCkSgIfyH/9oHrWA5S+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VgDxQAAANwAAAAPAAAAAAAAAAAAAAAAAJgCAABkcnMv&#10;ZG93bnJldi54bWxQSwUGAAAAAAQABAD1AAAAigMAAAAA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t>Подп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  <v:shape id="Text Box 555" o:spid="_x0000_s1310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9mMUA&#10;AADcAAAADwAAAGRycy9kb3ducmV2LnhtbESP0WrCQBRE34X+w3ILvhTdaEqV6EaKIvjQUmr9gGv2&#10;mqTJ3g27q0n/vlso+DjMzBlmvRlMK27kfG1ZwWyagCAurK65VHD62k+WIHxA1thaJgU/5GGTP4zW&#10;mGnb8yfdjqEUEcI+QwVVCF0mpS8qMuintiOO3sU6gyFKV0rtsI9w08p5krxIgzXHhQo72lZUNMer&#10;UcDf87Tdvr+h6fXz0Njd+cl9LJQaPw6vKxCBhnAP/7cPWsEyTe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f2YxQAAANwAAAAPAAAAAAAAAAAAAAAAAJgCAABkcnMv&#10;ZG93bnJldi54bWxQSwUGAAAAAAQABAD1AAAAigMAAAAA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Дата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56" o:spid="_x0000_s1311" style="position:absolute;left:3314;top:10907;width:3682;height:1400" coordorigin="2358,10607" coordsize="3682,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        <v:group id="Group 557" o:spid="_x0000_s1312" style="position:absolute;left:2358;top:10609;width:3681;height:1391" coordorigin="2924,10616" coordsize="3681,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          <v:group id="Group 558" o:spid="_x0000_s1313" style="position:absolute;left:2924;top:1061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            <v:shape id="Text Box 559" o:spid="_x0000_s1314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XtMUA&#10;AADcAAAADwAAAGRycy9kb3ducmV2LnhtbESP0WrCQBRE3wv+w3ILvtWNFq3ErGJLBaVCq+YDLtlr&#10;Epq9G3bXGP/eFQp9HGbmDJOtetOIjpyvLSsYjxIQxIXVNZcK8tPmZQ7CB2SNjWVScCMPq+XgKcNU&#10;2ysfqDuGUkQI+xQVVCG0qZS+qMigH9mWOHpn6wyGKF0ptcNrhJtGTpJkJg3WHBcqbOmjouL3eDEK&#10;Pv32NqF8+j7rfvbuG7+m+3G/U2r43K8XIAL14T/8195qBfPXN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xe0xQAAANwAAAAPAAAAAAAAAAAAAAAAAJgCAABkcnMv&#10;ZG93bnJldi54bWxQSwUGAAAAAAQABAD1AAAAig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560" o:spid="_x0000_s1315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DxsAA&#10;AADcAAAADwAAAGRycy9kb3ducmV2LnhtbERPy4rCMBTdC/5DuMLsNFVRpBpFRcFhhBkfH3Bprm2x&#10;uSlJrPXvJwvB5eG8F6vWVKIh50vLCoaDBARxZnXJuYLrZd+fgfABWWNlmRS8yMNq2e0sMNX2ySdq&#10;ziEXMYR9igqKEOpUSp8VZNAPbE0cuZt1BkOELpfa4TOGm0qOkmQqDZYcGwqsaVtQdj8/jIKdP7xG&#10;dJ1sps3f0f3iz+Q4bL+V+uq16zmIQG34iN/ug1YwG8e18Uw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iDxsAAAADcAAAADwAAAAAAAAAAAAAAAACYAgAAZHJzL2Rvd25y&#10;ZXYueG1sUEsFBgAAAAAEAAQA9QAAAIU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Разраб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561" o:spid="_x0000_s1316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mXcQA&#10;AADcAAAADwAAAGRycy9kb3ducmV2LnhtbESP3WoCMRSE7wu+QzhC72pWi6KrUVRaUBTq3wMcNsfd&#10;xc3JkqTr+vaNIPRymJlvmNmiNZVoyPnSsoJ+LwFBnFldcq7gcv7+GIPwAVljZZkUPMjDYt55m2Gq&#10;7Z2P1JxCLiKEfYoKihDqVEqfFWTQ92xNHL2rdQZDlC6X2uE9wk0lB0kykgZLjgsF1rQuKLudfo2C&#10;L795DOgyXI2aw9794G6477dbpd677XIKIlAb/sOv9kYrGH9O4H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Jl3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562" o:spid="_x0000_s1317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8vcAA&#10;AADcAAAADwAAAGRycy9kb3ducmV2LnhtbERPy4rCMBTdC/5DuMLsNFVUpBpFRcFhhBkfH3Bprm2x&#10;uSlJrPXvJwvB5eG8F6vWVKIh50vLCoaDBARxZnXJuYLrZd+fgfABWWNlmRS8yMNq2e0sMNX2ySdq&#10;ziEXMYR9igqKEOpUSp8VZNAPbE0cuZt1BkOELpfa4TOGm0qOkmQqDZYcGwqsaVtQdj8/jIKdP7xG&#10;dJ1sps3f0f3iz+Q4bL+V+uq16zmIQG34iN/ug1YwG8f58Uw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j8vcAAAADcAAAADwAAAAAAAAAAAAAAAACYAgAAZHJzL2Rvd25y&#10;ZXYueG1sUEsFBgAAAAAEAAQA9QAAAIU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563" o:spid="_x0000_s1318" style="position:absolute;left:2925;top:10895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            <v:shape id="Text Box 564" o:spid="_x0000_s1319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HUcQA&#10;AADcAAAADwAAAGRycy9kb3ducmV2LnhtbESP0WrCQBRE3wX/YbmCb3VjUJHUVbS0oCjYWj/gkr0m&#10;wezdsLuN8e9doeDjMDNnmMWqM7VoyfnKsoLxKAFBnFtdcaHg/Pv1NgfhA7LG2jIpuJOH1bLfW2Cm&#10;7Y1/qD2FQkQI+wwVlCE0mZQ+L8mgH9mGOHoX6wyGKF0htcNbhJtapkkykwYrjgslNvRRUn49/RkF&#10;n357T+k83cza74M74n56GHc7pYaDbv0OIlAXXuH/9lYrmE9S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x1H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565" o:spid="_x0000_s1320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iysQA&#10;AADcAAAADwAAAGRycy9kb3ducmV2LnhtbESP3WrCQBSE74W+w3IKvdONVoNEV9HSgqWCvw9wyB6T&#10;YPZs2N3G+PZuoeDlMDPfMPNlZ2rRkvOVZQXDQQKCOLe64kLB+fTVn4LwAVljbZkU3MnDcvHSm2Om&#10;7Y0P1B5DISKEfYYKyhCaTEqfl2TQD2xDHL2LdQZDlK6Q2uEtwk0tR0mSSoMVx4USG/ooKb8ef42C&#10;T7+5j+g8Waftfut2+DPZDrtvpd5eu9UMRKAuPMP/7Y1WMB2/w9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6Ysr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Пров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566" o:spid="_x0000_s1321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6vsMA&#10;AADcAAAADwAAAGRycy9kb3ducmV2LnhtbESP3YrCMBSE74V9h3AW9k5TRUWqUXYXFxQFfx/g0Bzb&#10;ss1JSWKtb28EwcthZr5hZovWVKIh50vLCvq9BARxZnXJuYLz6a87AeEDssbKMim4k4fF/KMzw1Tb&#10;Gx+oOYZcRAj7FBUUIdSplD4ryKDv2Zo4ehfrDIYoXS61w1uEm0oOkmQsDZYcFwqs6beg7P94NQqW&#10;fnUf0Hn0M272W7fDzWjbb9dKfX2231MQgdrwDr/aK61gMhz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P6vsMAAADcAAAADwAAAAAAAAAAAAAAAACYAgAAZHJzL2Rv&#10;d25yZXYueG1sUEsFBgAAAAAEAAQA9QAAAIg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567" o:spid="_x0000_s1322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fJcQA&#10;AADcAAAADwAAAGRycy9kb3ducmV2LnhtbESP0WrCQBRE3wX/YbmCb7pRjEjqKlpasCjYWj/gkr0m&#10;wezdsLuN8e+7guDjMDNnmOW6M7VoyfnKsoLJOAFBnFtdcaHg/Ps5WoDwAVljbZkU3MnDetXvLTHT&#10;9sY/1J5CISKEfYYKyhCaTEqfl2TQj21DHL2LdQZDlK6Q2uEtwk0tp0kylwYrjgslNvReUn49/RkF&#10;H353n9I53c7b74M74j49TLovpYaDbvMGIlAXXuFne6cVLGYpPM7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XyX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568" o:spid="_x0000_s1323" style="position:absolute;left:2925;top:11174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            <v:shape id="Text Box 569" o:spid="_x0000_s1324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kycUA&#10;AADcAAAADwAAAGRycy9kb3ducmV2LnhtbESP0WrCQBRE3wv+w3ILvtWNUq3ErGJLBaVCq+YDLtlr&#10;Epq9G3bXGP/eFQp9HGbmDJOtetOIjpyvLSsYjxIQxIXVNZcK8tPmZQ7CB2SNjWVScCMPq+XgKcNU&#10;2ysfqDuGUkQI+xQVVCG0qZS+qMigH9mWOHpn6wyGKF0ptcNrhJtGTpJkJg3WHBcqbOmjouL3eDEK&#10;Pv32NqF8+j7rfvbuG7+m+3G/U2r43K8XIAL14T/8195qBfPXN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WTJxQAAANwAAAAPAAAAAAAAAAAAAAAAAJgCAABkcnMv&#10;ZG93bnJldi54bWxQSwUGAAAAAAQABAD1AAAAig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570" o:spid="_x0000_s1325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wu8AA&#10;AADcAAAADwAAAGRycy9kb3ducmV2LnhtbERPy4rCMBTdC/5DuMLsNFVUpBpFRcFhhBkfH3Bprm2x&#10;uSlJrPXvJwvB5eG8F6vWVKIh50vLCoaDBARxZnXJuYLrZd+fgfABWWNlmRS8yMNq2e0sMNX2ySdq&#10;ziEXMYR9igqKEOpUSp8VZNAPbE0cuZt1BkOELpfa4TOGm0qOkmQqDZYcGwqsaVtQdj8/jIKdP7xG&#10;dJ1sps3f0f3iz+Q4bL+V+uq16zmIQG34iN/ug1YwG8e18Uw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7wu8AAAADcAAAADwAAAAAAAAAAAAAAAACYAgAAZHJzL2Rvd25y&#10;ZXYueG1sUEsFBgAAAAAEAAQA9QAAAIU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571" o:spid="_x0000_s1326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VIMQA&#10;AADcAAAADwAAAGRycy9kb3ducmV2LnhtbESP3WoCMRSE7wu+QzhC72pWqaKrUVRaUBTq3wMcNsfd&#10;xc3JkqTr+vaNIPRymJlvmNmiNZVoyPnSsoJ+LwFBnFldcq7gcv7+GIPwAVljZZkUPMjDYt55m2Gq&#10;7Z2P1JxCLiKEfYoKihDqVEqfFWTQ92xNHL2rdQZDlC6X2uE9wk0lB0kykgZLjgsF1rQuKLudfo2C&#10;L795DOgyXI2aw9794G6477dbpd677XIKIlAb/sOv9kYrGH9O4H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SVSD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572" o:spid="_x0000_s1327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qYMAA&#10;AADcAAAADwAAAGRycy9kb3ducmV2LnhtbERPy4rCMBTdC/5DuII7TRUq0jHKKDOgKPj8gEtzpy3T&#10;3JQk1vr3ZiG4PJz3YtWZWrTkfGVZwWScgCDOra64UHC7/o7mIHxA1lhbJgVP8rBa9nsLzLR98Jna&#10;SyhEDGGfoYIyhCaT0uclGfRj2xBH7s86gyFCV0jt8BHDTS2nSTKTBiuODSU2tCkp/7/cjYIfv31O&#10;6ZauZ+3p4I64Tw+TbqfUcNB9f4EI1IWP+O3eagXzNM6PZ+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FqYMAAAADcAAAADwAAAAAAAAAAAAAAAACYAgAAZHJzL2Rvd25y&#10;ZXYueG1sUEsFBgAAAAAEAAQA9QAAAIU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573" o:spid="_x0000_s1328" style="position:absolute;left:2925;top:11449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        <v:shape id="Text Box 574" o:spid="_x0000_s1329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RjMQA&#10;AADcAAAADwAAAGRycy9kb3ducmV2LnhtbESP0WrCQBRE3wX/YbmCb7oxEJHoKioWlApt1Q+4ZK9J&#10;MHs37G5j/PtuodDHYWbOMKtNbxrRkfO1ZQWzaQKCuLC65lLB7fo2WYDwAVljY5kUvMjDZj0crDDX&#10;9slf1F1CKSKEfY4KqhDaXEpfVGTQT21LHL27dQZDlK6U2uEzwk0j0ySZS4M1x4UKW9pXVDwu30bB&#10;wR9fKd2y3bz7PLsPfM/Os/6k1HjUb5cgAvXhP/zXPmoFiyyF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UYz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575" o:spid="_x0000_s1330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P0F8QA&#10;AADcAAAADwAAAGRycy9kb3ducmV2LnhtbESP0WrCQBRE3wX/YbmCb7pRiUjqKlpasCjYWj/gkr0m&#10;wezdsLuN8e+7guDjMDNnmOW6M7VoyfnKsoLJOAFBnFtdcaHg/Ps5WoDwAVljbZkU3MnDetXvLTHT&#10;9sY/1J5CISKEfYYKyhCaTEqfl2TQj21DHL2LdQZDlK6Q2uEtwk0tp0kylwYrjgslNvReUn49/RkF&#10;H353n9I53c7b74M74j49TLovpYaDbvMGIlAXXuFne6cVLNIZPM7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j9Bf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576" o:spid="_x0000_s1331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sY8QA&#10;AADcAAAADwAAAGRycy9kb3ducmV2LnhtbESP0WrCQBRE3wX/YbmCb7pRjEjqKlpasCjYWj/gkr0m&#10;wezdsLuN8e+7guDjMDNnmOW6M7VoyfnKsoLJOAFBnFtdcaHg/Ps5WoDwAVljbZkU3MnDetXvLTHT&#10;9sY/1J5CISKEfYYKyhCaTEqfl2TQj21DHL2LdQZDlK6Q2uEtwk0tp0kylwYrjgslNvReUn49/RkF&#10;H353n9I53c7b74M74j49TLovpYaDbvMGIlAXXuFne6cVLNIZPM7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bGP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577" o:spid="_x0000_s1332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J+MUA&#10;AADcAAAADwAAAGRycy9kb3ducmV2LnhtbESP0WrCQBRE3wX/YbmCb2ajEAmpq7SlBaWBtqkfcMne&#10;JqHZu2F3G+PfdwWhj8PMnGF2h8n0YiTnO8sK1kkKgri2uuNGwfnrdZWD8AFZY2+ZFFzJw2E/n+2w&#10;0PbCnzRWoRERwr5ABW0IQyGlr1sy6BM7EEfv2zqDIUrXSO3wEuGml5s03UqDHceFFgd6bqn+qX6N&#10;ghd/vG7onD1tx4/SveNbVq6nk1LLxfT4ACLQFP7D9/ZRK8izDG5n4hG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sn4xQAAANwAAAAPAAAAAAAAAAAAAAAAAJgCAABkcnMv&#10;ZG93bnJldi54bWxQSwUGAAAAAAQABAD1AAAAig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578" o:spid="_x0000_s1333" style="position:absolute;left:2925;top:1172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            <v:shape id="Text Box 579" o:spid="_x0000_s1334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yFMQA&#10;AADcAAAADwAAAGRycy9kb3ducmV2LnhtbESP0WrCQBRE3wX/YbmCb3WjECupq6hYUBRsrR9wyV6T&#10;YPZu2N3G+PduoeDjMDNnmPmyM7VoyfnKsoLxKAFBnFtdcaHg8vP5NgPhA7LG2jIpeJCH5aLfm2Om&#10;7Z2/qT2HQkQI+wwVlCE0mZQ+L8mgH9mGOHpX6wyGKF0htcN7hJtaTpJkKg1WHBdKbGhTUn47/xoF&#10;W797TOiSrqft19Gd8JAex91eqeGgW32ACNSFV/i/vdMKZuk7/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8hT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580" o:spid="_x0000_s1335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dmZsAA&#10;AADcAAAADwAAAGRycy9kb3ducmV2LnhtbERPy4rCMBTdC/5DuII7TRUq0jHKKDOgKPj8gEtzpy3T&#10;3JQk1vr3ZiG4PJz3YtWZWrTkfGVZwWScgCDOra64UHC7/o7mIHxA1lhbJgVP8rBa9nsLzLR98Jna&#10;SyhEDGGfoYIyhCaT0uclGfRj2xBH7s86gyFCV0jt8BHDTS2nSTKTBiuODSU2tCkp/7/cjYIfv31O&#10;6ZauZ+3p4I64Tw+TbqfUcNB9f4EI1IWP+O3eagXzNK6NZ+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dmZsAAAADcAAAADwAAAAAAAAAAAAAAAACYAgAAZHJzL2Rvd25y&#10;ZXYueG1sUEsFBgAAAAAEAAQA9QAAAIU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581" o:spid="_x0000_s1336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D/cUA&#10;AADcAAAADwAAAGRycy9kb3ducmV2LnhtbESP0WrCQBRE3wv+w3KFvulGIaIxG2mLBUsFrfUDLtlr&#10;Epq9G3bXGP++WxD6OMzMGSbfDKYVPTnfWFYwmyYgiEurG64UnL/fJ0sQPiBrbC2Tgjt52BSjpxwz&#10;bW/8Rf0pVCJC2GeooA6hy6T0ZU0G/dR2xNG7WGcwROkqqR3eIty0cp4kC2mw4bhQY0dvNZU/p6tR&#10;sPW7+5zO6euiP+7dAT/T/Wz4UOp5PLysQQQawn/40d5pBct0B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8P9xQAAANwAAAAPAAAAAAAAAAAAAAAAAJgCAABkcnMv&#10;ZG93bnJldi54bWxQSwUGAAAAAAQABAD1AAAAig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582" o:spid="_x0000_s1337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2g3cAA&#10;AADcAAAADwAAAGRycy9kb3ducmV2LnhtbERPy4rCMBTdC/5DuII7TRUs0jHKKDOgKPj8gEtzpy3T&#10;3JQk1vr3ZiG4PJz3YtWZWrTkfGVZwWScgCDOra64UHC7/o7mIHxA1lhbJgVP8rBa9nsLzLR98Jna&#10;SyhEDGGfoYIyhCaT0uclGfRj2xBH7s86gyFCV0jt8BHDTS2nSZJKgxXHhhIb2pSU/1/uRsGP3z6n&#10;dJut0/Z0cEfczw6TbqfUcNB9f4EI1IWP+O3eagXzNM6PZ+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2g3cAAAADcAAAADwAAAAAAAAAAAAAAAACYAgAAZHJzL2Rvd25y&#10;ZXYueG1sUEsFBgAAAAAEAAQA9QAAAIU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583" o:spid="_x0000_s1338" style="position:absolute;flip:x;visibility:visible;mso-wrap-style:square" from="5473,10607" to="5473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IAH8gAAADcAAAADwAAAGRycy9kb3ducmV2LnhtbESPT2vCQBDF7wW/wzJCL2I2FrGSugnF&#10;/lMogsZDj2N2TILZ2ZDdavz2XUHo8fHm/d68RdabRpypc7VlBZMoBkFcWF1zqWCff4znIJxH1thY&#10;JgVXcpClg4cFJtpeeEvnnS9FgLBLUEHlfZtI6YqKDLrItsTBO9rOoA+yK6Xu8BLgppFPcTyTBmsO&#10;DRW2tKyoOO1+TXjjbZqvr4evz+fN+7L4Pq6no3j1o9TjsH99AeGp9//H9/RKK5jPJnAbEwgg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6IAH8gAAADcAAAADwAAAAAA&#10;AAAAAAAAAAChAgAAZHJzL2Rvd25yZXYueG1sUEsFBgAAAAAEAAQA+QAAAJYDAAAAAA==&#10;" strokeweight="2.25pt"/>
                          <v:line id="Line 584" o:spid="_x0000_s1339" style="position:absolute;flip:x;visibility:visible;mso-wrap-style:square" from="6040,10607" to="6040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CeaMgAAADcAAAADwAAAGRycy9kb3ducmV2LnhtbESPT2vCQBDF7wW/wzJCL2I2FbGSugnF&#10;/lMogsZDj2N2TILZ2ZDdavz2XUHo8fHm/d68RdabRpypc7VlBU9RDIK4sLrmUsE+/xjPQTiPrLGx&#10;TAqu5CBLBw8LTLS98JbOO1+KAGGXoILK+zaR0hUVGXSRbYmDd7SdQR9kV0rd4SXATSMncTyTBmsO&#10;DRW2tKyoOO1+TXjjbZqvr4evz+fN+7L4Pq6no3j1o9TjsH99AeGp9//H9/RKK5jPJnAbEwgg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3CeaMgAAADcAAAADwAAAAAA&#10;AAAAAAAAAAChAgAAZHJzL2Rvd25yZXYueG1sUEsFBgAAAAAEAAQA+QAAAJYDAAAAAA==&#10;" strokeweight="2.25pt"/>
                          <v:line id="Line 585" o:spid="_x0000_s1340" style="position:absolute;flip:x;visibility:visible;mso-wrap-style:square" from="3322,10607" to="3322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w788kAAADcAAAADwAAAGRycy9kb3ducmV2LnhtbESPS2sCQRCE70L+w9CBXILOJoouq7MS&#10;TDQKIeDj4LGz0/sgOz3Lzqjrv3cCAY9FdX3VNZt3phZnal1lWcHLIAJBnFldcaHgsF/2YxDOI2us&#10;LZOCKzmYpw+9GSbaXnhL550vRICwS1BB6X2TSOmykgy6gW2Ig5fb1qAPsi2kbvES4KaWr1E0lgYr&#10;Dg0lNrQoKfvdnUx4432031x/PleT749F9pVvRs/R+qjU02P3NgXhqfP34//0WiuIx0P4GxMII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Q8O/PJAAAA3AAAAA8AAAAA&#10;AAAAAAAAAAAAoQIAAGRycy9kb3ducmV2LnhtbFBLBQYAAAAABAAEAPkAAACXAwAAAAA=&#10;" strokeweight="2.25pt"/>
                          <v:line id="Line 586" o:spid="_x0000_s1341" style="position:absolute;flip:x;visibility:visible;mso-wrap-style:square" from="4621,10607" to="462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Wjh8cAAADcAAAADwAAAGRycy9kb3ducmV2LnhtbESPQWvCQBCF74L/YRmhF2k2LUElzSpi&#10;W6tQhKoHj9PsmASzsyG7avz33YLg8fHmfW9eNutMLS7UusqygpcoBkGcW11xoWC/+3yegHAeWWNt&#10;mRTcyMFs2u9lmGp75R+6bH0hAoRdigpK75tUSpeXZNBFtiEO3tG2Bn2QbSF1i9cAN7V8jeORNFhx&#10;aCixoUVJ+Wl7NuGN92S3vv1+Lcebj0X+fVwnw3h1UOpp0M3fQHjq/OP4nl5pBZNRAv9jAgHk9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1aOHxwAAANwAAAAPAAAAAAAA&#10;AAAAAAAAAKECAABkcnMvZG93bnJldi54bWxQSwUGAAAAAAQABAD5AAAAlQMAAAAA&#10;" strokeweight="2.25pt"/>
                          <v:line id="Line 587" o:spid="_x0000_s1342" style="position:absolute;flip:x;visibility:visible;mso-wrap-style:square" from="2361,10607" to="236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kGHMgAAADcAAAADwAAAGRycy9kb3ducmV2LnhtbESPS2sCQRCE74L/YeiAF9HZBF9snJVg&#10;NFEQIZpDjp2d3gfu9Cw7o67/3gkEPBbV9VXXfNGaSlyocaVlBc/DCARxanXJuYLv43owA+E8ssbK&#10;Mim4kYNF0u3MMdb2yl90OfhcBAi7GBUU3texlC4tyKAb2po4eJltDPogm1zqBq8Bbir5EkUTabDk&#10;0FBgTcuC0tPhbMIb76Pj9vb7+THdr5bpLtuO+tHmR6neU/v2CsJT6x/H/+mNVjCbjOFvTCCATO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JkGHMgAAADcAAAADwAAAAAA&#10;AAAAAAAAAAChAgAAZHJzL2Rvd25yZXYueG1sUEsFBgAAAAAEAAQA+QAAAJYDAAAAAA==&#10;" strokeweight="2.25pt"/>
                        </v:group>
                      </v:group>
                      <v:group id="Group 588" o:spid="_x0000_s1343" style="position:absolute;left:3028;top:10033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      <v:group id="Group 589" o:spid="_x0000_s1344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        <v:group id="Group 590" o:spid="_x0000_s1345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          <v:shape id="Text Box 591" o:spid="_x0000_s1346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JQMUA&#10;AADcAAAADwAAAGRycy9kb3ducmV2LnhtbESP0WrCQBRE3wv+w3KFvtWNgkFjNtKWFiwK2tQPuGSv&#10;SWj2btjdxvj3XaHQx2FmzjD5djSdGMj51rKC+SwBQVxZ3XKt4Pz1/rQC4QOyxs4yKbiRh20xecgx&#10;0/bKnzSUoRYRwj5DBU0IfSalrxoy6Ge2J47exTqDIUpXS+3wGuGmk4skSaXBluNCgz29NlR9lz9G&#10;wZvf3RZ0Xr6kw+ngjrhfHubjh1KP0/F5AyLQGP7Df+2dVrBK13A/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wlAxQAAANwAAAAPAAAAAAAAAAAAAAAAAJgCAABkcnMv&#10;ZG93bnJldi54bWxQSwUGAAAAAAQABAD1AAAAigMAAAAA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592" o:spid="_x0000_s1347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2AMEA&#10;AADcAAAADwAAAGRycy9kb3ducmV2LnhtbERPzYrCMBC+C/sOYRa8aaqglmqU3UVBUdB1fYChGduy&#10;zaQksda3NwfB48f3v1h1phYtOV9ZVjAaJiCIc6srLhRc/jaDFIQPyBpry6TgQR5Wy4/eAjNt7/xL&#10;7TkUIoawz1BBGUKTSenzkgz6oW2II3e1zmCI0BVSO7zHcFPLcZJMpcGKY0OJDf2UlP+fb0bB2m8f&#10;Y7pMvqft6eCOuJ8cRt1Oqf5n9zUHEagLb/HLvdUK0lmcH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ENgDBAAAA3AAAAA8AAAAAAAAAAAAAAAAAmAIAAGRycy9kb3du&#10;cmV2LnhtbFBLBQYAAAAABAAEAPUAAACG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593" o:spid="_x0000_s1348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Tm8UA&#10;AADcAAAADwAAAGRycy9kb3ducmV2LnhtbESPzWrDMBCE74W8g9hCb4lsQxLjRglNaSGlgfw0D7BY&#10;G9vEWhlJtZ23rwqFHoeZ+YZZbUbTip6cbywrSGcJCOLS6oYrBZev92kOwgdkja1lUnAnD5v15GGF&#10;hbYDn6g/h0pECPsCFdQhdIWUvqzJoJ/Zjjh6V+sMhihdJbXDIcJNK7MkWUiDDceFGjt6ram8nb+N&#10;gje/u2d0mW8X/XHvDvg536fjh1JPj+PLM4hAY/gP/7V3WkG+TO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JObxQAAANwAAAAPAAAAAAAAAAAAAAAAAJgCAABkcnMv&#10;ZG93bnJldi54bWxQSwUGAAAAAAQABAD1AAAAigMAAAAA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594" o:spid="_x0000_s1349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N7MQA&#10;AADcAAAADwAAAGRycy9kb3ducmV2LnhtbESP0WrCQBRE3wX/YbmCb3VjQCupq6hYUBRsrR9wyV6T&#10;YPZu2N3G+PduoeDjMDNnmPmyM7VoyfnKsoLxKAFBnFtdcaHg8vP5NgPhA7LG2jIpeJCH5aLfm2Om&#10;7Z2/qT2HQkQI+wwVlCE0mZQ+L8mgH9mGOHpX6wyGKF0htcN7hJtapkkylQYrjgslNrQpKb+df42C&#10;rd89UrpM1tP26+hOeJgcx91eqeGgW32ACNSFV/i/vdMKZu8p/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DezEAAAA3A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595" o:spid="_x0000_s1350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od8UA&#10;AADcAAAADwAAAGRycy9kb3ducmV2LnhtbESP0WrCQBRE3wv+w3ILvtWNFq3ErGJLBaVCq+YDLtlr&#10;Epq9G3bXGP/eFQp9HGbmDJOtetOIjpyvLSsYjxIQxIXVNZcK8tPmZQ7CB2SNjWVScCMPq+XgKcNU&#10;2ysfqDuGUkQI+xQVVCG0qZS+qMigH9mWOHpn6wyGKF0ptcNrhJtGTpJkJg3WHBcqbOmjouL3eDEK&#10;Pv32NqF8+j7rfvbuG7+m+3G/U2r43K8XIAL14T/8195qBfO3V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qh3xQAAANwAAAAPAAAAAAAAAAAAAAAAAJgCAABkcnMv&#10;ZG93bnJldi54bWxQSwUGAAAAAAQABAD1AAAAigMAAAAA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596" o:spid="_x0000_s1351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          <v:shape id="Text Box 597" o:spid="_x0000_s1352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VmMQA&#10;AADcAAAADwAAAGRycy9kb3ducmV2LnhtbESP0WrCQBRE3wX/YbmCb3WjECupq6hYUBRsrR9wyV6T&#10;YPZu2N3G+PduoeDjMDNnmPmyM7VoyfnKsoLxKAFBnFtdcaHg8vP5NgPhA7LG2jIpeJCH5aLfm2Om&#10;7Z2/qT2HQkQI+wwVlCE0mZQ+L8mgH9mGOHpX6wyGKF0htcN7hJtaTpJkKg1WHBdKbGhTUn47/xoF&#10;W797TOiSrqft19Gd8JAex91eqeGgW32ACNSFV/i/vdMKZu8p/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lZjEAAAA3A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598" o:spid="_x0000_s1353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L78QA&#10;AADcAAAADwAAAGRycy9kb3ducmV2LnhtbESP3WrCQBSE7wu+w3KE3tWNgqlEV1FRsFTw9wEO2WMS&#10;zJ4Nu2uMb98tFHo5zMw3zGzRmVq05HxlWcFwkIAgzq2uuFBwvWw/JiB8QNZYWyYFL/KwmPfeZphp&#10;++QTtedQiAhhn6GCMoQmk9LnJRn0A9sQR+9mncEQpSukdviMcFPLUZKk0mDFcaHEhtYl5ffzwyjY&#10;+N1rRNfxKm2Pe3fA7/F+2H0p9d7vllMQgbrwH/5r77SCyWcK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C+/EAAAA3A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599" o:spid="_x0000_s1354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2udMMA&#10;AADcAAAADwAAAGRycy9kb3ducmV2LnhtbESP3YrCMBSE74V9h3AW9k5TBX+oRtldXFAU/H2AQ3Ns&#10;yzYnJYm1vr0RBC+HmfmGmS1aU4mGnC8tK+j3EhDEmdUl5wrOp7/uBIQPyBory6TgTh4W84/ODFNt&#10;b3yg5hhyESHsU1RQhFCnUvqsIIO+Z2vi6F2sMxiidLnUDm8Rbio5SJKRNFhyXCiwpt+Csv/j1ShY&#10;+tV9QOfhz6jZb90ON8Ntv10r9fXZfk9BBGrDO/xqr7SCyXgM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2udMMAAADc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600" o:spid="_x0000_s1355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6BsEA&#10;AADcAAAADwAAAGRycy9kb3ducmV2LnhtbERPzYrCMBC+C/sOYRa8aaqglmqU3UVBUdB1fYChGduy&#10;zaQksda3NwfB48f3v1h1phYtOV9ZVjAaJiCIc6srLhRc/jaDFIQPyBpry6TgQR5Wy4/eAjNt7/xL&#10;7TkUIoawz1BBGUKTSenzkgz6oW2II3e1zmCI0BVSO7zHcFPLcZJMpcGKY0OJDf2UlP+fb0bB2m8f&#10;Y7pMvqft6eCOuJ8cRt1Oqf5n9zUHEagLb/HLvdUK0llcG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yOgbBAAAA3AAAAA8AAAAAAAAAAAAAAAAAmAIAAGRycy9kb3du&#10;cmV2LnhtbFBLBQYAAAAABAAEAPUAAACG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601" o:spid="_x0000_s1356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fncUA&#10;AADcAAAADwAAAGRycy9kb3ducmV2LnhtbESP3WrCQBSE74W+w3IKvdONgjaNrlKlglLBn/oAh+wx&#10;Cc2eDbtrjG/vFgpeDjPzDTNbdKYWLTlfWVYwHCQgiHOrKy4UnH/W/RSED8gaa8uk4E4eFvOX3gwz&#10;bW98pPYUChEh7DNUUIbQZFL6vCSDfmAb4uhdrDMYonSF1A5vEW5qOUqSiTRYcVwosaFVSfnv6WoU&#10;fPnNfUTn8XLSHnZuj9/j3bDbKvX22n1OQQTqwjP8395oBen7B/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p+dxQAAANwAAAAPAAAAAAAAAAAAAAAAAJgCAABkcnMv&#10;ZG93bnJldi54bWxQSwUGAAAAAAQABAD1AAAAigMAAAAA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602" o:spid="_x0000_s1357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ycgMAAAADcAAAADwAAAGRycy9kb3ducmV2LnhtbERPTYvCMBC9C/6HMMLeNHURKV3TIsJC&#10;D3qwinsdmrEpNpPaRO3++81hwePjfW+K0XbiSYNvHStYLhIQxLXTLTcKzqfveQrCB2SNnWNS8Ese&#10;inw62WCm3YuP9KxCI2II+wwVmBD6TEpfG7LoF64njtzVDRZDhEMj9YCvGG47+Zkka2mx5dhgsKed&#10;ofpWPayC1aE0+mfc+/0xKS/U3le7e+WU+piN2y8QgcbwFv+7S60gTeP8eC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oMnIDAAAAA3AAAAA8AAAAAAAAAAAAAAAAA&#10;oQIAAGRycy9kb3ducmV2LnhtbFBLBQYAAAAABAAEAPkAAACOAwAAAAA=&#10;" strokeweight="2.25pt"/>
                        <v:line id="Line 603" o:spid="_x0000_s1358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A5G8MAAADcAAAADwAAAGRycy9kb3ducmV2LnhtbESPQYvCMBSE78L+h/CEvWmqiJSuUURY&#10;6KF7sIp7fTTPpti81CZq999vBMHjMDPfMKvNYFtxp943jhXMpgkI4srphmsFx8P3JAXhA7LG1jEp&#10;+CMPm/XHaIWZdg/e070MtYgQ9hkqMCF0mZS+MmTRT11HHL2z6y2GKPta6h4fEW5bOU+SpbTYcFww&#10;2NHOUHUpb1bB4ic3+ncofLFP8hM118XuWjqlPsfD9gtEoCG8w692rhWk6Qy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AORvDAAAA3AAAAA8AAAAAAAAAAAAA&#10;AAAAoQIAAGRycy9kb3ducmV2LnhtbFBLBQYAAAAABAAEAPkAAACRAwAAAAA=&#10;" strokeweight="2.25pt"/>
                        <v:line id="Line 604" o:spid="_x0000_s1359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KnbMQAAADcAAAADwAAAGRycy9kb3ducmV2LnhtbESPwWrDMBBE74H+g9hCb4kcE4pxo4QQ&#10;KPjgHuKW9LpYG0vEWjmW6rh/XxUKPQ4z84bZ7mfXi4nGYD0rWK8yEMSt15Y7BR/vr8sCRIjIGnvP&#10;pOCbAux3D4stltrf+URTEzuRIBxKVGBiHEopQ2vIYVj5gTh5Fz86jEmOndQj3hPc9TLPsmfp0HJa&#10;MDjQ0VB7bb6cgs1bZfTnXIf6lFVnsrfN8dZ4pZ4e58MLiEhz/A//tSutoChy+D2Tj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kqdsxAAAANwAAAAPAAAAAAAAAAAA&#10;AAAAAKECAABkcnMvZG93bnJldi54bWxQSwUGAAAAAAQABAD5AAAAkgMAAAAA&#10;" strokeweight="2.25pt"/>
                        <v:line id="Line 605" o:spid="_x0000_s1360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4C98QAAADcAAAADwAAAGRycy9kb3ducmV2LnhtbESPwWrDMBBE74X8g9hCbo3cJhTjRgkl&#10;EPDBPdgNyXWxtpaptXIs1Xb/vioEchxm5g2z3c+2EyMNvnWs4HmVgCCunW65UXD6PD6lIHxA1tg5&#10;JgW/5GG/WzxsMdNu4pLGKjQiQthnqMCE0GdS+tqQRb9yPXH0vtxgMUQ5NFIPOEW47eRLkrxKiy3H&#10;BYM9HQzV39WPVbD5yI2+zIUvyiQ/U3vdHK6VU2r5OL+/gQg0h3v41s61gjRdw/+Ze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gL3xAAAANwAAAAPAAAAAAAAAAAA&#10;AAAAAKECAABkcnMvZG93bnJldi54bWxQSwUGAAAAAAQABAD5AAAAkgMAAAAA&#10;" strokeweight="2.25pt"/>
                        <v:line id="Line 606" o:spid="_x0000_s1361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eag8MAAADcAAAADwAAAGRycy9kb3ducmV2LnhtbESPQYvCMBSE78L+h/AW9qbpSpFSjSLC&#10;Qg/uwSq710fzbIrNS22i1n9vBMHjMDPfMIvVYFtxpd43jhV8TxIQxJXTDdcKDvufcQbCB2SNrWNS&#10;cCcPq+XHaIG5djfe0bUMtYgQ9jkqMCF0uZS+MmTRT1xHHL2j6y2GKPta6h5vEW5bOU2SmbTYcFww&#10;2NHGUHUqL1ZB+lsY/T9s/XaXFH/UnNPNuXRKfX0O6zmIQEN4h1/tQivIshSe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3moPDAAAA3AAAAA8AAAAAAAAAAAAA&#10;AAAAoQIAAGRycy9kb3ducmV2LnhtbFBLBQYAAAAABAAEAPkAAACRAwAAAAA=&#10;" strokeweight="2.25pt"/>
                        <v:line id="Line 607" o:spid="_x0000_s1362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/GMMAAADcAAAADwAAAGRycy9kb3ducmV2LnhtbESPQYvCMBSE78L+h/CEvWmqqJRqFBEW&#10;etCDVXavj+bZFJuX2kTt/nsjLOxxmJlvmNWmt414UOdrxwom4wQEcel0zZWC8+lrlILwAVlj45gU&#10;/JKHzfpjsMJMuycf6VGESkQI+wwVmBDaTEpfGrLox64ljt7FdRZDlF0ldYfPCLeNnCbJQlqsOS4Y&#10;bGlnqLwWd6tgdsiN/un3fn9M8m+qb7PdrXBKfQ777RJEoD78h//auVaQpnN4n4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7PxjDAAAA3AAAAA8AAAAAAAAAAAAA&#10;AAAAoQIAAGRycy9kb3ducmV2LnhtbFBLBQYAAAAABAAEAPkAAACRAwAAAAA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B75687" w:rsidRPr="007325DD">
        <w:rPr>
          <w:rFonts w:cs="Arial"/>
          <w:sz w:val="24"/>
          <w:szCs w:val="24"/>
        </w:rPr>
        <w:t>5. Схема расположения места (площадки) накопления твердых коммунальных отходов</w:t>
      </w:r>
      <w:bookmarkEnd w:id="17"/>
    </w:p>
    <w:p w:rsidR="00B75687" w:rsidRPr="007325DD" w:rsidRDefault="00030E77" w:rsidP="000E1F95">
      <w:pPr>
        <w:ind w:left="709" w:right="141" w:firstLine="709"/>
        <w:jc w:val="both"/>
        <w:rPr>
          <w:rFonts w:ascii="Arial" w:hAnsi="Arial" w:cs="Arial"/>
          <w:sz w:val="24"/>
          <w:szCs w:val="24"/>
        </w:rPr>
      </w:pPr>
      <w:r w:rsidRPr="007325DD"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7C7259AA" wp14:editId="49E6D03C">
            <wp:simplePos x="0" y="0"/>
            <wp:positionH relativeFrom="margin">
              <wp:posOffset>1142953</wp:posOffset>
            </wp:positionH>
            <wp:positionV relativeFrom="paragraph">
              <wp:posOffset>1025002</wp:posOffset>
            </wp:positionV>
            <wp:extent cx="3969139" cy="5735003"/>
            <wp:effectExtent l="0" t="6668" r="6033" b="6032"/>
            <wp:wrapNone/>
            <wp:docPr id="1" name="Рисунок 1" descr="C:\Users\SorokinVV2\Pictures\2021-10-18 Схема\Сх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okinVV2\Pictures\2021-10-18 Схема\Схе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1029" r="1818" b="2602"/>
                    <a:stretch/>
                  </pic:blipFill>
                  <pic:spPr bwMode="auto">
                    <a:xfrm rot="5400000">
                      <a:off x="0" y="0"/>
                      <a:ext cx="3969139" cy="573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75687" w:rsidRPr="007325DD">
        <w:rPr>
          <w:rFonts w:ascii="Arial" w:hAnsi="Arial" w:cs="Arial"/>
          <w:color w:val="000000" w:themeColor="text1"/>
          <w:sz w:val="24"/>
          <w:szCs w:val="24"/>
        </w:rPr>
        <w:t>Данный раздел содержит схему планировочной организации земельного участка с ук</w:t>
      </w:r>
      <w:r w:rsidR="007439F6" w:rsidRPr="007325DD">
        <w:rPr>
          <w:rFonts w:ascii="Arial" w:hAnsi="Arial" w:cs="Arial"/>
          <w:color w:val="000000" w:themeColor="text1"/>
          <w:sz w:val="24"/>
          <w:szCs w:val="24"/>
        </w:rPr>
        <w:t>азанием границ благоустройства</w:t>
      </w:r>
      <w:r w:rsidR="00B75687" w:rsidRPr="007325DD">
        <w:rPr>
          <w:rFonts w:ascii="Arial" w:hAnsi="Arial" w:cs="Arial"/>
          <w:color w:val="000000" w:themeColor="text1"/>
          <w:sz w:val="24"/>
          <w:szCs w:val="24"/>
        </w:rPr>
        <w:t xml:space="preserve">, инженерных коммуникаций и сооружений, существующих и планируемых подходов и подъездов, </w:t>
      </w:r>
      <w:r w:rsidR="00737B71" w:rsidRPr="007325DD">
        <w:rPr>
          <w:rFonts w:ascii="Arial" w:hAnsi="Arial" w:cs="Arial"/>
          <w:color w:val="000000" w:themeColor="text1"/>
          <w:sz w:val="24"/>
          <w:szCs w:val="24"/>
        </w:rPr>
        <w:t>всех элементов контейнерной площадки</w:t>
      </w:r>
      <w:r w:rsidR="0073501C" w:rsidRPr="007325DD">
        <w:rPr>
          <w:rFonts w:ascii="Arial" w:hAnsi="Arial" w:cs="Arial"/>
          <w:color w:val="000000" w:themeColor="text1"/>
          <w:sz w:val="24"/>
          <w:szCs w:val="24"/>
        </w:rPr>
        <w:t xml:space="preserve"> (в </w:t>
      </w:r>
      <w:proofErr w:type="spellStart"/>
      <w:r w:rsidR="0073501C" w:rsidRPr="007325DD">
        <w:rPr>
          <w:rFonts w:ascii="Arial" w:hAnsi="Arial" w:cs="Arial"/>
          <w:color w:val="000000" w:themeColor="text1"/>
          <w:sz w:val="24"/>
          <w:szCs w:val="24"/>
        </w:rPr>
        <w:t>т.ч</w:t>
      </w:r>
      <w:proofErr w:type="spellEnd"/>
      <w:r w:rsidR="0073501C" w:rsidRPr="007325DD">
        <w:rPr>
          <w:rFonts w:ascii="Arial" w:hAnsi="Arial" w:cs="Arial"/>
          <w:color w:val="000000" w:themeColor="text1"/>
          <w:sz w:val="24"/>
          <w:szCs w:val="24"/>
        </w:rPr>
        <w:t>. пандусов)</w:t>
      </w:r>
      <w:r w:rsidR="00B75687" w:rsidRPr="007325DD">
        <w:rPr>
          <w:rFonts w:ascii="Arial" w:hAnsi="Arial" w:cs="Arial"/>
          <w:color w:val="000000" w:themeColor="text1"/>
          <w:sz w:val="24"/>
          <w:szCs w:val="24"/>
        </w:rPr>
        <w:t xml:space="preserve"> с размерной привязкой на актуальном инженерно-топографическом плане (не старше 2 лет) в масштабе</w:t>
      </w:r>
      <w:r w:rsidR="005F5D4B" w:rsidRPr="007325D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75687" w:rsidRPr="007325DD">
        <w:rPr>
          <w:rFonts w:ascii="Arial" w:hAnsi="Arial" w:cs="Arial"/>
          <w:color w:val="000000" w:themeColor="text1"/>
          <w:sz w:val="24"/>
          <w:szCs w:val="24"/>
        </w:rPr>
        <w:t>М 1:500</w:t>
      </w:r>
      <w:r w:rsidR="005F5D4B" w:rsidRPr="007325DD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5F5D4B" w:rsidRPr="007325DD">
        <w:rPr>
          <w:rFonts w:ascii="Arial" w:hAnsi="Arial" w:cs="Arial"/>
          <w:color w:val="000000" w:themeColor="text1"/>
          <w:sz w:val="24"/>
          <w:szCs w:val="24"/>
          <w:u w:val="single"/>
        </w:rPr>
        <w:t>Данный текст в проекте не указывается</w:t>
      </w:r>
      <w:r w:rsidR="005F5D4B" w:rsidRPr="007325DD">
        <w:rPr>
          <w:rFonts w:ascii="Arial" w:hAnsi="Arial" w:cs="Arial"/>
          <w:color w:val="000000" w:themeColor="text1"/>
          <w:sz w:val="24"/>
          <w:szCs w:val="24"/>
        </w:rPr>
        <w:t>)</w:t>
      </w:r>
      <w:proofErr w:type="gramEnd"/>
    </w:p>
    <w:p w:rsidR="007439F6" w:rsidRPr="007325DD" w:rsidRDefault="007439F6" w:rsidP="007439F6">
      <w:pPr>
        <w:ind w:left="1310"/>
        <w:rPr>
          <w:rFonts w:ascii="Arial" w:hAnsi="Arial" w:cs="Arial"/>
          <w:i/>
          <w:sz w:val="24"/>
          <w:szCs w:val="24"/>
        </w:rPr>
      </w:pPr>
      <w:r w:rsidRPr="007325DD">
        <w:rPr>
          <w:rFonts w:ascii="Arial" w:hAnsi="Arial" w:cs="Arial"/>
          <w:i/>
          <w:sz w:val="24"/>
          <w:szCs w:val="24"/>
        </w:rPr>
        <w:t>Например:</w:t>
      </w:r>
    </w:p>
    <w:p w:rsidR="00030E77" w:rsidRDefault="00030E77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:rsidR="007325DD" w:rsidRDefault="007325DD" w:rsidP="008A76B8">
      <w:pPr>
        <w:pStyle w:val="1"/>
        <w:rPr>
          <w:rFonts w:cs="Arial"/>
          <w:sz w:val="24"/>
          <w:szCs w:val="24"/>
        </w:rPr>
      </w:pPr>
      <w:bookmarkStart w:id="18" w:name="_Toc103353642"/>
    </w:p>
    <w:p w:rsidR="00030E77" w:rsidRPr="007325DD" w:rsidRDefault="00B33D13" w:rsidP="008A76B8">
      <w:pPr>
        <w:pStyle w:val="1"/>
        <w:rPr>
          <w:rFonts w:cs="Arial"/>
          <w:b w:val="0"/>
          <w:sz w:val="24"/>
          <w:szCs w:val="24"/>
        </w:rPr>
      </w:pPr>
      <w:r w:rsidRPr="007325DD">
        <w:rPr>
          <w:rFonts w:cs="Arial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3D715E00" wp14:editId="41300CCD">
                <wp:simplePos x="0" y="0"/>
                <wp:positionH relativeFrom="page">
                  <wp:posOffset>1073425</wp:posOffset>
                </wp:positionH>
                <wp:positionV relativeFrom="page">
                  <wp:posOffset>715617</wp:posOffset>
                </wp:positionV>
                <wp:extent cx="6178909" cy="9262773"/>
                <wp:effectExtent l="19050" t="19050" r="12700" b="14605"/>
                <wp:wrapNone/>
                <wp:docPr id="886" name="Группа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909" cy="9262773"/>
                          <a:chOff x="1134" y="284"/>
                          <a:chExt cx="10488" cy="16271"/>
                        </a:xfrm>
                        <a:noFill/>
                      </wpg:grpSpPr>
                      <wps:wsp>
                        <wps:cNvPr id="900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01" name="Group 623"/>
                        <wpg:cNvGrpSpPr>
                          <a:grpSpLocks/>
                        </wpg:cNvGrpSpPr>
                        <wpg:grpSpPr bwMode="auto">
                          <a:xfrm>
                            <a:off x="1134" y="14321"/>
                            <a:ext cx="10488" cy="2234"/>
                            <a:chOff x="1418" y="13315"/>
                            <a:chExt cx="10488" cy="2278"/>
                          </a:xfrm>
                          <a:grpFill/>
                        </wpg:grpSpPr>
                        <wps:wsp>
                          <wps:cNvPr id="902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8" y="13317"/>
                              <a:ext cx="10488" cy="2268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03" name="Group 625"/>
                          <wpg:cNvGrpSpPr>
                            <a:grpSpLocks/>
                          </wpg:cNvGrpSpPr>
                          <wpg:grpSpPr bwMode="auto">
                            <a:xfrm>
                              <a:off x="1421" y="13315"/>
                              <a:ext cx="10485" cy="2278"/>
                              <a:chOff x="1135" y="11234"/>
                              <a:chExt cx="10485" cy="2278"/>
                            </a:xfrm>
                            <a:grpFill/>
                          </wpg:grpSpPr>
                          <wpg:grpSp>
                            <wpg:cNvPr id="904" name="Group 6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17" y="11234"/>
                                <a:ext cx="6803" cy="2268"/>
                                <a:chOff x="4667" y="12846"/>
                                <a:chExt cx="6803" cy="2268"/>
                              </a:xfrm>
                              <a:grpFill/>
                            </wpg:grpSpPr>
                            <wpg:grpSp>
                              <wpg:cNvPr id="905" name="Group 6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9" y="13691"/>
                                  <a:ext cx="2841" cy="577"/>
                                  <a:chOff x="6360" y="12791"/>
                                  <a:chExt cx="2841" cy="577"/>
                                </a:xfrm>
                                <a:grpFill/>
                              </wpg:grpSpPr>
                              <wps:wsp>
                                <wps:cNvPr id="906" name="Text Box 6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5" y="12791"/>
                                    <a:ext cx="848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07" name="Text Box 6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18" y="12791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Лист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08" name="Text Box 6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2791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Листов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09" name="Text Box 6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3" y="13077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10" name="Text Box 6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3072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911" name="Group 6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0" y="13084"/>
                                    <a:ext cx="848" cy="284"/>
                                    <a:chOff x="6125" y="9275"/>
                                    <a:chExt cx="850" cy="284"/>
                                  </a:xfrm>
                                  <a:grpFill/>
                                </wpg:grpSpPr>
                                <wps:wsp>
                                  <wps:cNvPr id="912" name="Text Box 63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25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913" name="Text Box 6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09" y="9276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914" name="Text Box 6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2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915" name="Text Box 6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5" y="14264"/>
                                  <a:ext cx="2835" cy="85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 w:rsidP="005F5D4B">
                                    <w:pPr>
                                      <w:pStyle w:val="ad"/>
                                      <w:spacing w:before="60"/>
                                      <w:rPr>
                                        <w:noProof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24"/>
                                      </w:rPr>
                                      <w:t>ХХХ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16" name="Text Box 6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3697"/>
                                  <a:ext cx="3969" cy="141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 w:rsidP="005F5D4B">
                                    <w:pPr>
                                      <w:pStyle w:val="ad"/>
                                      <w:spacing w:before="240"/>
                                      <w:rPr>
                                        <w:noProof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24"/>
                                      </w:rPr>
                                      <w:t>Рабочий чертеж устройства площадки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17" name="Text Box 6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2846"/>
                                  <a:ext cx="6803" cy="85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spacing w:before="160"/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instrText xml:space="preserve"> DOCPROPERTY "Номер документа"  \* MERGEFORMAT </w:instrText>
                                    </w: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t>XXX-XXX</w:t>
                                    </w: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18" name="Group 6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5" y="11238"/>
                                <a:ext cx="3685" cy="2274"/>
                                <a:chOff x="3028" y="10033"/>
                                <a:chExt cx="3685" cy="2274"/>
                              </a:xfrm>
                              <a:grpFill/>
                            </wpg:grpSpPr>
                            <wpg:grpSp>
                              <wpg:cNvPr id="919" name="Group 6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1" y="10614"/>
                                  <a:ext cx="3682" cy="1693"/>
                                  <a:chOff x="3314" y="10614"/>
                                  <a:chExt cx="3682" cy="1693"/>
                                </a:xfrm>
                                <a:grpFill/>
                              </wpg:grpSpPr>
                              <wpg:grpSp>
                                <wpg:cNvPr id="920" name="Group 6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614"/>
                                    <a:ext cx="3682" cy="280"/>
                                    <a:chOff x="3332" y="11725"/>
                                    <a:chExt cx="3681" cy="283"/>
                                  </a:xfrm>
                                  <a:grpFill/>
                                </wpg:grpSpPr>
                                <wps:wsp>
                                  <wps:cNvPr id="921" name="Text Box 6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rPr>
                                            <w:noProof w:val="0"/>
                                          </w:rPr>
                                          <w:t>Лит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922" name="Text Box 64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  <w:r>
                                          <w:t>№ докум.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923" name="Text Box 6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t>Изм</w:t>
                                        </w:r>
                                        <w:r>
                                          <w:rPr>
                                            <w:noProof w:val="0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924" name="Text Box 6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t>Подп</w:t>
                                        </w:r>
                                        <w:r>
                                          <w:rPr>
                                            <w:noProof w:val="0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925" name="Text Box 6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rPr>
                                            <w:noProof w:val="0"/>
                                          </w:rPr>
                                          <w:t>Дата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26" name="Group 6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907"/>
                                    <a:ext cx="3682" cy="1400"/>
                                    <a:chOff x="2358" y="10607"/>
                                    <a:chExt cx="3682" cy="1400"/>
                                  </a:xfrm>
                                  <a:grpFill/>
                                </wpg:grpSpPr>
                                <wpg:grpSp>
                                  <wpg:cNvPr id="927" name="Group 6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58" y="10609"/>
                                      <a:ext cx="3681" cy="1391"/>
                                      <a:chOff x="2924" y="10616"/>
                                      <a:chExt cx="3681" cy="1391"/>
                                    </a:xfrm>
                                    <a:grpFill/>
                                  </wpg:grpSpPr>
                                  <wpg:grpSp>
                                    <wpg:cNvPr id="928" name="Group 6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4" y="1061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929" name="Text Box 65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fldChar w:fldCharType="begin"/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instrText xml:space="preserve"> AUTHOR  \* MERGEFORMAT </w:instrText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0" name="Text Box 65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  <w:r>
                                              <w:t>Разраб</w:t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1" name="Text Box 65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2" name="Text Box 65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33" name="Group 6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0895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934" name="Text Box 65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5" name="Text Box 65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  <w:r>
                                              <w:t>Пров</w:t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6" name="Text Box 65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7" name="Text Box 65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38" name="Group 6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174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939" name="Text Box 66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0" name="Text Box 66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1" name="Text Box 66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2" name="Text Box 66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43" name="Group 6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449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944" name="Text Box 66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5" name="Text Box 66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6" name="Text Box 6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7" name="Text Box 66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48" name="Group 67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72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949" name="Text Box 67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50" name="Text Box 67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 w:rsidP="005F5D4B">
                                            <w:pPr>
                                              <w:pStyle w:val="ad"/>
                                              <w:jc w:val="left"/>
                                              <w:rPr>
                                                <w:noProof w:val="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51" name="Text Box 67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52" name="Text Box 67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953" name="Line 6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3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954" name="Line 6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40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955" name="Line 6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322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956" name="Line 6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62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957" name="Line 6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36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958" name="Group 6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8" y="10033"/>
                                  <a:ext cx="3683" cy="581"/>
                                  <a:chOff x="3033" y="9482"/>
                                  <a:chExt cx="3683" cy="581"/>
                                </a:xfrm>
                                <a:grpFill/>
                              </wpg:grpSpPr>
                              <wpg:grpSp>
                                <wpg:cNvPr id="959" name="Group 6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  <a:grpFill/>
                                </wpg:grpSpPr>
                                <wpg:grpSp>
                                  <wpg:cNvPr id="960" name="Group 6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961" name="Text Box 6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2" name="Text Box 68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3" name="Text Box 6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4" name="Text Box 6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5" name="Text Box 6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66" name="Group 6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967" name="Text Box 6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8" name="Text Box 69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9" name="Text Box 69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0" name="Text Box 69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1" name="Text Box 69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972" name="Line 6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973" name="Line 6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974" name="Line 6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975" name="Line 6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976" name="Line 6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977" name="Line 6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86" o:spid="_x0000_s1363" style="position:absolute;left:0;text-align:left;margin-left:84.5pt;margin-top:56.35pt;width:486.55pt;height:729.35pt;z-index:-251631616;mso-position-horizontal-relative:page;mso-position-vertical-relative:page" coordorigin="1134,284" coordsize="10488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" o:allowincell="f">
                <v:rect id="Rectangle 622" o:spid="_x0000_s1364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YdsIA&#10;AADcAAAADwAAAGRycy9kb3ducmV2LnhtbERP3WrCMBS+H/gO4QjerekGyuyMUsTCHIzR6gMcmrO2&#10;rjkJTWy7t18uBrv8+P53h9n0YqTBd5YVPCUpCOLa6o4bBddL8fgCwgdkjb1lUvBDHg77xcMOM20n&#10;LmmsQiNiCPsMFbQhuExKX7dk0CfWEUfuyw4GQ4RDI/WAUww3vXxO04002HFsaNHRsaX6u7obBbfN&#10;/XYu3fqj+JzGavTn9/zkUKnVcs5fQQSaw7/4z/2mFWzTOD+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Bh2wgAAANwAAAAPAAAAAAAAAAAAAAAAAJgCAABkcnMvZG93&#10;bnJldi54bWxQSwUGAAAAAAQABAD1AAAAhwMAAAAA&#10;" filled="f" strokeweight="2.25pt">
                  <v:textbox inset="0,0,0,0"/>
                </v:rect>
                <v:group id="Group 623" o:spid="_x0000_s1365" style="position:absolute;left:1134;top:14321;width:10488;height:2234" coordorigin="1418,13315" coordsize="10488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rect id="Rectangle 624" o:spid="_x0000_s1366" style="position:absolute;left:1418;top:13317;width:1048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jmsQA&#10;AADcAAAADwAAAGRycy9kb3ducmV2LnhtbESP0WrCQBRE3wv+w3IF3+pGoVKjq4goVKEUox9wyV6T&#10;aPbukl2T+PduodDHYWbOMMt1b2rRUuMrywom4wQEcW51xYWCy3n//gnCB2SNtWVS8CQP69XgbYmp&#10;th2fqM1CISKEfYoKyhBcKqXPSzLox9YRR+9qG4MhyqaQusEuwk0tp0kykwYrjgslOtqWlN+zh1Fw&#10;mz1uh5P7+N7/dG3W+sNxs3Oo1GjYbxYgAvXhP/zX/tIK5skUfs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+I5rEAAAA3AAAAA8AAAAAAAAAAAAAAAAAmAIAAGRycy9k&#10;b3ducmV2LnhtbFBLBQYAAAAABAAEAPUAAACJAwAAAAA=&#10;" filled="f" strokeweight="2.25pt">
                    <v:textbox inset="0,0,0,0"/>
                  </v:rect>
                  <v:group id="Group 625" o:spid="_x0000_s1367" style="position:absolute;left:1421;top:13315;width:10485;height:2278" coordorigin="1135,11234" coordsize="10485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  <v:group id="Group 626" o:spid="_x0000_s1368" style="position:absolute;left:4817;top:11234;width:6803;height:2268" coordorigin="4667,12846" coordsize="6803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    <v:group id="Group 627" o:spid="_x0000_s1369" style="position:absolute;left:8629;top:13691;width:2841;height:577" coordorigin="6360,12791" coordsize="2841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      <v:shape id="Text Box 628" o:spid="_x0000_s1370" type="#_x0000_t202" style="position:absolute;left:6365;top:12791;width:84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bIMUA&#10;AADcAAAADwAAAGRycy9kb3ducmV2LnhtbESP0WoCMRRE3wX/IVyhL1KzWrG6GkUshT4oou0HXDfX&#10;3dXNzZKk7vbvG0HwcZiZM8xi1ZpK3Mj50rKC4SABQZxZXXKu4Of783UKwgdkjZVlUvBHHlbLbmeB&#10;qbYNH+h2DLmIEPYpKihCqFMpfVaQQT+wNXH0ztYZDFG6XGqHTYSbSo6SZCINlhwXCqxpU1B2Pf4a&#10;BXwZvVWb3RZNo8ft1X6c+m7/rtRLr13PQQRqwzP8aH9pBbNkA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5sgxQAAANwAAAAPAAAAAAAAAAAAAAAAAJgCAABkcnMv&#10;ZG93bnJldi54bWxQSwUGAAAAAAQABAD1AAAAigMAAAAA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629" o:spid="_x0000_s1371" type="#_x0000_t202" style="position:absolute;left:7218;top:12791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c+u8YA&#10;AADcAAAADwAAAGRycy9kb3ducmV2LnhtbESPzWrDMBCE74W8g9hALyWRk5b8OJFDSSn0kFLy8wAb&#10;a2M7tlZGUmP37aNCocdhZr5h1pveNOJGzleWFUzGCQji3OqKCwWn4/toAcIHZI2NZVLwQx422eBh&#10;jam2He/pdgiFiBD2KSooQ2hTKX1ekkE/ti1x9C7WGQxRukJqh12Em0ZOk2QmDVYcF0psaVtSXh++&#10;jQK+Tp+b7ecOTadf+tq+nZ/c11ypx2H/ugIRqA//4b/2h1awTObweyYe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c+u8YAAADcAAAADwAAAAAAAAAAAAAAAACYAgAAZHJz&#10;L2Rvd25yZXYueG1sUEsFBgAAAAAEAAQA9QAAAIsDAAAAAA==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Лист</w:t>
                                </w:r>
                              </w:p>
                            </w:txbxContent>
                          </v:textbox>
                        </v:shape>
                        <v:shape id="Text Box 630" o:spid="_x0000_s1372" type="#_x0000_t202" style="position:absolute;left:8070;top:12791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qycIA&#10;AADcAAAADwAAAGRycy9kb3ducmV2LnhtbERP3WrCMBS+F3yHcITdiKZTUdcZZTgGXjiG1Qc4Nmdt&#10;Z3NSkszWtzcXgpcf3/9q05laXMn5yrKC13ECgji3uuJCwen4NVqC8AFZY22ZFNzIw2bd760w1bbl&#10;A12zUIgYwj5FBWUITSqlz0sy6Me2IY7cr3UGQ4SukNphG8NNLSdJMpcGK44NJTa0LSm/ZP9GAf9N&#10;pvX2e4+m1bPuYj/PQ/ezUOpl0H28gwjUhaf44d5pBW9JXBvPx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KrJwgAAANwAAAAPAAAAAAAAAAAAAAAAAJgCAABkcnMvZG93&#10;bnJldi54bWxQSwUGAAAAAAQABAD1AAAAhwMAAAAA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Листов</w:t>
                                </w:r>
                              </w:p>
                            </w:txbxContent>
                          </v:textbox>
                        </v:shape>
                        <v:shape id="Text Box 631" o:spid="_x0000_s1373" type="#_x0000_t202" style="position:absolute;left:7223;top:13077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PUsUA&#10;AADcAAAADwAAAGRycy9kb3ducmV2LnhtbESP0WoCMRRE3wv+Q7hCX6RmtcXqapSiFHxQRNsPuG6u&#10;u6ubmyWJ7vr3piD0cZiZM8xs0ZpK3Mj50rKCQT8BQZxZXXKu4Pfn+20MwgdkjZVlUnAnD4t552WG&#10;qbYN7+l2CLmIEPYpKihCqFMpfVaQQd+3NXH0TtYZDFG6XGqHTYSbSg6TZCQNlhwXCqxpWVB2OVyN&#10;Aj4P36vldoOm0R/txa6OPbf7VOq1235NQQRqw3/42V5rBZNkAn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A9SxQAAANwAAAAPAAAAAAAAAAAAAAAAAJgCAABkcnMv&#10;ZG93bnJldi54bWxQSwUGAAAAAAQABAD1AAAAigMAAAAA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32" o:spid="_x0000_s1374" type="#_x0000_t202" style="position:absolute;left:8070;top:13072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wEsIA&#10;AADcAAAADwAAAGRycy9kb3ducmV2LnhtbERPy4rCMBTdD/gP4QqzGTTVGXxUo4giuBgRHx9wba5t&#10;tbkpScZ2/t4sBmZ5OO/5sjWVeJLzpWUFg34CgjizuuRcweW87U1A+ICssbJMCn7Jw3LReZtjqm3D&#10;R3qeQi5iCPsUFRQh1KmUPivIoO/bmjhyN+sMhghdLrXDJoabSg6TZCQNlhwbCqxpXVD2OP0YBXwf&#10;flbr/TeaRn+1D7u5frjDWKn3bruagQjUhn/xn3unFUwHcX48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zASwgAAANwAAAAPAAAAAAAAAAAAAAAAAJgCAABkcnMvZG93&#10;bnJldi54bWxQSwUGAAAAAAQABAD1AAAAhwMAAAAA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oup 633" o:spid="_x0000_s1375" style="position:absolute;left:6360;top:13084;width:848;height:284" coordorigin="6125,9275" coordsize="85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        <v:shape id="Text Box 634" o:spid="_x0000_s1376" type="#_x0000_t202" style="position:absolute;left:6125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n0cQA&#10;AADcAAAADwAAAGRycy9kb3ducmV2LnhtbESP0WrCQBRE3wv+w3IF3+omAaVNXUXFgqKgtX7AJXtN&#10;gtm7YXcb49+7hUIfh5k5w8wWvWlER87XlhWk4wQEcWF1zaWCy/fn6xsIH5A1NpZJwYM8LOaDlxnm&#10;2t75i7pzKEWEsM9RQRVCm0vpi4oM+rFtiaN3tc5giNKVUju8R7hpZJYkU2mw5rhQYUvriorb+cco&#10;2PjtI6PLZDXtTgd3xP3kkPY7pUbDfvkBIlAf/sN/7a1W8J5m8Hs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59HEAAAA3AAAAA8AAAAAAAAAAAAAAAAAmAIAAGRycy9k&#10;b3ducmV2LnhtbFBLBQYAAAAABAAEAPUAAACJAwAAAAA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635" o:spid="_x0000_s1377" type="#_x0000_t202" style="position:absolute;left:6409;top:927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CSsQA&#10;AADcAAAADwAAAGRycy9kb3ducmV2LnhtbESP3WrCQBSE7wt9h+UUvKubWBSNrtKWCkoFfx/gkD0m&#10;odmzYXeN8e1doeDlMDPfMLNFZ2rRkvOVZQVpPwFBnFtdcaHgdFy+j0H4gKyxtkwKbuRhMX99mWGm&#10;7ZX31B5CISKEfYYKyhCaTEqfl2TQ921DHL2zdQZDlK6Q2uE1wk0tB0kykgYrjgslNvRdUv53uBgF&#10;P351G9Bp+DVqdxu3xd/hJu3WSvXeus8piEBdeIb/2yutYJJ+wO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oQkrEAAAA3AAAAA8AAAAAAAAAAAAAAAAAmAIAAGRycy9k&#10;b3ducmV2LnhtbFBLBQYAAAAABAAEAPUAAACJAwAAAAA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636" o:spid="_x0000_s1378" type="#_x0000_t202" style="position:absolute;left:6692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aPsQA&#10;AADcAAAADwAAAGRycy9kb3ducmV2LnhtbESP3WrCQBSE7wt9h+UUvKubSBWNrtKWCkoFfx/gkD0m&#10;odmzYXeN8e1doeDlMDPfMLNFZ2rRkvOVZQVpPwFBnFtdcaHgdFy+j0H4gKyxtkwKbuRhMX99mWGm&#10;7ZX31B5CISKEfYYKyhCaTEqfl2TQ921DHL2zdQZDlK6Q2uE1wk0tB0kykgYrjgslNvRdUv53uBgF&#10;P351G9Bp+DVqdxu3xd/hJu3WSvXeus8piEBdeIb/2yutYJJ+wO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2j7EAAAA3AAAAA8AAAAAAAAAAAAAAAAAmAIAAGRycy9k&#10;b3ducmV2LnhtbFBLBQYAAAAABAAEAPUAAACJAwAAAAA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shape id="Text Box 637" o:spid="_x0000_s1379" type="#_x0000_t202" style="position:absolute;left:8635;top:14264;width:283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TisYA&#10;AADcAAAADwAAAGRycy9kb3ducmV2LnhtbESP0WrCQBRE34X+w3ILfRHdaK3a1FWKRfDBUhr9gNvs&#10;bZKavRt2tyb+vSsIPg4zc4ZZrDpTixM5X1lWMBomIIhzqysuFBz2m8EchA/IGmvLpOBMHlbLh94C&#10;U21b/qZTFgoRIexTVFCG0KRS+rwkg35oG+Lo/VpnMETpCqkdthFuajlOkqk0WHFcKLGhdUn5Mfs3&#10;Cvhv/FyvP3doWj3pjvbjp+++Zko9PXbvbyACdeEevrW3WsHr6AWuZ+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CTisYAAADcAAAADwAAAAAAAAAAAAAAAACYAgAAZHJz&#10;L2Rvd25yZXYueG1sUEsFBgAAAAAEAAQA9QAAAIsDAAAAAA==&#10;" filled="f" strokeweight="2.25pt">
                        <v:textbox inset="0,0,0,0">
                          <w:txbxContent>
                            <w:p w:rsidR="00B33D13" w:rsidRDefault="00B33D13" w:rsidP="005F5D4B">
                              <w:pPr>
                                <w:pStyle w:val="ad"/>
                                <w:spacing w:before="60"/>
                                <w:rPr>
                                  <w:noProof w:val="0"/>
                                  <w:sz w:val="24"/>
                                </w:rPr>
                              </w:pPr>
                              <w:r>
                                <w:rPr>
                                  <w:noProof w:val="0"/>
                                  <w:sz w:val="24"/>
                                </w:rPr>
                                <w:t>ХХХ</w:t>
                              </w:r>
                            </w:p>
                          </w:txbxContent>
                        </v:textbox>
                      </v:shape>
                      <v:shape id="Text Box 638" o:spid="_x0000_s1380" type="#_x0000_t202" style="position:absolute;left:4667;top:13697;width:3969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N/cUA&#10;AADcAAAADwAAAGRycy9kb3ducmV2LnhtbESP3WoCMRSE7wu+QzhCb4pmtcWf1SiiCL2oiD8PcNwc&#10;d1c3J0uSutu3bwoFL4eZ+YaZL1tTiQc5X1pWMOgnIIgzq0vOFZxP294EhA/IGivLpOCHPCwXnZc5&#10;pto2fKDHMeQiQtinqKAIoU6l9FlBBn3f1sTRu1pnMETpcqkdNhFuKjlMkpE0WHJcKLCmdUHZ/fht&#10;FPBt+F6td19oGv3R3u3m8ub2Y6Veu+1qBiJQG57h//anVjAdjO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g39xQAAANwAAAAPAAAAAAAAAAAAAAAAAJgCAABkcnMv&#10;ZG93bnJldi54bWxQSwUGAAAAAAQABAD1AAAAigMAAAAA&#10;" filled="f" strokeweight="2.25pt">
                        <v:textbox inset="0,0,0,0">
                          <w:txbxContent>
                            <w:p w:rsidR="00B33D13" w:rsidRDefault="00B33D13" w:rsidP="005F5D4B">
                              <w:pPr>
                                <w:pStyle w:val="ad"/>
                                <w:spacing w:before="240"/>
                                <w:rPr>
                                  <w:noProof w:val="0"/>
                                  <w:sz w:val="24"/>
                                </w:rPr>
                              </w:pPr>
                              <w:r>
                                <w:rPr>
                                  <w:noProof w:val="0"/>
                                  <w:sz w:val="24"/>
                                </w:rPr>
                                <w:t>Рабочий чертеж устройства площадки</w:t>
                              </w:r>
                            </w:p>
                          </w:txbxContent>
                        </v:textbox>
                      </v:shape>
                      <v:shape id="Text Box 639" o:spid="_x0000_s1381" type="#_x0000_t202" style="position:absolute;left:4667;top:12846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oZsUA&#10;AADcAAAADwAAAGRycy9kb3ducmV2LnhtbESP0WrCQBRE3wX/YblCX0rdaKXW6EaKpdAHpVT9gNvs&#10;NYnJ3g27W5P+vSsUfBxm5gyzWvemERdyvrKsYDJOQBDnVldcKDgePp5eQfiArLGxTAr+yMM6Gw5W&#10;mGrb8Tdd9qEQEcI+RQVlCG0qpc9LMujHtiWO3sk6gyFKV0jtsItw08hpkrxIgxXHhRJb2pSU1/tf&#10;o4DP0+dms9ui6fSsr+37z6P7miv1MOrfliAC9eEe/m9/agWL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qhmxQAAANwAAAAPAAAAAAAAAAAAAAAAAJgCAABkcnMv&#10;ZG93bnJldi54bWxQSwUGAAAAAAQABAD1AAAAigMAAAAA&#10;" filled="f" strokeweight="2.25pt">
                        <v:textbox inset="0,0,0,0">
                          <w:txbxContent>
                            <w:p w:rsidR="00B33D13" w:rsidRDefault="00B33D13">
                              <w:pPr>
                                <w:pStyle w:val="ad"/>
                                <w:spacing w:before="160"/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instrText xml:space="preserve"> DOCPROPERTY "Номер документа"  \* MERGEFORMAT </w:instrText>
                              </w: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fldChar w:fldCharType="separate"/>
                              </w: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t>XXX-XXX</w:t>
                              </w: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  <v:group id="Group 640" o:spid="_x0000_s1382" style="position:absolute;left:1135;top:11238;width:3685;height:2274" coordorigin="3028,10033" coordsize="3685,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    <v:group id="Group 641" o:spid="_x0000_s1383" style="position:absolute;left:3031;top:10614;width:3682;height:1693" coordorigin="3314,10614" coordsize="3682,1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      <v:group id="Group 642" o:spid="_x0000_s1384" style="position:absolute;left:3314;top:10614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        <v:shape id="Text Box 643" o:spid="_x0000_s1385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fNMUA&#10;AADcAAAADwAAAGRycy9kb3ducmV2LnhtbESP0WrCQBRE3wX/YbmCL6Ib01Jt6ipiKfjQUhr9gGv2&#10;NknN3g27WxP/vlsQfBxm5gyz2vSmERdyvrasYD5LQBAXVtdcKjge3qZLED4ga2wsk4Iredish4MV&#10;Ztp2/EWXPJQiQthnqKAKoc2k9EVFBv3MtsTR+7bOYIjSlVI77CLcNDJNkidpsOa4UGFLu4qKc/5r&#10;FPBP+tDsPt7RdPqxP9vX08R9LpQaj/rtC4hAfbiHb+29VvCc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180xQAAANwAAAAPAAAAAAAAAAAAAAAAAJgCAABkcnMv&#10;ZG93bnJldi54bWxQSwUGAAAAAAQABAD1AAAAigMAAAAA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Лит</w:t>
                                  </w:r>
                                </w:p>
                              </w:txbxContent>
                            </v:textbox>
                          </v:shape>
                          <v:shape id="Text Box 644" o:spid="_x0000_s1386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BQ8UA&#10;AADcAAAADwAAAGRycy9kb3ducmV2LnhtbESP0WrCQBRE34X+w3ILvohuGqXa1FXEIvShUox+wG32&#10;NknN3g27W5P+fVcQfBxm5gyzXPemERdyvras4GmSgCAurK65VHA67sYLED4ga2wsk4I/8rBePQyW&#10;mGnb8YEueShFhLDPUEEVQptJ6YuKDPqJbYmj922dwRClK6V22EW4aWSaJM/SYM1xocKWthUV5/zX&#10;KOCfdNps9x9oOj3rz/bta+Q+50oNH/vNK4hAfbiHb+13reAlTeF6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cFDxQAAANwAAAAPAAAAAAAAAAAAAAAAAJgCAABkcnMv&#10;ZG93bnJldi54bWxQSwUGAAAAAAQABAD1AAAAigMAAAAA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  <w:r>
                                    <w:t>№ докум.</w:t>
                                  </w:r>
                                </w:p>
                              </w:txbxContent>
                            </v:textbox>
                          </v:shape>
                          <v:shape id="Text Box 645" o:spid="_x0000_s1387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k2MUA&#10;AADcAAAADwAAAGRycy9kb3ducmV2LnhtbESP0WrCQBRE3wv9h+UWfBHdGEu1qauIIvhgKVU/4Jq9&#10;TVKzd8PuauLfuwWhj8PMnGFmi87U4krOV5YVjIYJCOLc6ooLBcfDZjAF4QOyxtoyKbiRh8X8+WmG&#10;mbYtf9N1HwoRIewzVFCG0GRS+rwkg35oG+Lo/VhnMETpCqkdthFuapkmyZs0WHFcKLGhVUn5eX8x&#10;Cvg3Hderzx2aVr92Z7s+9d3XRKneS7f8ABGoC//hR3urFbynY/g7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WTYxQAAANwAAAAPAAAAAAAAAAAAAAAAAJgCAABkcnMv&#10;ZG93bnJldi54bWxQSwUGAAAAAAQABAD1AAAAigMAAAAA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t>Изм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  <v:shape id="Text Box 646" o:spid="_x0000_s1388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8rMUA&#10;AADcAAAADwAAAGRycy9kb3ducmV2LnhtbESP0WrCQBRE3wv+w3IFX0rdNBVbo6sUS8GHihj9gNvs&#10;NYlm74bd1aR/7xYKfRxm5gyzWPWmETdyvras4HmcgCAurK65VHA8fD69gfABWWNjmRT8kIfVcvCw&#10;wEzbjvd0y0MpIoR9hgqqENpMSl9UZNCPbUscvZN1BkOUrpTaYRfhppFpkkylwZrjQoUtrSsqLvnV&#10;KOBz+tKst19oOj3pL/bj+9HtXpUaDfv3OYhAffgP/7U3WsEsncD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PysxQAAANwAAAAPAAAAAAAAAAAAAAAAAJgCAABkcnMv&#10;ZG93bnJldi54bWxQSwUGAAAAAAQABAD1AAAAigMAAAAA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t>Подп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  <v:shape id="Text Box 647" o:spid="_x0000_s1389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ZN8UA&#10;AADcAAAADwAAAGRycy9kb3ducmV2LnhtbESP0WrCQBRE34X+w3ILfRHdNNVWU1cploIPilT7Adfs&#10;NUnN3g27W5P+vSsIPg4zc4aZLTpTizM5X1lW8DxMQBDnVldcKPjZfw0mIHxA1lhbJgX/5GExf+jN&#10;MNO25W8670IhIoR9hgrKEJpMSp+XZNAPbUMcvaN1BkOUrpDaYRvhppZpkrxKgxXHhRIbWpaUn3Z/&#10;RgH/pi/1crNG0+pRd7Kfh77bvin19Nh9vIMI1IV7+NZeaQXTdAz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Fk3xQAAANwAAAAPAAAAAAAAAAAAAAAAAJgCAABkcnMv&#10;ZG93bnJldi54bWxQSwUGAAAAAAQABAD1AAAAigMAAAAA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Дата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648" o:spid="_x0000_s1390" style="position:absolute;left:3314;top:10907;width:3682;height:1400" coordorigin="2358,10607" coordsize="3682,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        <v:group id="Group 649" o:spid="_x0000_s1391" style="position:absolute;left:2358;top:10609;width:3681;height:1391" coordorigin="2924,10616" coordsize="3681,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        <v:group id="Group 650" o:spid="_x0000_s1392" style="position:absolute;left:2924;top:1061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            <v:shape id="Text Box 651" o:spid="_x0000_s1393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/HcQA&#10;AADcAAAADwAAAGRycy9kb3ducmV2LnhtbESP0WrCQBRE3wX/YbmCb3VjQKmpq6hYUBRsrR9wyV6T&#10;YPZu2N3G+PduoeDjMDNnmPmyM7VoyfnKsoLxKAFBnFtdcaHg8vP59g7CB2SNtWVS8CAPy0W/N8dM&#10;2zt/U3sOhYgQ9hkqKENoMil9XpJBP7INcfSu1hkMUbpCaof3CDe1TJNkKg1WHBdKbGhTUn47/xoF&#10;W797pHSZrKft19Gd8DA5jru9UsNBt/oAEagLr/B/e6cVzNIZ/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svx3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instrText xml:space="preserve"> AUTHOR  \* MERGEFORMAT </w:instrTex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  <v:shape id="Text Box 652" o:spid="_x0000_s1394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AXcIA&#10;AADcAAAADwAAAGRycy9kb3ducmV2LnhtbERP3WrCMBS+H/gO4Qi7W9N2KK4aRccGDoW56gMcmrO2&#10;rDkpSVbr2y8Xwi4/vv/VZjSdGMj51rKCLElBEFdWt1wruJzfnxYgfEDW2FkmBTfysFlPHlZYaHvl&#10;LxrKUIsYwr5ABU0IfSGlrxoy6BPbE0fu2zqDIUJXS+3wGsNNJ/M0nUuDLceGBnt6baj6KX+Ngje/&#10;v+V0me3mw+noPvEwO2bjh1KP03G7BBFoDP/iu3uvFbw8x/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4BdwgAAANwAAAAPAAAAAAAAAAAAAAAAAJgCAABkcnMvZG93&#10;bnJldi54bWxQSwUGAAAAAAQABAD1AAAAhw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Разраб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653" o:spid="_x0000_s1395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lxsQA&#10;AADcAAAADwAAAGRycy9kb3ducmV2LnhtbESP3WrCQBSE7wt9h+UUvKubWBSNrtKWCkoFfx/gkD0m&#10;odmzYXeN8e1doeDlMDPfMLNFZ2rRkvOVZQVpPwFBnFtdcaHgdFy+j0H4gKyxtkwKbuRhMX99mWGm&#10;7ZX31B5CISKEfYYKyhCaTEqfl2TQ921DHL2zdQZDlK6Q2uE1wk0tB0kykgYrjgslNvRdUv53uBgF&#10;P351G9Bp+DVqdxu3xd/hJu3WSvXeus8piEBdeIb/2yutYPKR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Jcb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654" o:spid="_x0000_s1396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7scQA&#10;AADcAAAADwAAAGRycy9kb3ducmV2LnhtbESP3WrCQBSE7wt9h+UUvKsbUxSNrtKWCkoFfx/gkD0m&#10;odmzYXeN8e1doeDlMDPfMLNFZ2rRkvOVZQWDfgKCOLe64kLB6bh8H4PwAVljbZkU3MjDYv76MsNM&#10;2yvvqT2EQkQI+wwVlCE0mZQ+L8mg79uGOHpn6wyGKF0htcNrhJtapkkykgYrjgslNvRdUv53uBgF&#10;P351S+k0/Bq1u43b4u9wM+jWSvXeus8piEBdeIb/2yutYPKR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u7H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655" o:spid="_x0000_s1397" style="position:absolute;left:2925;top:10895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            <v:shape id="Text Box 656" o:spid="_x0000_s1398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GXsUA&#10;AADcAAAADwAAAGRycy9kb3ducmV2LnhtbESP3WoCMRSE74W+QzgF7zSrVtGtUVQsWCq0/jzAYXO6&#10;u7g5WZK4rm9vhEIvh5n5hpkvW1OJhpwvLSsY9BMQxJnVJecKzqeP3hSED8gaK8uk4E4elouXzhxT&#10;bW98oOYYchEh7FNUUIRQp1L6rCCDvm9r4uj9WmcwROlyqR3eItxUcpgkE2mw5LhQYE2bgrLL8WoU&#10;bP3uPqTzeD1pfvbuG7/G+0H7qVT3tV29gwjUhv/wX3unFcxGb/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IZexQAAANwAAAAPAAAAAAAAAAAAAAAAAJgCAABkcnMv&#10;ZG93bnJldi54bWxQSwUGAAAAAAQABAD1AAAAig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657" o:spid="_x0000_s1399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jxcQA&#10;AADcAAAADwAAAGRycy9kb3ducmV2LnhtbESP3WrCQBSE7wt9h+UUvKsbLRGNrtKWCkoFfx/gkD0m&#10;odmzYXeN8e1doeDlMDPfMLNFZ2rRkvOVZQWDfgKCOLe64kLB6bh8H4PwAVljbZkU3MjDYv76MsNM&#10;2yvvqT2EQkQI+wwVlCE0mZQ+L8mg79uGOHpn6wyGKF0htcNrhJtaDpNkJA1WHBdKbOi7pPzvcDEK&#10;fvzqNqRT+jVqdxu3xd90M+jWSvXeus8piEBdeIb/2yutYPKR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I8X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Пров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658" o:spid="_x0000_s1400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9ssQA&#10;AADcAAAADwAAAGRycy9kb3ducmV2LnhtbESP3WrCQBSE74W+w3IKvdONFoNGV6nSglLB3wc4ZI9J&#10;aPZs2N3G+PZdoeDlMDPfMPNlZ2rRkvOVZQXDQQKCOLe64kLB5fzVn4DwAVljbZkU3MnDcvHSm2Om&#10;7Y2P1J5CISKEfYYKyhCaTEqfl2TQD2xDHL2rdQZDlK6Q2uEtwk0tR0mSSoMVx4USG1qXlP+cfo2C&#10;T7+5j+gyXqXtYef2+D3eDbutUm+v3ccMRKAuPMP/7Y1WMH1P4X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vbL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659" o:spid="_x0000_s1401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YKcUA&#10;AADcAAAADwAAAGRycy9kb3ducmV2LnhtbESP0WoCMRRE3wv9h3ALvtWsila3RlFRUBSq1g+4bG53&#10;l25uliSu6983BcHHYWbOMNN5ayrRkPOlZQW9bgKCOLO65FzB5XvzPgbhA7LGyjIpuJOH+ez1ZYqp&#10;tjc+UXMOuYgQ9ikqKEKoUyl9VpBB37U1cfR+rDMYonS51A5vEW4q2U+SkTRYclwosKZVQdnv+WoU&#10;rP323qfLcDlqjgf3hfvhodfulOq8tYtPEIHa8Aw/2lutYDL4gP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hgpxQAAANwAAAAPAAAAAAAAAAAAAAAAAJgCAABkcnMv&#10;ZG93bnJldi54bWxQSwUGAAAAAAQABAD1AAAAig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660" o:spid="_x0000_s1402" style="position:absolute;left:2925;top:11174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            <v:shape id="Text Box 661" o:spid="_x0000_s1403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pwMUA&#10;AADcAAAADwAAAGRycy9kb3ducmV2LnhtbESP0WrCQBRE3wv+w3ILvtWNFqXGrGJLBaVCq+YDLtlr&#10;Epq9G3bXGP/eFQp9HGbmDJOtetOIjpyvLSsYjxIQxIXVNZcK8tPm5Q2ED8gaG8uk4EYeVsvBU4ap&#10;tlc+UHcMpYgQ9ikqqEJoUyl9UZFBP7ItcfTO1hkMUbpSaofXCDeNnCTJTBqsOS5U2NJHRcXv8WIU&#10;fPrtbUL59H3W/ezdN35N9+N+p9TwuV8vQATqw3/4r73VCuavc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SnAxQAAANwAAAAPAAAAAAAAAAAAAAAAAJgCAABkcnMv&#10;ZG93bnJldi54bWxQSwUGAAAAAAQABAD1AAAAig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662" o:spid="_x0000_s1404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zIMIA&#10;AADcAAAADwAAAGRycy9kb3ducmV2LnhtbERP3WrCMBS+H/gO4Qi7W9OWKa4aRccGDoW56gMcmrO2&#10;rDkpSVbr2y8Xwi4/vv/VZjSdGMj51rKCLElBEFdWt1wruJzfnxYgfEDW2FkmBTfysFlPHlZYaHvl&#10;LxrKUIsYwr5ABU0IfSGlrxoy6BPbE0fu2zqDIUJXS+3wGsNNJ/M0nUuDLceGBnt6baj6KX+Ngje/&#10;v+V0me3mw+noPvEwO2bjh1KP03G7BBFoDP/iu3uvFbw8x/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fMgwgAAANwAAAAPAAAAAAAAAAAAAAAAAJgCAABkcnMvZG93&#10;bnJldi54bWxQSwUGAAAAAAQABAD1AAAAhw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663" o:spid="_x0000_s1405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Wu8QA&#10;AADcAAAADwAAAGRycy9kb3ducmV2LnhtbESP3WrCQBSE7wt9h+UUvKubSBWNrtKWCkoFfx/gkD0m&#10;odmzYXeN8e1doeDlMDPfMLNFZ2rRkvOVZQVpPwFBnFtdcaHgdFy+j0H4gKyxtkwKbuRhMX99mWGm&#10;7ZX31B5CISKEfYYKyhCaTEqfl2TQ921DHL2zdQZDlK6Q2uE1wk0tB0kykgYrjgslNvRdUv53uBgF&#10;P351G9Bp+DVqdxu3xd/hJu3WSvXeus8piEBdeIb/2yutYPKR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FVrv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664" o:spid="_x0000_s1406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IzMQA&#10;AADcAAAADwAAAGRycy9kb3ducmV2LnhtbESP3WrCQBSE7wt9h+UUvKsbQxWNrtKWCkoFfx/gkD0m&#10;odmzYXeN8e1doeDlMDPfMLNFZ2rRkvOVZQWDfgKCOLe64kLB6bh8H4PwAVljbZkU3MjDYv76MsNM&#10;2yvvqT2EQkQI+wwVlCE0mZQ+L8mg79uGOHpn6wyGKF0htcNrhJtapkkykgYrjgslNvRdUv53uBgF&#10;P351S+k0/Bq1u43b4u9wM+jWSvXeus8piEBdeIb/2yutYPKR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yMz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665" o:spid="_x0000_s1407" style="position:absolute;left:2925;top:11449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            <v:shape id="Text Box 666" o:spid="_x0000_s1408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1I8UA&#10;AADcAAAADwAAAGRycy9kb3ducmV2LnhtbESP3WrCQBSE7wu+w3IE75qNolKjq7RiwaJg/XmAQ/Y0&#10;Cc2eDbtrjG/fLQheDjPzDbNYdaYWLTlfWVYwTFIQxLnVFRcKLufP1zcQPiBrrC2Tgjt5WC17LwvM&#10;tL3xkdpTKESEsM9QQRlCk0np85IM+sQ2xNH7sc5giNIVUju8Rbip5ShNp9JgxXGhxIbWJeW/p6tR&#10;sPHb+4guk49p+713B9xN9sPuS6lBv3ufgwjUhWf40d5qBbPxG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vUjxQAAANwAAAAPAAAAAAAAAAAAAAAAAJgCAABkcnMv&#10;ZG93bnJldi54bWxQSwUGAAAAAAQABAD1AAAAig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667" o:spid="_x0000_s1409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QuMQA&#10;AADcAAAADwAAAGRycy9kb3ducmV2LnhtbESP3WrCQBSE7wt9h+UUvKsbpRGNrtKWCkoFfx/gkD0m&#10;odmzYXeN8e1doeDlMDPfMLNFZ2rRkvOVZQWDfgKCOLe64kLB6bh8H4PwAVljbZkU3MjDYv76MsNM&#10;2yvvqT2EQkQI+wwVlCE0mZQ+L8mg79uGOHpn6wyGKF0htcNrhJtaDpNkJA1WHBdKbOi7pPzvcDEK&#10;fvzqNqRT+jVqdxu3xd90M+jWSvXeus8piEBdeIb/2yutYPKRwu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ULj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668" o:spid="_x0000_s1410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Oz8QA&#10;AADcAAAADwAAAGRycy9kb3ducmV2LnhtbESP3WrCQBSE74W+w3IKvdONUoNGV6nSglLB3wc4ZI9J&#10;aPZs2N3G+PZdoeDlMDPfMPNlZ2rRkvOVZQXDQQKCOLe64kLB5fzVn4DwAVljbZkU3MnDcvHSm2Om&#10;7Y2P1J5CISKEfYYKyhCaTEqfl2TQD2xDHL2rdQZDlK6Q2uEtwk0tR0mSSoMVx4USG1qXlP+cfo2C&#10;T7+5j+gyXqXtYef2+D3eDbutUm+v3ccMRKAuPMP/7Y1WMH1P4X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szs/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669" o:spid="_x0000_s1411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rVMUA&#10;AADcAAAADwAAAGRycy9kb3ducmV2LnhtbESP0WoCMRRE3wv9h3ALvtWsola3RlFRUBSq1g+4bG53&#10;l25uliSu6983BcHHYWbOMNN5ayrRkPOlZQW9bgKCOLO65FzB5XvzPgbhA7LGyjIpuJOH+ez1ZYqp&#10;tjc+UXMOuYgQ9ikqKEKoUyl9VpBB37U1cfR+rDMYonS51A5vEW4q2U+SkTRYclwosKZVQdnv+WoU&#10;rP323qfLcDlqjgf3hfvhodfulOq8tYtPEIHa8Aw/2lutYDL4gP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GtUxQAAANwAAAAPAAAAAAAAAAAAAAAAAJgCAABkcnMv&#10;ZG93bnJldi54bWxQSwUGAAAAAAQABAD1AAAAig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670" o:spid="_x0000_s1412" style="position:absolute;left:2925;top:1172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            <v:shape id="Text Box 671" o:spid="_x0000_s1413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avcUA&#10;AADcAAAADwAAAGRycy9kb3ducmV2LnhtbESP0WrCQBRE3wv+w3ILvtWNUqXGrGJLBaVCq+YDLtlr&#10;Epq9G3bXGP/eFQp9HGbmDJOtetOIjpyvLSsYjxIQxIXVNZcK8tPm5Q2ED8gaG8uk4EYeVsvBU4ap&#10;tlc+UHcMpYgQ9ikqqEJoUyl9UZFBP7ItcfTO1hkMUbpSaofXCDeNnCTJTBqsOS5U2NJHRcXv8WIU&#10;fPrtbUL59H3W/ezdN35N9+N+p9TwuV8vQATqw3/4r73VCuavc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1q9xQAAANwAAAAPAAAAAAAAAAAAAAAAAJgCAABkcnMv&#10;ZG93bnJldi54bWxQSwUGAAAAAAQABAD1AAAAig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672" o:spid="_x0000_s1414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l/cEA&#10;AADcAAAADwAAAGRycy9kb3ducmV2LnhtbERPy4rCMBTdC/5DuMLsNFWoONUozjADioLj4wMuzbUt&#10;NjclydT692YhuDyc92LVmVq05HxlWcF4lIAgzq2uuFBwOf8OZyB8QNZYWyYFD/KwWvZ7C8y0vfOR&#10;2lMoRAxhn6GCMoQmk9LnJRn0I9sQR+5qncEQoSukdniP4aaWkySZSoMVx4YSG/ouKb+d/o2CH795&#10;TOiSfk3bv7074C7dj7utUh+Dbj0HEagLb/HLvdEKPtM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QZf3BAAAA3AAAAA8AAAAAAAAAAAAAAAAAmAIAAGRycy9kb3du&#10;cmV2LnhtbFBLBQYAAAAABAAEAPUAAACGAwAAAAA=&#10;" filled="f" strokeweight="1pt">
                                <v:textbox inset="0,0,0,0">
                                  <w:txbxContent>
                                    <w:p w:rsidR="00B33D13" w:rsidRDefault="00B33D13" w:rsidP="005F5D4B">
                                      <w:pPr>
                                        <w:pStyle w:val="ad"/>
                                        <w:jc w:val="left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673" o:spid="_x0000_s1415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AZsUA&#10;AADcAAAADwAAAGRycy9kb3ducmV2LnhtbESP0WrCQBRE3wX/YblC33QTIWJTN0FLC5YKba0fcMle&#10;k2D2btjdxvj33ULBx2FmzjCbcjSdGMj51rKCdJGAIK6sbrlWcPp+na9B+ICssbNMCm7koSymkw3m&#10;2l75i4ZjqEWEsM9RQRNCn0vpq4YM+oXtiaN3ts5giNLVUju8Rrjp5DJJVtJgy3GhwZ6eG6ouxx+j&#10;4MXvb0s6ZbvV8HlwH/ieHdLxTamH2bh9AhFoDPfwf3uvFTxm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MBmxQAAANwAAAAPAAAAAAAAAAAAAAAAAJgCAABkcnMv&#10;ZG93bnJldi54bWxQSwUGAAAAAAQABAD1AAAAig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674" o:spid="_x0000_s1416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eEcQA&#10;AADcAAAADwAAAGRycy9kb3ducmV2LnhtbESP3WrCQBSE7wu+w3KE3tWNgUiNrqKlgqVC688DHLLH&#10;JJg9G3bXGN++Kwi9HGbmG2a+7E0jOnK+tqxgPEpAEBdW11wqOB03b+8gfEDW2FgmBXfysFwMXuaY&#10;a3vjPXWHUIoIYZ+jgiqENpfSFxUZ9CPbEkfvbJ3BEKUrpXZ4i3DTyDRJJtJgzXGhwpY+Kiouh6tR&#10;8Om395RO2XrS/e7cD35nu3H/pdTrsF/NQATqw3/42d5qBdMshc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XhHEAAAA3AAAAA8AAAAAAAAAAAAAAAAAmAIAAGRycy9k&#10;b3ducmV2LnhtbFBLBQYAAAAABAAEAPUAAACJAwAAAAA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675" o:spid="_x0000_s1417" style="position:absolute;flip:x;visibility:visible;mso-wrap-style:square" from="5473,10607" to="5473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H+08kAAADcAAAADwAAAGRycy9kb3ducmV2LnhtbESPT2vCQBDF70K/wzIFL2I2VWtr6iri&#10;vyqUQrUHj9PsmIRmZ0N2q/HbuwXB4+PN+71542ljSnGi2hWWFTxFMQji1OqCMwXf+1X3FYTzyBpL&#10;y6TgQg6mk4fWGBNtz/xFp53PRICwS1BB7n2VSOnSnAy6yFbEwTva2qAPss6krvEc4KaUvTgeSoMF&#10;h4YcK5rnlP7u/kx4YzHYby8/7+uXz+U8/ThuB514c1Cq/djM3kB4avz9+JbeaAWj5z78jwkEkJ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yx/tPJAAAA3AAAAA8AAAAA&#10;AAAAAAAAAAAAoQIAAGRycy9kb3ducmV2LnhtbFBLBQYAAAAABAAEAPkAAACXAwAAAAA=&#10;" strokeweight="2.25pt"/>
                          <v:line id="Line 676" o:spid="_x0000_s1418" style="position:absolute;flip:x;visibility:visible;mso-wrap-style:square" from="6040,10607" to="6040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hmp8gAAADcAAAADwAAAGRycy9kb3ducmV2LnhtbESPT2vCQBDF7wW/wzKFXopuLNHW1FXE&#10;/lGhCI0ePI7ZMQlmZ0N2q/HbdwXB4+PN+71542lrKnGixpWWFfR7EQjizOqScwXbzVf3DYTzyBor&#10;y6TgQg6mk87DGBNtz/xLp9TnIkDYJaig8L5OpHRZQQZdz9bEwTvYxqAPssmlbvAc4KaSL1E0lAZL&#10;Dg0F1jQvKDumfya88RFvVpf94vt1/TnPfg6r+Dla7pR6emxn7yA8tf5+fEsvtYLRIIbrmEAAOf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1hmp8gAAADcAAAADwAAAAAA&#10;AAAAAAAAAAChAgAAZHJzL2Rvd25yZXYueG1sUEsFBgAAAAAEAAQA+QAAAJYDAAAAAA==&#10;" strokeweight="2.25pt"/>
                          <v:line id="Line 677" o:spid="_x0000_s1419" style="position:absolute;flip:x;visibility:visible;mso-wrap-style:square" from="3322,10607" to="3322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TDPMkAAADcAAAADwAAAGRycy9kb3ducmV2LnhtbESPT2vCQBDF74V+h2UKXopuWvzTpq5S&#10;bNUIUqh68DjNjklodjZk1xi/vSsIHh9v3u/NG09bU4qGaldYVvDSi0AQp1YXnCnYbefdNxDOI2ss&#10;LZOCMzmYTh4fxhhre+JfajY+EwHCLkYFufdVLKVLczLoerYiDt7B1gZ9kHUmdY2nADelfI2ioTRY&#10;cGjIsaJZTun/5mjCG1/97er8t1yMfr5n6fqw6j9HyV6pzlP7+QHCU+vvx7d0ohW8DwZwHRMIIC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wUwzzJAAAA3AAAAA8AAAAA&#10;AAAAAAAAAAAAoQIAAGRycy9kb3ducmV2LnhtbFBLBQYAAAAABAAEAPkAAACXAwAAAAA=&#10;" strokeweight="2.25pt"/>
                          <v:line id="Line 678" o:spid="_x0000_s1420" style="position:absolute;flip:x;visibility:visible;mso-wrap-style:square" from="4621,10607" to="462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ZdS8kAAADcAAAADwAAAGRycy9kb3ducmV2LnhtbESPT2vCQBDF74V+h2UKvRTdWOKfpq4i&#10;WjWCCGoPPU6zYxKanQ3ZrcZv7xaEHh9v3u/NG09bU4kzNa60rKDXjUAQZ1aXnCv4PC47IxDOI2us&#10;LJOCKzmYTh4fxphoe+E9nQ8+FwHCLkEFhfd1IqXLCjLourYmDt7JNgZ9kE0udYOXADeVfI2igTRY&#10;cmgosKZ5QdnP4deENxbxcXP9Xq+Gu495tj1t4pco/VLq+amdvYPw1Pr/43s61Qre+gP4GxMIIC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zGXUvJAAAA3AAAAA8AAAAA&#10;AAAAAAAAAAAAoQIAAGRycy9kb3ducmV2LnhtbFBLBQYAAAAABAAEAPkAAACXAwAAAAA=&#10;" strokeweight="2.25pt"/>
                          <v:line id="Line 679" o:spid="_x0000_s1421" style="position:absolute;flip:x;visibility:visible;mso-wrap-style:square" from="2361,10607" to="236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r40MgAAADcAAAADwAAAGRycy9kb3ducmV2LnhtbESPQWvCQBCF74X+h2UKvRTdWGK1qauI&#10;Vo0ggtpDj9PsmIRmZ0N2q/HfuwXB4+PN+9680aQ1lThR40rLCnrdCARxZnXJuYKvw6IzBOE8ssbK&#10;Mim4kIPJ+PFhhIm2Z97Rae9zESDsElRQeF8nUrqsIIOua2vi4B1tY9AH2eRSN3gOcFPJ1yh6kwZL&#10;Dg0F1jQrKPvd/5nwxjw+rC8/q+Vg+znLNsd1/BKl30o9P7XTDxCeWn8/vqVTreC9P4D/MYEAcn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4r40MgAAADcAAAADwAAAAAA&#10;AAAAAAAAAAChAgAAZHJzL2Rvd25yZXYueG1sUEsFBgAAAAAEAAQA+QAAAJYDAAAAAA==&#10;" strokeweight="2.25pt"/>
                        </v:group>
                      </v:group>
                      <v:group id="Group 680" o:spid="_x0000_s1422" style="position:absolute;left:3028;top:10033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      <v:group id="Group 681" o:spid="_x0000_s1423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        <v:group id="Group 682" o:spid="_x0000_s1424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          <v:shape id="Text Box 683" o:spid="_x0000_s1425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K28QA&#10;AADcAAAADwAAAGRycy9kb3ducmV2LnhtbESP0WrCQBRE3wv+w3ILvtVNBEObukoVC4qC1voBl+w1&#10;CWbvht1tjH/vCkIfh5k5w0znvWlER87XlhWkowQEcWF1zaWC0+/32zsIH5A1NpZJwY08zGeDlynm&#10;2l75h7pjKEWEsM9RQRVCm0vpi4oM+pFtiaN3ts5giNKVUju8Rrhp5DhJMmmw5rhQYUvLiorL8c8o&#10;WPn1bUynySLrDju3x+1kl/YbpYav/dcniEB9+A8/22ut4CNL4XE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wCtvEAAAA3A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684" o:spid="_x0000_s1426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UrMQA&#10;AADcAAAADwAAAGRycy9kb3ducmV2LnhtbESP0WrCQBRE34X+w3KFvunGgMGmrmLFgqWC1voBl+w1&#10;CWbvht1tjH/fFQQfh5k5w8yXvWlER87XlhVMxgkI4sLqmksFp9/P0QyED8gaG8uk4EYelouXwRxz&#10;ba/8Q90xlCJC2OeooAqhzaX0RUUG/di2xNE7W2cwROlKqR1eI9w0Mk2STBqsOS5U2NK6ouJy/DMK&#10;Nn57S+k0/ci6w87t8Xu6m/RfSr0O+9U7iEB9eIYf7a1W8Jal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lKzEAAAA3A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685" o:spid="_x0000_s1427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4xN8QA&#10;AADcAAAADwAAAGRycy9kb3ducmV2LnhtbESP3WrCQBSE74W+w3IKvdONFoNGV6nSglLB3wc4ZI9J&#10;aPZs2N3G+PZdoeDlMDPfMPNlZ2rRkvOVZQXDQQKCOLe64kLB5fzVn4DwAVljbZkU3MnDcvHSm2Om&#10;7Y2P1J5CISKEfYYKyhCaTEqfl2TQD2xDHL2rdQZDlK6Q2uEtwk0tR0mSSoMVx4USG1qXlP+cfo2C&#10;T7+5j+gyXqXtYef2+D3eDbutUm+v3ccMRKAuPMP/7Y1WME3f4X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uMTfEAAAA3A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686" o:spid="_x0000_s1428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epQ8QA&#10;AADcAAAADwAAAGRycy9kb3ducmV2LnhtbESP3WrCQBSE74W+w3IKvdONUoNGV6nSglLB3wc4ZI9J&#10;aPZs2N3G+PZdoeDlMDPfMPNlZ2rRkvOVZQXDQQKCOLe64kLB5fzVn4DwAVljbZkU3MnDcvHSm2Om&#10;7Y2P1J5CISKEfYYKyhCaTEqfl2TQD2xDHL2rdQZDlK6Q2uEtwk0tR0mSSoMVx4USG1qXlP+cfo2C&#10;T7+5j+gyXqXtYef2+D3eDbutUm+v3ccMRKAuPMP/7Y1WME3f4X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qUPEAAAA3A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687" o:spid="_x0000_s1429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M2MUA&#10;AADcAAAADwAAAGRycy9kb3ducmV2LnhtbESP0WrCQBRE34X+w3KFvukmgQSbuooVC5YKba0fcMle&#10;k2D2btjdxvj33ULBx2FmzjDL9Wg6MZDzrWUF6TwBQVxZ3XKt4PT9OluA8AFZY2eZFNzIw3r1MFli&#10;qe2Vv2g4hlpECPsSFTQh9KWUvmrIoJ/bnjh6Z+sMhihdLbXDa4SbTmZJUkiDLceFBnvaNlRdjj9G&#10;wc7vbxmd8pdi+Dy4D3zPD+n4ptTjdNw8gwg0hnv4v73XCp6KH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wzYxQAAANwAAAAPAAAAAAAAAAAAAAAAAJgCAABkcnMv&#10;ZG93bnJldi54bWxQSwUGAAAAAAQABAD1AAAAigMAAAAA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688" o:spid="_x0000_s1430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          <v:shape id="Text Box 689" o:spid="_x0000_s1431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3NMQA&#10;AADcAAAADwAAAGRycy9kb3ducmV2LnhtbESP0WrCQBRE3wv9h+UW+lY3CkZNXaVKBUXBVv2AS/Y2&#10;Cc3eDbtrjH/vCoKPw8ycYabzztSiJecrywr6vQQEcW51xYWC03H1MQbhA7LG2jIpuJKH+ez1ZYqZ&#10;thf+pfYQChEh7DNUUIbQZFL6vCSDvmcb4uj9WWcwROkKqR1eItzUcpAkqTRYcVwosaFlSfn/4WwU&#10;fPv1dUCn4SJtf3Zuj9vhrt9tlHp/674+QQTqwjP8aK+1gkk6gv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VNzTEAAAA3A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690" o:spid="_x0000_s1432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jRsEA&#10;AADcAAAADwAAAGRycy9kb3ducmV2LnhtbERPy4rCMBTdC/5DuMLsNFWwONUozuCAg4Lj4wMuzbUt&#10;NjclibX+/WQhuDyc92LVmVq05HxlWcF4lIAgzq2uuFBwOf8MZyB8QNZYWyYFT/KwWvZ7C8y0ffCR&#10;2lMoRAxhn6GCMoQmk9LnJRn0I9sQR+5qncEQoSukdviI4aaWkyRJpcGKY0OJDX2XlN9Od6Ng47fP&#10;CV2mX2n7t3cH3E334+5XqY9Bt56DCNSFt/jl3moFn2lcG8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Ko0bBAAAA3AAAAA8AAAAAAAAAAAAAAAAAmAIAAGRycy9kb3du&#10;cmV2LnhtbFBLBQYAAAAABAAEAPUAAACG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691" o:spid="_x0000_s1433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G3cQA&#10;AADcAAAADwAAAGRycy9kb3ducmV2LnhtbESP3WrCQBSE7wu+w3KE3tWNgqFGV1FRsFTw9wEO2WMS&#10;zJ4Nu2uMb98tFHo5zMw3zGzRmVq05HxlWcFwkIAgzq2uuFBwvWw/PkH4gKyxtkwKXuRhMe+9zTDT&#10;9sknas+hEBHCPkMFZQhNJqXPSzLoB7Yhjt7NOoMhSldI7fAZ4aaWoyRJpcGK40KJDa1Lyu/nh1Gw&#10;8bvXiK7jVdoe9+6A3+P9sPtS6r3fLacgAnXhP/zX3mkFk3QC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Bt3EAAAA3A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692" o:spid="_x0000_s1434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5ncMA&#10;AADcAAAADwAAAGRycy9kb3ducmV2LnhtbERP3WrCMBS+H+wdwhnsbqYt6LQ2io4NHBPmTx/g0Bzb&#10;YnNSkqzWt18uBrv8+P6L9Wg6MZDzrWUF6SQBQVxZ3XKtoDx/vMxB+ICssbNMCu7kYb16fCgw1/bG&#10;RxpOoRYxhH2OCpoQ+lxKXzVk0E9sTxy5i3UGQ4SultrhLYabTmZJMpMGW44NDfb01lB1Pf0YBe9+&#10;d8+onG5nw2HvvvFruk/HT6Wen8bNEkSgMfyL/9w7rWDxGufH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U5ncMAAADc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693" o:spid="_x0000_s1435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cBsQA&#10;AADcAAAADwAAAGRycy9kb3ducmV2LnhtbESP3WrCQBSE7wu+w3IK3tVNBP9SV1GxoFSwVR/gkD1N&#10;QrNnw+42xrd3C4KXw8x8w8yXnalFS85XlhWkgwQEcW51xYWCy/njbQrCB2SNtWVScCMPy0XvZY6Z&#10;tlf+pvYUChEh7DNUUIbQZFL6vCSDfmAb4uj9WGcwROkKqR1eI9zUcpgkY2mw4rhQYkObkvLf059R&#10;sPW725Auo/W4/Tq4I36ODmm3V6r/2q3eQQTqwjP8aO+0gtkkhf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nAbEAAAA3A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694" o:spid="_x0000_s1436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bY1sUAAADcAAAADwAAAGRycy9kb3ducmV2LnhtbESPQWvCQBSE7wX/w/IEb3VTCdVGVymB&#10;Qg72YFrs9ZF9ZkOzb2N2TdJ/3y0UPA4z8w2zO0y2FQP1vnGs4GmZgCCunG64VvD58fa4AeEDssbW&#10;MSn4IQ+H/exhh5l2I59oKEMtIoR9hgpMCF0mpa8MWfRL1xFH7+J6iyHKvpa6xzHCbStXSfIsLTYc&#10;Fwx2lBuqvsubVZC+F0Z/TUd/PCXFmZprml9Lp9RiPr1uQQSawj383y60gpf1Cv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bY1sUAAADcAAAADwAAAAAAAAAA&#10;AAAAAAChAgAAZHJzL2Rvd25yZXYueG1sUEsFBgAAAAAEAAQA+QAAAJMDAAAAAA==&#10;" strokeweight="2.25pt"/>
                        <v:line id="Line 695" o:spid="_x0000_s1437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p9TcQAAADcAAAADwAAAGRycy9kb3ducmV2LnhtbESPT4vCMBTE7wt+h/AEb2vqH1atRhFh&#10;oQf3YFf0+mieTbF5qU1W67c3Cwt7HGbmN8xq09la3Kn1lWMFo2ECgrhwuuJSwfH7830OwgdkjbVj&#10;UvAkD5t1722FqXYPPtA9D6WIEPYpKjAhNKmUvjBk0Q9dQxy9i2sthijbUuoWHxFuazlOkg9pseK4&#10;YLChnaHimv9YBdOvzOhzt/f7Q5KdqLpNd7fcKTXod9sliEBd+A//tTOtYDGbwO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6n1NxAAAANwAAAAPAAAAAAAAAAAA&#10;AAAAAKECAABkcnMvZG93bnJldi54bWxQSwUGAAAAAAQABAD5AAAAkgMAAAAA&#10;" strokeweight="2.25pt"/>
                        <v:line id="Line 696" o:spid="_x0000_s1438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PlOcQAAADcAAAADwAAAGRycy9kb3ducmV2LnhtbESPQWvCQBSE74L/YXmCN91YQmtT1yBC&#10;IQd7MIpeH9nXbGj2bZJdNf333UKhx2FmvmE2+WhbcafBN44VrJYJCOLK6YZrBefT+2INwgdkja1j&#10;UvBNHvLtdLLBTLsHH+lehlpECPsMFZgQukxKXxmy6JeuI47epxsshiiHWuoBHxFuW/mUJM/SYsNx&#10;wWBHe0PVV3mzCtKPwujrePCHY1JcqOnTfV86peazcfcGItAY/sN/7UIreH1J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A+U5xAAAANwAAAAPAAAAAAAAAAAA&#10;AAAAAKECAABkcnMvZG93bnJldi54bWxQSwUGAAAAAAQABAD5AAAAkgMAAAAA&#10;" strokeweight="2.25pt"/>
                        <v:line id="Line 697" o:spid="_x0000_s1439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9AosUAAADcAAAADwAAAGRycy9kb3ducmV2LnhtbESPQWvCQBSE7wX/w/KE3pqNYrWm2YgI&#10;hRzswVTq9ZF9zQazb2N2q+m/7xaEHoeZ+YbJN6PtxJUG3zpWMEtSEMS10y03Co4fb08vIHxA1tg5&#10;JgU/5GFTTB5yzLS78YGuVWhEhLDPUIEJoc+k9LUhiz5xPXH0vtxgMUQ5NFIPeItw28l5mi6lxZbj&#10;gsGedobqc/VtFSzeS6NP497vD2n5Se1lsbtUTqnH6bh9BRFoDP/he7vUCtarZ/g7E4+AL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9AosUAAADcAAAADwAAAAAAAAAA&#10;AAAAAAChAgAAZHJzL2Rvd25yZXYueG1sUEsFBgAAAAAEAAQA+QAAAJMDAAAAAA==&#10;" strokeweight="2.25pt"/>
                        <v:line id="Line 698" o:spid="_x0000_s1440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3e1cMAAADcAAAADwAAAGRycy9kb3ducmV2LnhtbESPQYvCMBSE78L+h/AW9qapi+hajbII&#10;Qg96sMp6fTTPpti81CZq998bQfA4zMw3zHzZ2VrcqPWVYwXDQQKCuHC64lLBYb/u/4DwAVlj7ZgU&#10;/JOH5eKjN8dUuzvv6JaHUkQI+xQVmBCaVEpfGLLoB64hjt7JtRZDlG0pdYv3CLe1/E6SsbRYcVww&#10;2NDKUHHOr1bBaJsZfew2frNLsj+qLqPVJXdKfX12vzMQgbrwDr/amVYwnYz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d3tXDAAAA3AAAAA8AAAAAAAAAAAAA&#10;AAAAoQIAAGRycy9kb3ducmV2LnhtbFBLBQYAAAAABAAEAPkAAACRAwAAAAA=&#10;" strokeweight="2.25pt"/>
                        <v:line id="Line 699" o:spid="_x0000_s1441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F7TsMAAADcAAAADwAAAGRycy9kb3ducmV2LnhtbESPQYvCMBSE78L+h/AW9qapIrpWo4gg&#10;9OAerLJeH82zKTYvtYna/fcbQfA4zMw3zGLV2VrcqfWVYwXDQQKCuHC64lLB8bDtf4PwAVlj7ZgU&#10;/JGH1fKjt8BUuwfv6Z6HUkQI+xQVmBCaVEpfGLLoB64hjt7ZtRZDlG0pdYuPCLe1HCXJRFqsOC4Y&#10;bGhjqLjkN6tg/JMZfep2frdPsl+qruPNNXdKfX126zmIQF14h1/tTCuYTa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Re07DAAAA3AAAAA8AAAAAAAAAAAAA&#10;AAAAoQIAAGRycy9kb3ducmV2LnhtbFBLBQYAAAAABAAEAPkAAACRAwAAAAA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F71AE7" w:rsidRPr="007325DD">
        <w:rPr>
          <w:rFonts w:cs="Arial"/>
          <w:sz w:val="24"/>
          <w:szCs w:val="24"/>
        </w:rPr>
        <w:t>6</w:t>
      </w:r>
      <w:r w:rsidR="00030E77" w:rsidRPr="007325DD">
        <w:rPr>
          <w:rFonts w:cs="Arial"/>
          <w:sz w:val="24"/>
          <w:szCs w:val="24"/>
        </w:rPr>
        <w:t xml:space="preserve">. </w:t>
      </w:r>
      <w:r w:rsidR="000A6389" w:rsidRPr="007325DD">
        <w:rPr>
          <w:rFonts w:cs="Arial"/>
          <w:sz w:val="24"/>
          <w:szCs w:val="24"/>
        </w:rPr>
        <w:t>Рабочий чертеж устройства площадки</w:t>
      </w:r>
      <w:bookmarkEnd w:id="18"/>
    </w:p>
    <w:p w:rsidR="004B0B6C" w:rsidRPr="007325DD" w:rsidRDefault="004B0B6C" w:rsidP="008C3A29">
      <w:pPr>
        <w:spacing w:line="360" w:lineRule="auto"/>
        <w:ind w:left="567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7325DD">
        <w:rPr>
          <w:rFonts w:ascii="Arial" w:hAnsi="Arial" w:cs="Arial"/>
          <w:sz w:val="24"/>
          <w:szCs w:val="24"/>
        </w:rPr>
        <w:t xml:space="preserve">Контейнерная площадка выполнена в </w:t>
      </w:r>
      <w:r w:rsidR="008C3A29" w:rsidRPr="007325DD">
        <w:rPr>
          <w:rFonts w:ascii="Arial" w:hAnsi="Arial" w:cs="Arial"/>
          <w:sz w:val="24"/>
          <w:szCs w:val="24"/>
        </w:rPr>
        <w:t xml:space="preserve">соответствии с типовым решением </w:t>
      </w:r>
      <w:r w:rsidRPr="007325DD">
        <w:rPr>
          <w:rFonts w:ascii="Arial" w:hAnsi="Arial" w:cs="Arial"/>
          <w:sz w:val="24"/>
          <w:szCs w:val="24"/>
        </w:rPr>
        <w:t>исполнения мест (площадок) накопления (в том числе раздельного накопления) твердых коммунальных отходов</w:t>
      </w:r>
      <w:r w:rsidR="008C3A29" w:rsidRPr="007325DD">
        <w:rPr>
          <w:rFonts w:ascii="Arial" w:hAnsi="Arial" w:cs="Arial"/>
          <w:sz w:val="24"/>
          <w:szCs w:val="24"/>
        </w:rPr>
        <w:t xml:space="preserve"> (</w:t>
      </w:r>
      <w:r w:rsidRPr="007325DD">
        <w:rPr>
          <w:rFonts w:ascii="Arial" w:hAnsi="Arial" w:cs="Arial"/>
          <w:sz w:val="24"/>
          <w:szCs w:val="24"/>
        </w:rPr>
        <w:t xml:space="preserve">Приложение </w:t>
      </w:r>
      <w:r w:rsidR="0073501C" w:rsidRPr="007325DD">
        <w:rPr>
          <w:rFonts w:ascii="Arial" w:hAnsi="Arial" w:cs="Arial"/>
          <w:sz w:val="24"/>
          <w:szCs w:val="24"/>
        </w:rPr>
        <w:t>№</w:t>
      </w:r>
      <w:r w:rsidRPr="007325DD">
        <w:rPr>
          <w:rFonts w:ascii="Arial" w:hAnsi="Arial" w:cs="Arial"/>
          <w:sz w:val="24"/>
          <w:szCs w:val="24"/>
        </w:rPr>
        <w:t xml:space="preserve"> 5 к Положению о порядке проведения конкурса на предоставление субсидий бюджетам муниципальных районов и городских округов Архангельской области на реализацию мероприятий в сфере обращения с отходами производства и потребления, в том числе с твердыми коммунальными отходами</w:t>
      </w:r>
      <w:r w:rsidR="008C3A29" w:rsidRPr="007325DD">
        <w:rPr>
          <w:rFonts w:ascii="Arial" w:hAnsi="Arial" w:cs="Arial"/>
          <w:sz w:val="24"/>
          <w:szCs w:val="24"/>
        </w:rPr>
        <w:t>).</w:t>
      </w:r>
      <w:proofErr w:type="gramEnd"/>
    </w:p>
    <w:p w:rsidR="008C3A29" w:rsidRPr="007325DD" w:rsidRDefault="008C3A29" w:rsidP="008C3A29">
      <w:pPr>
        <w:spacing w:line="360" w:lineRule="auto"/>
        <w:ind w:left="567" w:firstLine="709"/>
        <w:jc w:val="both"/>
        <w:rPr>
          <w:rFonts w:ascii="Arial" w:hAnsi="Arial" w:cs="Arial"/>
          <w:i/>
          <w:sz w:val="24"/>
          <w:szCs w:val="24"/>
        </w:rPr>
      </w:pPr>
      <w:r w:rsidRPr="007325DD">
        <w:rPr>
          <w:rFonts w:ascii="Arial" w:hAnsi="Arial" w:cs="Arial"/>
          <w:i/>
          <w:sz w:val="24"/>
          <w:szCs w:val="24"/>
        </w:rPr>
        <w:t>Пример:</w:t>
      </w:r>
    </w:p>
    <w:p w:rsidR="008C3A29" w:rsidRPr="007325DD" w:rsidRDefault="002431CD" w:rsidP="008C3A29">
      <w:pPr>
        <w:spacing w:line="360" w:lineRule="auto"/>
        <w:ind w:left="567" w:firstLine="709"/>
        <w:jc w:val="both"/>
        <w:rPr>
          <w:rFonts w:ascii="Arial" w:hAnsi="Arial" w:cs="Arial"/>
          <w:sz w:val="24"/>
          <w:szCs w:val="24"/>
        </w:rPr>
      </w:pPr>
      <w:r w:rsidRPr="007325DD">
        <w:rPr>
          <w:noProof/>
          <w:position w:val="-427"/>
          <w:sz w:val="24"/>
          <w:szCs w:val="24"/>
          <w:lang w:eastAsia="ru-RU"/>
        </w:rPr>
        <w:drawing>
          <wp:anchor distT="0" distB="0" distL="114300" distR="114300" simplePos="0" relativeHeight="251654143" behindDoc="0" locked="0" layoutInCell="1" allowOverlap="1" wp14:anchorId="6B67F667" wp14:editId="0E64B6C5">
            <wp:simplePos x="0" y="0"/>
            <wp:positionH relativeFrom="column">
              <wp:posOffset>230505</wp:posOffset>
            </wp:positionH>
            <wp:positionV relativeFrom="paragraph">
              <wp:posOffset>1316990</wp:posOffset>
            </wp:positionV>
            <wp:extent cx="5762625" cy="3114675"/>
            <wp:effectExtent l="0" t="0" r="9525" b="9525"/>
            <wp:wrapTopAndBottom/>
            <wp:docPr id="3" name="Рисунок 3" descr="base_23565_111274_32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se_23565_111274_32775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" t="2213" r="18402" b="54609"/>
                    <a:stretch/>
                  </pic:blipFill>
                  <pic:spPr bwMode="auto">
                    <a:xfrm>
                      <a:off x="0" y="0"/>
                      <a:ext cx="57626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A29" w:rsidRPr="007325DD">
        <w:rPr>
          <w:rFonts w:ascii="Arial" w:hAnsi="Arial" w:cs="Arial"/>
          <w:sz w:val="24"/>
          <w:szCs w:val="24"/>
        </w:rPr>
        <w:t>Вариант 2, предусматривающий наличие отсека для крупногабаритных отходов и отсека для размещения не более трех контейнеров для ТКО (без навеса), в основании площадки (места) накопления ТКО - дорожная плита.</w:t>
      </w:r>
    </w:p>
    <w:p w:rsidR="008C3A29" w:rsidRDefault="008C3A29" w:rsidP="008C3A29">
      <w:pPr>
        <w:spacing w:line="360" w:lineRule="auto"/>
        <w:ind w:left="567" w:firstLine="567"/>
        <w:jc w:val="both"/>
        <w:rPr>
          <w:rFonts w:ascii="Arial" w:hAnsi="Arial" w:cs="Arial"/>
          <w:sz w:val="26"/>
          <w:szCs w:val="26"/>
        </w:rPr>
      </w:pPr>
    </w:p>
    <w:p w:rsidR="008C3A29" w:rsidRDefault="008C3A29" w:rsidP="008C3A2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8C3A29" w:rsidRDefault="008C3A29" w:rsidP="008C3A2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8C3A29" w:rsidRDefault="008C3A29" w:rsidP="00C66443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5F5D4B" w:rsidRDefault="007325DD" w:rsidP="003F74DE">
      <w:pPr>
        <w:ind w:firstLine="709"/>
        <w:rPr>
          <w:rFonts w:ascii="Arial" w:hAnsi="Arial" w:cs="Arial"/>
          <w:sz w:val="26"/>
          <w:szCs w:val="26"/>
        </w:rPr>
        <w:sectPr w:rsidR="005F5D4B" w:rsidSect="006C349B">
          <w:footerReference w:type="first" r:id="rId12"/>
          <w:pgSz w:w="11906" w:h="16838"/>
          <w:pgMar w:top="1134" w:right="567" w:bottom="1134" w:left="1701" w:header="0" w:footer="284" w:gutter="0"/>
          <w:cols w:space="708"/>
          <w:titlePg/>
          <w:docGrid w:linePitch="360"/>
        </w:sectPr>
      </w:pPr>
      <w:r>
        <w:rPr>
          <w:noProof/>
          <w:position w:val="-314"/>
          <w:lang w:eastAsia="ru-RU"/>
        </w:rPr>
        <w:drawing>
          <wp:anchor distT="0" distB="0" distL="114300" distR="114300" simplePos="0" relativeHeight="251659264" behindDoc="0" locked="0" layoutInCell="1" allowOverlap="1" wp14:anchorId="7D3644C1" wp14:editId="25F89454">
            <wp:simplePos x="0" y="0"/>
            <wp:positionH relativeFrom="page">
              <wp:posOffset>1764665</wp:posOffset>
            </wp:positionH>
            <wp:positionV relativeFrom="paragraph">
              <wp:posOffset>3318510</wp:posOffset>
            </wp:positionV>
            <wp:extent cx="5086350" cy="3962400"/>
            <wp:effectExtent l="0" t="0" r="0" b="0"/>
            <wp:wrapNone/>
            <wp:docPr id="7" name="Рисунок 7" descr="base_23565_111274_327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se_23565_111274_32776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r="1913"/>
                    <a:stretch/>
                  </pic:blipFill>
                  <pic:spPr bwMode="auto">
                    <a:xfrm>
                      <a:off x="0" y="0"/>
                      <a:ext cx="50863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29" w:rsidRDefault="008E421D" w:rsidP="00CE073A">
      <w:pPr>
        <w:rPr>
          <w:rFonts w:ascii="Arial" w:hAnsi="Arial" w:cs="Arial"/>
          <w:sz w:val="26"/>
          <w:szCs w:val="26"/>
        </w:rPr>
      </w:pPr>
      <w:r>
        <w:rPr>
          <w:noProof/>
          <w:position w:val="-354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40A71B68" wp14:editId="65D34656">
            <wp:simplePos x="0" y="0"/>
            <wp:positionH relativeFrom="column">
              <wp:posOffset>3986530</wp:posOffset>
            </wp:positionH>
            <wp:positionV relativeFrom="paragraph">
              <wp:posOffset>251460</wp:posOffset>
            </wp:positionV>
            <wp:extent cx="1986915" cy="2205990"/>
            <wp:effectExtent l="0" t="0" r="0" b="3810"/>
            <wp:wrapNone/>
            <wp:docPr id="49" name="Рисунок 49" descr="base_23565_111274_32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3565_111274_32777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54" t="2501" b="57547"/>
                    <a:stretch/>
                  </pic:blipFill>
                  <pic:spPr bwMode="auto">
                    <a:xfrm>
                      <a:off x="0" y="0"/>
                      <a:ext cx="198691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-354"/>
          <w:lang w:eastAsia="ru-RU"/>
        </w:rPr>
        <w:drawing>
          <wp:anchor distT="0" distB="0" distL="114300" distR="114300" simplePos="0" relativeHeight="251652093" behindDoc="1" locked="0" layoutInCell="1" allowOverlap="1" wp14:anchorId="09CD426F" wp14:editId="227A5AE4">
            <wp:simplePos x="0" y="0"/>
            <wp:positionH relativeFrom="column">
              <wp:posOffset>302895</wp:posOffset>
            </wp:positionH>
            <wp:positionV relativeFrom="paragraph">
              <wp:posOffset>311150</wp:posOffset>
            </wp:positionV>
            <wp:extent cx="3681730" cy="2029460"/>
            <wp:effectExtent l="0" t="0" r="0" b="8890"/>
            <wp:wrapNone/>
            <wp:docPr id="2" name="Рисунок 2" descr="base_23565_111274_32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3565_111274_32777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99" r="39070" b="57120"/>
                    <a:stretch/>
                  </pic:blipFill>
                  <pic:spPr bwMode="auto">
                    <a:xfrm>
                      <a:off x="0" y="0"/>
                      <a:ext cx="368173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1CD" w:rsidRPr="00CE073A">
        <w:rPr>
          <w:rFonts w:ascii="Arial" w:hAnsi="Arial" w:cs="Arial"/>
          <w:noProof/>
          <w:sz w:val="20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7310FBB3" wp14:editId="6D94FFFB">
                <wp:simplePos x="0" y="0"/>
                <wp:positionH relativeFrom="page">
                  <wp:posOffset>1076325</wp:posOffset>
                </wp:positionH>
                <wp:positionV relativeFrom="page">
                  <wp:posOffset>714375</wp:posOffset>
                </wp:positionV>
                <wp:extent cx="6177187" cy="9255180"/>
                <wp:effectExtent l="19050" t="19050" r="14605" b="22225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187" cy="9255180"/>
                          <a:chOff x="1134" y="284"/>
                          <a:chExt cx="10491" cy="16271"/>
                        </a:xfrm>
                        <a:noFill/>
                      </wpg:grpSpPr>
                      <wps:wsp>
                        <wps:cNvPr id="103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3" name="Group 17"/>
                        <wpg:cNvGrpSpPr>
                          <a:grpSpLocks/>
                        </wpg:cNvGrpSpPr>
                        <wpg:grpSpPr bwMode="auto">
                          <a:xfrm>
                            <a:off x="1134" y="15717"/>
                            <a:ext cx="10491" cy="837"/>
                            <a:chOff x="1140" y="12894"/>
                            <a:chExt cx="10491" cy="853"/>
                          </a:xfrm>
                          <a:grpFill/>
                        </wpg:grpSpPr>
                        <wps:wsp>
                          <wps:cNvPr id="1034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2894"/>
                              <a:ext cx="10488" cy="85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5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1143" y="12894"/>
                              <a:ext cx="10488" cy="853"/>
                              <a:chOff x="989" y="11410"/>
                              <a:chExt cx="10488" cy="853"/>
                            </a:xfrm>
                            <a:grpFill/>
                          </wpg:grpSpPr>
                          <wpg:grpSp>
                            <wpg:cNvPr id="1036" name="Group 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14" y="11410"/>
                                <a:ext cx="763" cy="850"/>
                                <a:chOff x="8787" y="9973"/>
                                <a:chExt cx="1143" cy="850"/>
                              </a:xfrm>
                              <a:grpFill/>
                            </wpg:grpSpPr>
                            <wps:wsp>
                              <wps:cNvPr id="1037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87" y="9973"/>
                                  <a:ext cx="1143" cy="283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038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89" y="10259"/>
                                  <a:ext cx="1135" cy="56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 w:rsidP="00CE073A">
                                    <w:pPr>
                                      <w:pStyle w:val="ad"/>
                                      <w:spacing w:before="120"/>
                                      <w:jc w:val="left"/>
                                      <w:rPr>
                                        <w:noProof w:val="0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39" name="Text Box 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2" y="11413"/>
                                <a:ext cx="6032" cy="85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D13" w:rsidRDefault="00B33D13">
                                  <w:pPr>
                                    <w:pStyle w:val="ad"/>
                                    <w:spacing w:before="160"/>
                                    <w:rPr>
                                      <w:noProof w:val="0"/>
                                      <w:sz w:val="32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instrText xml:space="preserve"> DOCPROPERTY "Номер документа"  \* MERGEFORMAT </w:instrTex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t>XXX-XXX</w: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g:grpSp>
                            <wpg:cNvPr id="1040" name="Group 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" y="11413"/>
                                <a:ext cx="3683" cy="850"/>
                                <a:chOff x="1248" y="9691"/>
                                <a:chExt cx="3683" cy="861"/>
                              </a:xfrm>
                              <a:grpFill/>
                            </wpg:grpSpPr>
                            <wpg:grpSp>
                              <wpg:cNvPr id="1041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10272"/>
                                  <a:ext cx="3682" cy="280"/>
                                  <a:chOff x="3332" y="11725"/>
                                  <a:chExt cx="3681" cy="283"/>
                                </a:xfrm>
                                <a:grpFill/>
                              </wpg:grpSpPr>
                              <wps:wsp>
                                <wps:cNvPr id="1042" name="Text Box 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2" y="11725"/>
                                    <a:ext cx="39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043" name="Text Box 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5" y="11725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  <w:r>
                                        <w:t>№ докум.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044" name="Text Box 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Изм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045" name="Text Box 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7" y="11725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Подп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046" name="Text Box 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6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7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9691"/>
                                  <a:ext cx="3683" cy="581"/>
                                  <a:chOff x="3033" y="9482"/>
                                  <a:chExt cx="3683" cy="581"/>
                                </a:xfrm>
                                <a:grpFill/>
                              </wpg:grpSpPr>
                              <wpg:grpSp>
                                <wpg:cNvPr id="1048" name="Group 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  <a:grpFill/>
                                </wpg:grpSpPr>
                                <wpg:grpSp>
                                  <wpg:cNvPr id="1049" name="Group 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1050" name="Text Box 3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1" name="Text Box 3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2" name="Text Box 3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3" name="Text Box 3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4" name="Text Box 3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55" name="Group 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1056" name="Text Box 4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7" name="Text Box 4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8" name="Text Box 4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9" name="Text Box 4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0" name="Text Box 4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61" name="Line 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062" name="Line 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063" name="Line 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064" name="Line 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065" name="Line 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066" name="Line 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442" style="position:absolute;margin-left:84.75pt;margin-top:56.25pt;width:486.4pt;height:728.75pt;z-index:-251614208;mso-position-horizontal-relative:page;mso-position-vertical-relative:page" coordorigin="1134,284" coordsize="10491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" o:allowincell="f">
                <v:rect id="Rectangle 16" o:spid="_x0000_s1443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+2i8UA&#10;AADdAAAADwAAAGRycy9kb3ducmV2LnhtbERPTWvCQBC9F/wPyxR6q7tGWyV1FQ0UCvZiKqi3ITtN&#10;QrOzIbvV6K/vFgRv83ifM1/2thEn6nztWMNoqEAQF87UXGrYfb0/z0D4gGywcUwaLuRhuRg8zDE1&#10;7sxbOuWhFDGEfYoaqhDaVEpfVGTRD11LHLlv11kMEXalNB2eY7htZKLUq7RYc2yosKWsouIn/7Ua&#10;ti/r1fEwHe/tVW3ySfZpk2yUaP302K/eQATqw118c3+YOF+NE/j/Jp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7aLxQAAAN0AAAAPAAAAAAAAAAAAAAAAAJgCAABkcnMv&#10;ZG93bnJldi54bWxQSwUGAAAAAAQABAD1AAAAigMAAAAA&#10;" filled="f" strokeweight="2.25pt"/>
                <v:group id="Group 17" o:spid="_x0000_s1444" style="position:absolute;left:1134;top:15717;width:10491;height:837" coordorigin="1140,12894" coordsize="10491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rect id="Rectangle 18" o:spid="_x0000_s1445" style="position:absolute;left:1140;top:12894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LZMUA&#10;AADdAAAADwAAAGRycy9kb3ducmV2LnhtbERPTWvCQBC9C/0PyxR6012jtSW6ig0UBHsxLbTehuw0&#10;Cc3OhuxWo7/eFQRv83ifs1j1thEH6nztWMN4pEAQF87UXGr4+nwfvoLwAdlg45g0nMjDavkwWGBq&#10;3JF3dMhDKWII+xQ1VCG0qZS+qMiiH7mWOHK/rrMYIuxKaTo8xnDbyESpmbRYc2yosKWsouIv/7ca&#10;ds9v6/3Py+TbntU2n2YfNsnGidZPj/16DiJQH+7im3tj4nw1mcL1m3iC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otkxQAAAN0AAAAPAAAAAAAAAAAAAAAAAJgCAABkcnMv&#10;ZG93bnJldi54bWxQSwUGAAAAAAQABAD1AAAAigMAAAAA&#10;" filled="f" strokeweight="2.25pt"/>
                  <v:group id="Group 19" o:spid="_x0000_s1446" style="position:absolute;left:1143;top:12894;width:10488;height:853" coordorigin="989,11410" coordsize="10488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  <v:group id="Group 20" o:spid="_x0000_s1447" style="position:absolute;left:10714;top:11410;width:763;height:850" coordorigin="8787,9973" coordsize="1143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    <v:shape id="Text Box 21" o:spid="_x0000_s1448" type="#_x0000_t202" style="position:absolute;left:8787;top:9973;width:114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46MUA&#10;AADdAAAADwAAAGRycy9kb3ducmV2LnhtbERPS2vCQBC+F/oflin01mxsoNXUVaRgFW8+Cj1Os2MS&#10;zc6u2VVTf70rFLzNx/ec4bgzjThR62vLCnpJCoK4sLrmUsFmPX3pg/ABWWNjmRT8kYfx6PFhiLm2&#10;Z17SaRVKEUPY56igCsHlUvqiIoM+sY44clvbGgwRtqXULZ5juGnka5q+SYM1x4YKHX1WVOxXR6Ng&#10;9vOdeeN++4OBu0y+ssNueVxclHp+6iYfIAJ14S7+d891nJ9m73D7Jp4gR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bjoxQAAAN0AAAAPAAAAAAAAAAAAAAAAAJgCAABkcnMv&#10;ZG93bnJldi54bWxQSwUGAAAAAAQABAD1AAAAigMAAAAA&#10;" filled="f" strokeweight="2.25pt">
                        <v:textbox inset=".5mm,.3mm,.5mm,.3mm">
                          <w:txbxContent>
                            <w:p w:rsidR="00B33D13" w:rsidRDefault="00B33D13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22" o:spid="_x0000_s1449" type="#_x0000_t202" style="position:absolute;left:8789;top:10259;width:1135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smscA&#10;AADdAAAADwAAAGRycy9kb3ducmV2LnhtbESPQW/CMAyF75P2HyJP4jbSrdIEhYDQpG1oN9iQOJrG&#10;tGWNkzUBCr8eHybtZus9v/d5Ou9dq07UxcazgadhBoq49LbhysD319vjCFRMyBZbz2TgQhHms/u7&#10;KRbWn3lFp3WqlIRwLNBAnVIotI5lTQ7j0Adi0fa+c5hk7SptOzxLuGv1c5a9aIcNS0ONgV5rKn/W&#10;R2fgY7vJowu70Xgcrov3/PewOn5ejRk89IsJqER9+jf/XS+t4Ge54Mo3MoK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KLJrHAAAA3QAAAA8AAAAAAAAAAAAAAAAAmAIAAGRy&#10;cy9kb3ducmV2LnhtbFBLBQYAAAAABAAEAPUAAACMAwAAAAA=&#10;" filled="f" strokeweight="2.25pt">
                        <v:textbox inset=".5mm,.3mm,.5mm,.3mm">
                          <w:txbxContent>
                            <w:p w:rsidR="00B33D13" w:rsidRDefault="00B33D13" w:rsidP="00CE073A">
                              <w:pPr>
                                <w:pStyle w:val="ad"/>
                                <w:spacing w:before="120"/>
                                <w:jc w:val="left"/>
                                <w:rPr>
                                  <w:noProof w:val="0"/>
                                  <w:sz w:val="22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23" o:spid="_x0000_s1450" type="#_x0000_t202" style="position:absolute;left:4672;top:11413;width:6032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JAcQA&#10;AADdAAAADwAAAGRycy9kb3ducmV2LnhtbERPS2vCQBC+F/wPywi91Y0NFBNdRQS19Oaj0OOYnSap&#10;2dltdtXUX+8WBG/z8T1nMutMI87U+tqyguEgAUFcWF1zqWC/W76MQPiArLGxTAr+yMNs2nuaYK7t&#10;hTd03oZSxBD2OSqoQnC5lL6oyKAfWEccuW/bGgwRtqXULV5iuGnka5K8SYM1x4YKHS0qKo7bk1Gw&#10;/vpMvXGHUZa563yV/v5sTh9XpZ773XwMIlAXHuK7+13H+Umawf8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GiQHEAAAA3QAAAA8AAAAAAAAAAAAAAAAAmAIAAGRycy9k&#10;b3ducmV2LnhtbFBLBQYAAAAABAAEAPUAAACJAwAAAAA=&#10;" filled="f" strokeweight="2.25pt">
                      <v:textbox inset=".5mm,.3mm,.5mm,.3mm">
                        <w:txbxContent>
                          <w:p w:rsidR="00B33D13" w:rsidRDefault="00B33D13">
                            <w:pPr>
                              <w:pStyle w:val="ad"/>
                              <w:spacing w:before="160"/>
                              <w:rPr>
                                <w:noProof w:val="0"/>
                                <w:sz w:val="32"/>
                              </w:rPr>
                            </w:pPr>
                            <w:r>
                              <w:rPr>
                                <w:noProof w:val="0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instrText xml:space="preserve"> DOCPROPERTY "Номер документа"  \* MERGEFORMAT </w:instrTex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separate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t>XXX-XXX</w: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group id="Group 24" o:spid="_x0000_s1451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    <v:group id="Group 25" o:spid="_x0000_s1452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      <v:shape id="Text Box 26" o:spid="_x0000_s1453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oDcQA&#10;AADdAAAADwAAAGRycy9kb3ducmV2LnhtbERPS2vCQBC+F/oflhF6qxu1FI3ZiBT6wJtWweOYHZNo&#10;dnabXTX117tCobf5+J6TzTrTiDO1vrasYNBPQBAXVtdcKlh/vz+PQfiArLGxTAp+ycMsf3zIMNX2&#10;wks6r0IpYgj7FBVUIbhUSl9UZND3rSOO3N62BkOEbSl1i5cYbho5TJJXabDm2FCho7eKiuPqZBR8&#10;bjcjb9xuPJm46/xj9HNYnhZXpZ563XwKIlAX/sV/7i8d5ycvQ7h/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aA3EAAAA3QAAAA8AAAAAAAAAAAAAAAAAmAIAAGRycy9k&#10;b3ducmV2LnhtbFBLBQYAAAAABAAEAPUAAACJAwAAAAA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27" o:spid="_x0000_s1454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NlsUA&#10;AADdAAAADwAAAGRycy9kb3ducmV2LnhtbERPS2vCQBC+F/oflin01mxsStHUVaRgFW8+Cj1Os2MS&#10;zc6u2VVTf70rFLzNx/ec4bgzjThR62vLCnpJCoK4sLrmUsFmPX3pg/ABWWNjmRT8kYfx6PFhiLm2&#10;Z17SaRVKEUPY56igCsHlUvqiIoM+sY44clvbGgwRtqXULZ5juGnka5q+S4M1x4YKHX1WVOxXR6Ng&#10;9vOdeeN++4OBu0y+ssNueVxclHp+6iYfIAJ14S7+d891nJ++ZXD7Jp4gR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6M2WxQAAAN0AAAAPAAAAAAAAAAAAAAAAAJgCAABkcnMv&#10;ZG93bnJldi54bWxQSwUGAAAAAAQABAD1AAAAigMAAAAA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</w:pPr>
                                <w:r>
                                  <w:t>№ докум.</w:t>
                                </w:r>
                              </w:p>
                            </w:txbxContent>
                          </v:textbox>
                        </v:shape>
                        <v:shape id="Text Box 28" o:spid="_x0000_s1455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V4sQA&#10;AADdAAAADwAAAGRycy9kb3ducmV2LnhtbERPS2sCMRC+C/6HMAVvmq2K6NYoIvjAm7aFHqeb6e62&#10;m0ncRF399UYQepuP7znTeWMqcabal5YVvPYSEMSZ1SXnCj7eV90xCB+QNVaWScGVPMxn7dYUU20v&#10;vKfzIeQihrBPUUERgkul9FlBBn3POuLI/djaYIiwzqWu8RLDTSX7STKSBkuODQU6WhaU/R1ORsHm&#10;63PgjfseTybutlgPjr/70+6mVOelWbyBCNSEf/HTvdVxfjIcwuO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VeLEAAAA3QAAAA8AAAAAAAAAAAAAAAAAmAIAAGRycy9k&#10;b3ducmV2LnhtbFBLBQYAAAAABAAEAPUAAACJAwAAAAA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Изм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29" o:spid="_x0000_s1456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wecUA&#10;AADdAAAADwAAAGRycy9kb3ducmV2LnhtbERPS2sCMRC+C/0PYQq9abZaZV2NIoU+8Ka20ON0M+5u&#10;3UzSTdTVX28Ewdt8fM+ZzltTiwM1vrKs4LmXgCDOra64UPC1eeumIHxA1lhbJgUn8jCfPXSmmGl7&#10;5BUd1qEQMYR9hgrKEFwmpc9LMuh71hFHbmsbgyHCppC6wWMMN7XsJ8lIGqw4NpTo6LWkfLfeGwUf&#10;P98Db9xvOh678+J98P+32i/PSj09tosJiEBtuItv7k8d5ycvQ7h+E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fB5xQAAAN0AAAAPAAAAAAAAAAAAAAAAAJgCAABkcnMv&#10;ZG93bnJldi54bWxQSwUGAAAAAAQABAD1AAAAigMAAAAA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Подп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30" o:spid="_x0000_s1457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uDsQA&#10;AADdAAAADwAAAGRycy9kb3ducmV2LnhtbERPS2sCMRC+C/6HMAVvmq2K6NYoIvigN7WFHqeb6e62&#10;m0ncRN36640geJuP7znTeWMqcabal5YVvPYSEMSZ1SXnCj4Oq+4YhA/IGivLpOCfPMxn7dYUU20v&#10;vKPzPuQihrBPUUERgkul9FlBBn3POuLI/djaYIiwzqWu8RLDTSX7STKSBkuODQU6WhaU/e1PRsHm&#10;63PgjfseTybuulgPjr+70/tVqc5Ls3gDEagJT/HDvdVxfjIcwf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bg7EAAAA3QAAAA8AAAAAAAAAAAAAAAAAmAIAAGRycy9k&#10;b3ducmV2LnhtbFBLBQYAAAAABAAEAPUAAACJAwAAAAA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</v:group>
                      <v:group id="Group 31" o:spid="_x0000_s1458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      <v:group id="Group 32" o:spid="_x0000_s1459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        <v:group id="Group 33" o:spid="_x0000_s1460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          <v:shape id="Text Box 34" o:spid="_x0000_s1461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IVcUA&#10;AADdAAAADwAAAGRycy9kb3ducmV2LnhtbESPT2vCQBDF7wW/wzJCb3VTaUWiqxRB0ELBf7XXITsm&#10;wexsyG6T+O2dg+Bthvfmvd/Ml72rVEtNKD0beB8loIgzb0vODZyO67cpqBCRLVaeycCNAiwXg5c5&#10;ptZ3vKf2EHMlIRxSNFDEWKdah6wgh2Hka2LRLr5xGGVtcm0b7CTcVXqcJBPtsGRpKLCmVUHZ9fDv&#10;DFx+z9u/77Y+H7vp9hZK9D+4+zDmddh/zUBF6uPT/LjeWMFPPoVf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ohVxQAAAN0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35" o:spid="_x0000_s1462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ItzsIA&#10;AADdAAAADwAAAGRycy9kb3ducmV2LnhtbERP24rCMBB9F/yHMIJvmiq7UqpRRBBUWPCyq69DM7bF&#10;ZlKabFv/3iws+DaHc53FqjOlaKh2hWUFk3EEgji1uuBMwfdlO4pBOI+ssbRMCp7kYLXs9xaYaNvy&#10;iZqzz0QIYZeggtz7KpHSpTkZdGNbEQfubmuDPsA6k7rGNoSbUk6jaCYNFhwacqxok1P6OP8aBfef&#10;6/52aKrrpY33T1eg/cLjh1LDQbeeg/DU+bf4373TYX70OYG/b8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i3OwgAAAN0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36" o:spid="_x0000_s1463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zucMA&#10;AADdAAAADwAAAGRycy9kb3ducmV2LnhtbERPyWrDMBC9B/IPYgq9JXJDU4wbJZRAoS4E2my9DtbE&#10;NrVGRlK9/H0VCOQ2j7fOajOYRnTkfG1ZwdM8AUFcWF1zqeB4eJ+lIHxA1thYJgUjedisp5MVZtr2&#10;/E3dPpQihrDPUEEVQptJ6YuKDPq5bYkjd7HOYIjQlVI77GO4aeQiSV6kwZpjQ4UtbSsqfvd/RsHl&#10;dM5/Prv2fOjTfPQ12h1+PSv1+DC8vYIINIS7+Ob+0HF+slzA9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zucMAAADd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37" o:spid="_x0000_s1464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WIsMA&#10;AADdAAAADwAAAGRycy9kb3ducmV2LnhtbERP32vCMBB+F/wfwgl7m6mbE+mMIoPBHAizde71aM62&#10;rLmEJmvrf2+EgW/38f281WYwjeio9bVlBbNpAoK4sLrmUsExf39cgvABWWNjmRRcyMNmPR6tMNW2&#10;5wN1WShFDGGfooIqBJdK6YuKDPqpdcSRO9vWYIiwLaVusY/hppFPSbKQBmuODRU6equo+M3+jILz&#10;92n389m5U94vdxdfo93j11yph8mwfQURaAh38b/7Q8f5ycsz3L6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WIsMAAADd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38" o:spid="_x0000_s1465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WOVsIA&#10;AADdAAAADwAAAGRycy9kb3ducmV2LnhtbERP24rCMBB9F/yHMIJvmrroUrpGWYQFFQTX274OzdiW&#10;bSaliW39eyMIvs3hXGe+7EwpGqpdYVnBZByBIE6tLjhTcDr+jGIQziNrLC2Tgjs5WC76vTkm2rb8&#10;S83BZyKEsEtQQe59lUjp0pwMurGtiAN3tbVBH2CdSV1jG8JNKT+i6FMaLDg05FjRKqf0/3AzCq7n&#10;y+Zv21SXYxtv7q5Au8P9VKnhoPv+AuGp82/xy73WYX40m8L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Y5WwgAAAN0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39" o:spid="_x0000_s1466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          <v:shape id="Text Box 40" o:spid="_x0000_s1467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1usIA&#10;AADdAAAADwAAAGRycy9kb3ducmV2LnhtbERPyWrDMBC9F/IPYgq9NXJLY4ITJYRAoSkUmv06WBPb&#10;xBoZSfXy91EhkNs83jrzZW9q0ZLzlWUFb+MEBHFudcWFgsP+83UKwgdkjbVlUjCQh+Vi9DTHTNuO&#10;t9TuQiFiCPsMFZQhNJmUPi/JoB/bhjhyF+sMhghdIbXDLoabWr4nSSoNVhwbSmxoXVJ+3f0ZBZfj&#10;aXP+bpvTvptuBl+h/cHfD6VenvvVDESgPjzEd/eXjvOTSQr/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7W6wgAAAN0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41" o:spid="_x0000_s1468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QIcMA&#10;AADdAAAADwAAAGRycy9kb3ducmV2LnhtbERP32vCMBB+F/wfwgl7m6ljTumMIoPBHAizde71aM62&#10;rLmEJmvrf2+EgW/38f281WYwjeio9bVlBbNpAoK4sLrmUsExf39cgvABWWNjmRRcyMNmPR6tMNW2&#10;5wN1WShFDGGfooIqBJdK6YuKDPqpdcSRO9vWYIiwLaVusY/hppFPSfIiDdYcGyp09FZR8Zv9GQXn&#10;79Pu57Nzp7xf7i6+RrvHr2elHibD9hVEoCHcxf/uDx3nJ/MF3L6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cQIcMAAADd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42" o:spid="_x0000_s1469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EU8UA&#10;AADdAAAADwAAAGRycy9kb3ducmV2LnhtbESPT2vCQBDF7wW/wzJCb3VTaUWiqxRB0ELBf7XXITsm&#10;wexsyG6T+O2dg+Bthvfmvd/Ml72rVEtNKD0beB8loIgzb0vODZyO67cpqBCRLVaeycCNAiwXg5c5&#10;ptZ3vKf2EHMlIRxSNFDEWKdah6wgh2Hka2LRLr5xGGVtcm0b7CTcVXqcJBPtsGRpKLCmVUHZ9fDv&#10;DFx+z9u/77Y+H7vp9hZK9D+4+zDmddh/zUBF6uPT/LjeWMFPPgVX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IRTxQAAAN0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43" o:spid="_x0000_s1470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hyMMA&#10;AADdAAAADwAAAGRycy9kb3ducmV2LnhtbERPyWrDMBC9B/oPYgq9JXJDW1I3sgmBQF0IZGt6HayJ&#10;bWqNjKV6+fsoUMhtHm+dZTqYWnTUusqygudZBII4t7riQsHpuJkuQDiPrLG2TApGcpAmD5Mlxtr2&#10;vKfu4AsRQtjFqKD0vomldHlJBt3MNsSBu9jWoA+wLaRusQ/hppbzKHqTBisODSU2tC4p/z38GQWX&#10;73P289U152O/yEZXod3i7kWpp8dh9QHC0+Dv4n/3pw7zo9d3uH0TTpD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QhyMMAAADd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44" o:spid="_x0000_s1471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C6MYA&#10;AADdAAAADwAAAGRycy9kb3ducmV2LnhtbESPT2vCQBDF7wW/wzJCb3WjFJE0q5SCoIVCa6xeh+zk&#10;D2ZnQ3abxG/fORR6m+G9ee832W5yrRqoD41nA8tFAoq48LbhysA53z9tQIWIbLH1TAbuFGC3nT1k&#10;mFo/8hcNp1gpCeGQooE6xi7VOhQ1OQwL3xGLVvreYZS1r7TtcZRw1+pVkqy1w4alocaO3moqbqcf&#10;Z6D8vhyv70N3ycfN8R4a9B/4+WzM43x6fQEVaYr/5r/rgxX8ZC3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JC6MYAAADdAAAADwAAAAAAAAAAAAAAAACYAgAAZHJz&#10;L2Rvd25yZXYueG1sUEsFBgAAAAAEAAQA9QAAAIs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45" o:spid="_x0000_s1472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YATMEAAADdAAAADwAAAGRycy9kb3ducmV2LnhtbERPTYvCMBC9C/sfwgh700QRkWoUERZ6&#10;cA9W0evQzDZlm0ltonb//UYQvM3jfc5q07tG3KkLtWcNk7ECQVx6U3Ol4XT8Gi1AhIhssPFMGv4o&#10;wGb9MVhhZvyDD3QvYiVSCIcMNdgY20zKUFpyGMa+JU7cj+8cxgS7SpoOHyncNXKq1Fw6rDk1WGxp&#10;Z6n8LW5Ow+w7t+bS78P+oPIz1dfZ7lp4rT+H/XYJIlIf3+KXOzdpvppP4PlNOkG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BgBMwQAAAN0AAAAPAAAAAAAAAAAAAAAA&#10;AKECAABkcnMvZG93bnJldi54bWxQSwUGAAAAAAQABAD5AAAAjwMAAAAA&#10;" strokeweight="2.25pt"/>
                        <v:line id="Line 46" o:spid="_x0000_s1473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SeO8EAAADdAAAADwAAAGRycy9kb3ducmV2LnhtbERPTYvCMBC9C/6HMII3TRQR6RpFBKEH&#10;Pdhd3OvQzDZlm0ltonb//UYQvM3jfc5627tG3KkLtWcNs6kCQVx6U3Ol4evzMFmBCBHZYOOZNPxR&#10;gO1mOFhjZvyDz3QvYiVSCIcMNdgY20zKUFpyGKa+JU7cj+8cxgS7SpoOHyncNXKu1FI6rDk1WGxp&#10;b6n8LW5Ow+KUW/PdH8PxrPIL1dfF/lp4rcejfvcBIlIf3+KXOzdpvlrO4flNOkF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1J47wQAAAN0AAAAPAAAAAAAAAAAAAAAA&#10;AKECAABkcnMvZG93bnJldi54bWxQSwUGAAAAAAQABAD5AAAAjwMAAAAA&#10;" strokeweight="2.25pt"/>
                        <v:line id="Line 47" o:spid="_x0000_s1474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g7oMMAAADdAAAADwAAAGRycy9kb3ducmV2LnhtbERPTWvCQBC9F/wPywi91d22IpK6hiIU&#10;ctCDUex1yI7ZYHY2yW41/fduoeBtHu9zVvnoWnGlITSeNbzOFAjiypuGaw3Hw9fLEkSIyAZbz6Th&#10;lwLk68nTCjPjb7ynaxlrkUI4ZKjBxthlUobKksMw8x1x4s5+cBgTHGppBrylcNfKN6UW0mHDqcFi&#10;RxtL1aX8cRrmu8Ka73EbtntVnKjp55u+9Fo/T8fPDxCRxvgQ/7sLk+arxTv8fZNO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YO6DDAAAA3QAAAA8AAAAAAAAAAAAA&#10;AAAAoQIAAGRycy9kb3ducmV2LnhtbFBLBQYAAAAABAAEAPkAAACRAwAAAAA=&#10;" strokeweight="2.25pt"/>
                        <v:line id="Line 48" o:spid="_x0000_s1475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Gj1MEAAADdAAAADwAAAGRycy9kb3ducmV2LnhtbERPTYvCMBC9L/gfwgje1sSlyFKNIoLQ&#10;gx6ssnsdmrEpNpPaZLX+e7OwsLd5vM9ZrgfXijv1ofGsYTZVIIgrbxquNZxPu/dPECEiG2w9k4Yn&#10;BVivRm9LzI1/8JHuZaxFCuGQowYbY5dLGSpLDsPUd8SJu/jeYUywr6Xp8ZHCXSs/lJpLhw2nBosd&#10;bS1V1/LHacgOhTXfwz7sj6r4ouaWbW+l13oyHjYLEJGG+C/+cxcmzVfzDH6/SS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caPUwQAAAN0AAAAPAAAAAAAAAAAAAAAA&#10;AKECAABkcnMvZG93bnJldi54bWxQSwUGAAAAAAQABAD5AAAAjwMAAAAA&#10;" strokeweight="2.25pt"/>
                        <v:line id="Line 49" o:spid="_x0000_s1476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0GT8IAAADdAAAADwAAAGRycy9kb3ducmV2LnhtbERPTYvCMBC9C/6HMII3TVZcka5RFkHo&#10;wT1Yxb0OzdgUm0ltonb//WZhwds83uesNr1rxIO6UHvW8DZVIIhLb2quNJyOu8kSRIjIBhvPpOGH&#10;AmzWw8EKM+OffKBHESuRQjhkqMHG2GZShtKSwzD1LXHiLr5zGBPsKmk6fKZw18iZUgvpsObUYLGl&#10;raXyWtydhvlXbs13vw/7g8rPVN/m21vhtR6P+s8PEJH6+BL/u3OT5qvFO/x9k0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0GT8IAAADdAAAADwAAAAAAAAAAAAAA&#10;AAChAgAAZHJzL2Rvd25yZXYueG1sUEsFBgAAAAAEAAQA+QAAAJADAAAAAA==&#10;" strokeweight="2.25pt"/>
                        <v:line id="Line 50" o:spid="_x0000_s1477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+YOMIAAADdAAAADwAAAGRycy9kb3ducmV2LnhtbERPTWvCQBC9C/0PywjedFeRIKmriFDI&#10;IR5MS3sdstNsMDsbs6um/75bKHibx/uc7X50nbjTEFrPGpYLBYK49qblRsPH+9t8AyJEZIOdZ9Lw&#10;QwH2u5fJFnPjH3ymexUbkUI45KjBxtjnUobaksOw8D1x4r794DAmODTSDPhI4a6TK6Uy6bDl1GCx&#10;p6Ol+lLdnIb1qbDmayxDeVbFJ7XX9fFaea1n0/HwCiLSGJ/if3dh0nyVZfD3TTpB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e+YOMIAAADdAAAADwAAAAAAAAAAAAAA&#10;AAChAgAAZHJzL2Rvd25yZXYueG1sUEsFBgAAAAAEAAQA+QAAAJADAAAAAA=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8E421D" w:rsidRDefault="008E421D" w:rsidP="008C3A29">
      <w:pPr>
        <w:spacing w:line="360" w:lineRule="auto"/>
        <w:ind w:left="567"/>
        <w:jc w:val="both"/>
        <w:rPr>
          <w:noProof/>
          <w:position w:val="-334"/>
          <w:lang w:eastAsia="ru-RU"/>
        </w:rPr>
      </w:pPr>
      <w:r>
        <w:rPr>
          <w:noProof/>
          <w:position w:val="-427"/>
          <w:lang w:eastAsia="ru-RU"/>
        </w:rPr>
        <w:drawing>
          <wp:anchor distT="0" distB="0" distL="114300" distR="114300" simplePos="0" relativeHeight="251651068" behindDoc="0" locked="0" layoutInCell="1" allowOverlap="1" wp14:anchorId="7C65B95E" wp14:editId="65853698">
            <wp:simplePos x="0" y="0"/>
            <wp:positionH relativeFrom="column">
              <wp:posOffset>304834</wp:posOffset>
            </wp:positionH>
            <wp:positionV relativeFrom="paragraph">
              <wp:posOffset>1995805</wp:posOffset>
            </wp:positionV>
            <wp:extent cx="3388983" cy="1820411"/>
            <wp:effectExtent l="0" t="0" r="2540" b="8890"/>
            <wp:wrapNone/>
            <wp:docPr id="6" name="Рисунок 6" descr="base_23565_111274_32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se_23565_111274_32775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" t="46323" r="10576" b="-284"/>
                    <a:stretch/>
                  </pic:blipFill>
                  <pic:spPr bwMode="auto">
                    <a:xfrm>
                      <a:off x="0" y="0"/>
                      <a:ext cx="3388983" cy="182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1D" w:rsidRDefault="00FA642A" w:rsidP="008C3A29">
      <w:pPr>
        <w:spacing w:line="360" w:lineRule="auto"/>
        <w:ind w:left="567"/>
        <w:jc w:val="both"/>
        <w:rPr>
          <w:noProof/>
          <w:position w:val="-334"/>
          <w:lang w:eastAsia="ru-RU"/>
        </w:rPr>
      </w:pPr>
      <w:r>
        <w:rPr>
          <w:noProof/>
          <w:position w:val="-334"/>
          <w:lang w:eastAsia="ru-RU"/>
        </w:rPr>
        <w:drawing>
          <wp:anchor distT="0" distB="0" distL="114300" distR="114300" simplePos="0" relativeHeight="251723776" behindDoc="1" locked="0" layoutInCell="1" allowOverlap="1" wp14:anchorId="0802BD20" wp14:editId="6C1E34FC">
            <wp:simplePos x="0" y="0"/>
            <wp:positionH relativeFrom="column">
              <wp:posOffset>480229</wp:posOffset>
            </wp:positionH>
            <wp:positionV relativeFrom="paragraph">
              <wp:posOffset>3053126</wp:posOffset>
            </wp:positionV>
            <wp:extent cx="5192395" cy="1400810"/>
            <wp:effectExtent l="0" t="0" r="0" b="8890"/>
            <wp:wrapNone/>
            <wp:docPr id="51" name="Рисунок 51" descr="base_23565_111274_32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e_23565_111274_32778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" t="55761" r="-2908" b="2685"/>
                    <a:stretch/>
                  </pic:blipFill>
                  <pic:spPr bwMode="auto">
                    <a:xfrm>
                      <a:off x="0" y="0"/>
                      <a:ext cx="519239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21D">
        <w:rPr>
          <w:noProof/>
          <w:position w:val="-354"/>
          <w:lang w:eastAsia="ru-RU"/>
        </w:rPr>
        <w:drawing>
          <wp:anchor distT="0" distB="0" distL="114300" distR="114300" simplePos="0" relativeHeight="251721728" behindDoc="1" locked="0" layoutInCell="1" allowOverlap="1" wp14:anchorId="221778E2" wp14:editId="7985405A">
            <wp:simplePos x="0" y="0"/>
            <wp:positionH relativeFrom="column">
              <wp:posOffset>482600</wp:posOffset>
            </wp:positionH>
            <wp:positionV relativeFrom="paragraph">
              <wp:posOffset>1273810</wp:posOffset>
            </wp:positionV>
            <wp:extent cx="2706370" cy="1626870"/>
            <wp:effectExtent l="0" t="0" r="0" b="0"/>
            <wp:wrapNone/>
            <wp:docPr id="50" name="Рисунок 50" descr="base_23565_111274_327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3565_111274_32777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" t="49830" r="27707"/>
                    <a:stretch/>
                  </pic:blipFill>
                  <pic:spPr bwMode="auto">
                    <a:xfrm>
                      <a:off x="0" y="0"/>
                      <a:ext cx="270637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21D">
        <w:rPr>
          <w:noProof/>
          <w:position w:val="-334"/>
          <w:lang w:eastAsia="ru-RU"/>
        </w:rPr>
        <w:drawing>
          <wp:anchor distT="0" distB="0" distL="114300" distR="114300" simplePos="0" relativeHeight="251705344" behindDoc="1" locked="0" layoutInCell="1" allowOverlap="1" wp14:anchorId="4EDA6569" wp14:editId="2B714EB4">
            <wp:simplePos x="0" y="0"/>
            <wp:positionH relativeFrom="column">
              <wp:posOffset>303530</wp:posOffset>
            </wp:positionH>
            <wp:positionV relativeFrom="paragraph">
              <wp:posOffset>292735</wp:posOffset>
            </wp:positionV>
            <wp:extent cx="5192395" cy="1400810"/>
            <wp:effectExtent l="0" t="0" r="8255" b="8890"/>
            <wp:wrapNone/>
            <wp:docPr id="4" name="Рисунок 4" descr="base_23565_111274_32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e_23565_111274_32778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4" b="52452"/>
                    <a:stretch/>
                  </pic:blipFill>
                  <pic:spPr bwMode="auto">
                    <a:xfrm>
                      <a:off x="0" y="0"/>
                      <a:ext cx="519239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D4B" w:rsidRDefault="005F5D4B" w:rsidP="008C3A2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  <w:sectPr w:rsidR="005F5D4B" w:rsidSect="006C349B">
          <w:pgSz w:w="11906" w:h="16838"/>
          <w:pgMar w:top="1134" w:right="567" w:bottom="1134" w:left="1701" w:header="0" w:footer="284" w:gutter="0"/>
          <w:cols w:space="708"/>
          <w:titlePg/>
          <w:docGrid w:linePitch="360"/>
        </w:sectPr>
      </w:pPr>
    </w:p>
    <w:p w:rsidR="003F74DE" w:rsidRDefault="002431CD" w:rsidP="008C3A2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  <w:r w:rsidRPr="00CF1394">
        <w:rPr>
          <w:rFonts w:ascii="Arial" w:hAnsi="Arial" w:cs="Arial"/>
          <w:noProof/>
          <w:sz w:val="20"/>
          <w:szCs w:val="2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0DDCAF1F" wp14:editId="6636DED9">
                <wp:simplePos x="0" y="0"/>
                <wp:positionH relativeFrom="page">
                  <wp:posOffset>1076325</wp:posOffset>
                </wp:positionH>
                <wp:positionV relativeFrom="page">
                  <wp:posOffset>720089</wp:posOffset>
                </wp:positionV>
                <wp:extent cx="6174151" cy="9255125"/>
                <wp:effectExtent l="19050" t="19050" r="17145" b="22225"/>
                <wp:wrapNone/>
                <wp:docPr id="1125" name="Группа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151" cy="9255125"/>
                          <a:chOff x="1134" y="284"/>
                          <a:chExt cx="10488" cy="16271"/>
                        </a:xfrm>
                        <a:noFill/>
                      </wpg:grpSpPr>
                      <wps:wsp>
                        <wps:cNvPr id="1139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0" name="Group 862"/>
                        <wpg:cNvGrpSpPr>
                          <a:grpSpLocks/>
                        </wpg:cNvGrpSpPr>
                        <wpg:grpSpPr bwMode="auto">
                          <a:xfrm>
                            <a:off x="1134" y="15716"/>
                            <a:ext cx="10488" cy="838"/>
                            <a:chOff x="1140" y="12893"/>
                            <a:chExt cx="10488" cy="854"/>
                          </a:xfrm>
                          <a:grpFill/>
                        </wpg:grpSpPr>
                        <wps:wsp>
                          <wps:cNvPr id="1141" name="Rectangle 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2894"/>
                              <a:ext cx="10488" cy="850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42" name="Group 864"/>
                          <wpg:cNvGrpSpPr>
                            <a:grpSpLocks/>
                          </wpg:cNvGrpSpPr>
                          <wpg:grpSpPr bwMode="auto">
                            <a:xfrm>
                              <a:off x="1143" y="12893"/>
                              <a:ext cx="10484" cy="854"/>
                              <a:chOff x="989" y="11409"/>
                              <a:chExt cx="10484" cy="854"/>
                            </a:xfrm>
                            <a:grpFill/>
                          </wpg:grpSpPr>
                          <wpg:grpSp>
                            <wpg:cNvPr id="1143" name="Group 8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699" y="11409"/>
                                <a:ext cx="774" cy="853"/>
                                <a:chOff x="8785" y="9972"/>
                                <a:chExt cx="1162" cy="853"/>
                              </a:xfrm>
                              <a:grpFill/>
                            </wpg:grpSpPr>
                            <wps:wsp>
                              <wps:cNvPr id="1144" name="Text Box 8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85" y="9972"/>
                                  <a:ext cx="1161" cy="291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145" name="Text Box 8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88" y="10258"/>
                                  <a:ext cx="1159" cy="56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spacing w:before="120"/>
                                      <w:rPr>
                                        <w:noProof w:val="0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46" name="Text Box 8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2" y="11412"/>
                                <a:ext cx="6029" cy="850"/>
                              </a:xfrm>
                              <a:prstGeom prst="rect">
                                <a:avLst/>
                              </a:prstGeom>
                              <a:grp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D13" w:rsidRDefault="00B33D13">
                                  <w:pPr>
                                    <w:pStyle w:val="ad"/>
                                    <w:spacing w:before="160"/>
                                    <w:rPr>
                                      <w:noProof w:val="0"/>
                                      <w:sz w:val="32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instrText xml:space="preserve"> DOCPROPERTY "Номер документа"  \* MERGEFORMAT </w:instrTex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t>XXX-XXX</w: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g:grpSp>
                            <wpg:cNvPr id="1147" name="Group 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" y="11413"/>
                                <a:ext cx="3683" cy="850"/>
                                <a:chOff x="1248" y="9691"/>
                                <a:chExt cx="3683" cy="861"/>
                              </a:xfrm>
                              <a:grpFill/>
                            </wpg:grpSpPr>
                            <wpg:grpSp>
                              <wpg:cNvPr id="1148" name="Group 8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10272"/>
                                  <a:ext cx="3682" cy="280"/>
                                  <a:chOff x="3332" y="11725"/>
                                  <a:chExt cx="3681" cy="283"/>
                                </a:xfrm>
                                <a:grpFill/>
                              </wpg:grpSpPr>
                              <wps:wsp>
                                <wps:cNvPr id="1149" name="Text Box 8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2" y="11725"/>
                                    <a:ext cx="39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150" name="Text Box 8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5" y="11725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  <w:r>
                                        <w:t>№ докум.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151" name="Text Box 8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Изм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152" name="Text Box 8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7" y="11725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Подп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153" name="Text Box 8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6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4" name="Group 8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9691"/>
                                  <a:ext cx="3683" cy="581"/>
                                  <a:chOff x="3033" y="9482"/>
                                  <a:chExt cx="3683" cy="581"/>
                                </a:xfrm>
                                <a:grpFill/>
                              </wpg:grpSpPr>
                              <wpg:grpSp>
                                <wpg:cNvPr id="1155" name="Group 8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  <a:grpFill/>
                                </wpg:grpSpPr>
                                <wpg:grpSp>
                                  <wpg:cNvPr id="1156" name="Group 8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1157" name="Text Box 8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8" name="Text Box 8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9" name="Text Box 8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0" name="Text Box 8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1" name="Text Box 8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62" name="Group 8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1163" name="Text Box 8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4" name="Text Box 8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5" name="Text Box 8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6" name="Text Box 8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7" name="Text Box 8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168" name="Line 8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169" name="Line 8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170" name="Line 8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171" name="Line 8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172" name="Line 8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173" name="Line 8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5" o:spid="_x0000_s1478" style="position:absolute;left:0;text-align:left;margin-left:84.75pt;margin-top:56.7pt;width:486.15pt;height:728.75pt;z-index:-251625472;mso-position-horizontal-relative:page;mso-position-vertical-relative:page" coordorigin="1134,284" coordsize="10488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" o:allowincell="f">
                <v:rect id="Rectangle 861" o:spid="_x0000_s1479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rZ8UA&#10;AADdAAAADwAAAGRycy9kb3ducmV2LnhtbERPTWvCQBC9F/oflil4q5vEWjW6ig0UCvViFNTbkB2T&#10;0OxsyK6a9td3C0Jv83ifs1j1phFX6lxtWUE8jEAQF1bXXCrY796fpyCcR9bYWCYF3+RgtXx8WGCq&#10;7Y23dM19KUIIuxQVVN63qZSuqMigG9qWOHBn2xn0AXal1B3eQrhpZBJFr9JgzaGhwpayioqv/GIU&#10;bMdv69NxMjqYn+gzf8k2JsniRKnBU7+eg/DU+3/x3f2hw/x4NIO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itnxQAAAN0AAAAPAAAAAAAAAAAAAAAAAJgCAABkcnMv&#10;ZG93bnJldi54bWxQSwUGAAAAAAQABAD1AAAAigMAAAAA&#10;" filled="f" strokeweight="2.25pt"/>
                <v:group id="Group 862" o:spid="_x0000_s1480" style="position:absolute;left:1134;top:15716;width:10488;height:838" coordorigin="1140,12893" coordsize="10488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rect id="Rectangle 863" o:spid="_x0000_s1481" style="position:absolute;left:1140;top:12894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UHMUA&#10;AADdAAAADwAAAGRycy9kb3ducmV2LnhtbERPTWvCQBC9C/6HZYTedJNUrURX0UChoBdjofU2ZMck&#10;mJ0N2a2m/vpuodDbPN7nrDa9acSNOldbVhBPIhDEhdU1lwreT6/jBQjnkTU2lknBNznYrIeDFaba&#10;3vlIt9yXIoSwS1FB5X2bSumKigy6iW2JA3exnUEfYFdK3eE9hJtGJlE0lwZrDg0VtpRVVFzzL6Pg&#10;ONttz58vzx/mEe3zaXYwSRYnSj2N+u0ShKfe/4v/3G86zI+nM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6lQcxQAAAN0AAAAPAAAAAAAAAAAAAAAAAJgCAABkcnMv&#10;ZG93bnJldi54bWxQSwUGAAAAAAQABAD1AAAAigMAAAAA&#10;" filled="f" strokeweight="2.25pt"/>
                  <v:group id="Group 864" o:spid="_x0000_s1482" style="position:absolute;left:1143;top:12893;width:10484;height:854" coordorigin="989,11409" coordsize="10484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  <v:group id="Group 865" o:spid="_x0000_s1483" style="position:absolute;left:10699;top:11409;width:774;height:853" coordorigin="8785,9972" coordsize="1162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    <v:shape id="Text Box 866" o:spid="_x0000_s1484" type="#_x0000_t202" style="position:absolute;left:8785;top:9972;width:1161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af8UA&#10;AADdAAAADwAAAGRycy9kb3ducmV2LnhtbERPTWvCQBC9C/6HZQredBOVoqlrEKFVvGlb6HGanSZp&#10;s7NrdtXor3cLhd7m8T5nkXemEWdqfW1ZQTpKQBAXVtdcKnh7fR7OQPiArLGxTAqu5CFf9nsLzLS9&#10;8J7Oh1CKGMI+QwVVCC6T0hcVGfQj64gj92VbgyHCtpS6xUsMN40cJ8mjNFhzbKjQ0bqi4udwMgo2&#10;H+8Tb9znbD53t9XL5Pi9P+1uSg0eutUTiEBd+Bf/ubc6zk+nU/j9Jp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Fp/xQAAAN0AAAAPAAAAAAAAAAAAAAAAAJgCAABkcnMv&#10;ZG93bnJldi54bWxQSwUGAAAAAAQABAD1AAAAigMAAAAA&#10;" filled="f" strokeweight="2.25pt">
                        <v:textbox inset=".5mm,.3mm,.5mm,.3mm">
                          <w:txbxContent>
                            <w:p w:rsidR="00B33D13" w:rsidRDefault="00B33D13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867" o:spid="_x0000_s1485" type="#_x0000_t202" style="position:absolute;left:8788;top:10258;width:1159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/5MQA&#10;AADdAAAADwAAAGRycy9kb3ducmV2LnhtbERPS2sCMRC+F/wPYQRvNeur6NYoIvjAm7aFHqeb6e7W&#10;zSRuoq7++kYo9DYf33Om88ZU4kK1Ly0r6HUTEMSZ1SXnCt7fVs9jED4ga6wsk4IbeZjPWk9TTLW9&#10;8p4uh5CLGMI+RQVFCC6V0mcFGfRd64gj921rgyHCOpe6xmsMN5XsJ8mLNFhybCjQ0bKg7Hg4GwWb&#10;z4+BN+5rPJm4+2I9OP3sz7u7Up12s3gFEagJ/+I/91bH+b3hCB7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/+TEAAAA3QAAAA8AAAAAAAAAAAAAAAAAmAIAAGRycy9k&#10;b3ducmV2LnhtbFBLBQYAAAAABAAEAPUAAACJAwAAAAA=&#10;" filled="f" strokeweight="2.25pt">
                        <v:textbox inset=".5mm,.3mm,.5mm,.3mm">
                          <w:txbxContent>
                            <w:p w:rsidR="00B33D13" w:rsidRDefault="00B33D13">
                              <w:pPr>
                                <w:pStyle w:val="ad"/>
                                <w:spacing w:before="120"/>
                                <w:rPr>
                                  <w:noProof w:val="0"/>
                                  <w:sz w:val="22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868" o:spid="_x0000_s1486" type="#_x0000_t202" style="position:absolute;left:4672;top:11412;width:6029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5hk8QA&#10;AADdAAAADwAAAGRycy9kb3ducmV2LnhtbERPS2vCQBC+F/oflin0VjepRTS6ESn0gTdf4HHMjkls&#10;dnabXTX6692C0Nt8fM+ZTDvTiBO1vrasIO0lIIgLq2suFaxXHy9DED4ga2wsk4ILeZjmjw8TzLQ9&#10;84JOy1CKGMI+QwVVCC6T0hcVGfQ964gjt7etwRBhW0rd4jmGm0a+JslAGqw5NlTo6L2i4md5NAq+&#10;tpu+N243HI3cdfbZ/z0sjvOrUs9P3WwMIlAX/sV397eO89O3Afx9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+YZPEAAAA3QAAAA8AAAAAAAAAAAAAAAAAmAIAAGRycy9k&#10;b3ducmV2LnhtbFBLBQYAAAAABAAEAPUAAACJAwAAAAA=&#10;" filled="f" strokeweight="2.25pt">
                      <v:textbox inset=".5mm,.3mm,.5mm,.3mm">
                        <w:txbxContent>
                          <w:p w:rsidR="00B33D13" w:rsidRDefault="00B33D13">
                            <w:pPr>
                              <w:pStyle w:val="ad"/>
                              <w:spacing w:before="160"/>
                              <w:rPr>
                                <w:noProof w:val="0"/>
                                <w:sz w:val="32"/>
                              </w:rPr>
                            </w:pPr>
                            <w:r>
                              <w:rPr>
                                <w:noProof w:val="0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instrText xml:space="preserve"> DOCPROPERTY "Номер документа"  \* MERGEFORMAT </w:instrTex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separate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t>XXX-XXX</w: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group id="Group 869" o:spid="_x0000_s1487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    <v:group id="Group 870" o:spid="_x0000_s1488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      <v:shape id="Text Box 871" o:spid="_x0000_s1489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14cQA&#10;AADdAAAADwAAAGRycy9kb3ducmV2LnhtbERPTWsCMRC9C/0PYQq9adZaxN0aRQq2xZvagsdxM91d&#10;3UziJurWX28Ewds83ueMp62pxYkaX1lW0O8lIIhzqysuFPys590RCB+QNdaWScE/eZhOnjpjzLQ9&#10;85JOq1CIGMI+QwVlCC6T0uclGfQ964gj92cbgyHCppC6wXMMN7V8TZKhNFhxbCjR0UdJ+X51NAq+&#10;Nr8Db9x2lKbuMvscHHbL4+Ki1MtzO3sHEagND/Hd/a3j/P5bCrdv4gl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h9eHEAAAA3QAAAA8AAAAAAAAAAAAAAAAAmAIAAGRycy9k&#10;b3ducmV2LnhtbFBLBQYAAAAABAAEAPUAAACJAwAAAAA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872" o:spid="_x0000_s1490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KoccA&#10;AADdAAAADwAAAGRycy9kb3ducmV2LnhtbESPT2/CMAzF75P2HSIj7TZShjZBISA0CTbtxj+Jo2m8&#10;tqNxsiZAx6efD5N2s/We3/t5Ou9coy7UxtqzgUE/A0VceFtzaWC3XT6OQMWEbLHxTAZ+KMJ8dn83&#10;xdz6K6/pskmlkhCOORqoUgq51rGoyGHs+0As2qdvHSZZ21LbFq8S7hr9lGUv2mHN0lBhoNeKitPm&#10;7Ay8HfbD6MJxNB6H22I1/P5anz9uxjz0usUEVKIu/Zv/rt+t4A+ehV++kRH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CyqHHAAAA3QAAAA8AAAAAAAAAAAAAAAAAmAIAAGRy&#10;cy9kb3ducmV2LnhtbFBLBQYAAAAABAAEAPUAAACMAwAAAAA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</w:pPr>
                                <w:r>
                                  <w:t>№ докум.</w:t>
                                </w:r>
                              </w:p>
                            </w:txbxContent>
                          </v:textbox>
                        </v:shape>
                        <v:shape id="Text Box 873" o:spid="_x0000_s1491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vOsQA&#10;AADdAAAADwAAAGRycy9kb3ducmV2LnhtbERPTWsCMRC9F/ofwhR6q9mtVHQ1ihRsizetgsdxM+6u&#10;biZxE3XrrzeC0Ns83ueMJq2pxZkaX1lWkHYSEMS51RUXCla/s7c+CB+QNdaWScEfeZiMn59GmGl7&#10;4QWdl6EQMYR9hgrKEFwmpc9LMug71hFHbmcbgyHCppC6wUsMN7V8T5KeNFhxbCjR0WdJ+WF5Mgq+&#10;N+uuN27bHwzcdfrVPe4Xp/lVqdeXdjoEEagN/+KH+0fH+elHCvdv4gly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ObzrEAAAA3QAAAA8AAAAAAAAAAAAAAAAAmAIAAGRycy9k&#10;b3ducmV2LnhtbFBLBQYAAAAABAAEAPUAAACJAwAAAAA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Изм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874" o:spid="_x0000_s1492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xTcQA&#10;AADdAAAADwAAAGRycy9kb3ducmV2LnhtbERPS2vCQBC+F/wPyxR6q5soLRrdiAh94M0XeByzYxKb&#10;nd1mV0399W6h0Nt8fM+ZzjrTiAu1vrasIO0nIIgLq2suFWw3b88jED4ga2wsk4If8jDLew9TzLS9&#10;8oou61CKGMI+QwVVCC6T0hcVGfR964gjd7StwRBhW0rd4jWGm0YOkuRVGqw5NlToaFFR8bU+GwUf&#10;+93QG3cYjcfuNn8ffp9W5+VNqafHbj4BEagL/+I/96eO89OXAfx+E0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c8U3EAAAA3QAAAA8AAAAAAAAAAAAAAAAAmAIAAGRycy9k&#10;b3ducmV2LnhtbFBLBQYAAAAABAAEAPUAAACJAwAAAAA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Подп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875" o:spid="_x0000_s1493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U1sQA&#10;AADdAAAADwAAAGRycy9kb3ducmV2LnhtbERPTWsCMRC9F/ofwhR6q1m7VHQ1ihRaxZtWweO4GXdX&#10;N5N0E3XrrzeC0Ns83ueMJq2pxZkaX1lW0O0kIIhzqysuFKx/vt76IHxA1lhbJgV/5GEyfn4aYabt&#10;hZd0XoVCxBD2GSooQ3CZlD4vyaDvWEccub1tDIYIm0LqBi8x3NTyPUl60mDFsaFER58l5cfVySiY&#10;bTepN27XHwzcdfqd/h6Wp8VVqdeXdjoEEagN/+KHe67j/O5HCvdv4gly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VNbEAAAA3QAAAA8AAAAAAAAAAAAAAAAAmAIAAGRycy9k&#10;b3ducmV2LnhtbFBLBQYAAAAABAAEAPUAAACJAwAAAAA=&#10;" filled="f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</v:group>
                      <v:group id="Group 876" o:spid="_x0000_s1494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      <v:group id="Group 877" o:spid="_x0000_s1495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        <v:group id="Group 878" o:spid="_x0000_s1496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          <v:shape id="Text Box 879" o:spid="_x0000_s1497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fvMIA&#10;AADdAAAADwAAAGRycy9kb3ducmV2LnhtbERP24rCMBB9X/Afwgi+aaroKtUoIiysC8J6fx2asS02&#10;k9Jk2/r3RhD2bQ7nOotVawpRU+VyywqGgwgEcWJ1zqmC0/GrPwPhPLLGwjIpeJCD1bLzscBY24b3&#10;VB98KkIIuxgVZN6XsZQuycigG9iSOHA3Wxn0AVap1BU2IdwUchRFn9JgzqEhw5I2GSX3w59RcDtf&#10;ttefurwcm9n24XK0O/wdK9Xrtus5CE+t/xe/3d86zB9Opv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h+8wgAAAN0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880" o:spid="_x0000_s1498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LzsUA&#10;AADdAAAADwAAAGRycy9kb3ducmV2LnhtbESPT2vCQBDF7wW/wzJCb3VjsUWiq4gg1ELB+vc6ZMck&#10;mJ0N2TWJ3945FHqb4b157zfzZe8q1VITSs8GxqMEFHHmbcm5geNh8zYFFSKyxcozGXhQgOVi8DLH&#10;1PqOf6ndx1xJCIcUDRQx1qnWISvIYRj5mli0q28cRlmbXNsGOwl3lX5Pkk/tsGRpKLCmdUHZbX93&#10;Bq6n8/by3dbnQzfdPkKJ/gd3E2Neh/1qBipSH//Nf9dfVvDHH4Ir38gIe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YvOxQAAAN0AAAAPAAAAAAAAAAAAAAAAAJgCAABkcnMv&#10;ZG93bnJldi54bWxQSwUGAAAAAAQABAD1AAAAig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881" o:spid="_x0000_s1499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UuVcIA&#10;AADdAAAADwAAAGRycy9kb3ducmV2LnhtbERP24rCMBB9F/yHMIJvmioq2jWKCIIKC+tl3dehGduy&#10;zaQ0sa1/v1kQfJvDuc5y3ZpC1FS53LKC0TACQZxYnXOq4HrZDeYgnEfWWFgmBU9ysF51O0uMtW34&#10;RPXZpyKEsItRQeZ9GUvpkowMuqEtiQN3t5VBH2CVSl1hE8JNIcdRNJMGcw4NGZa0zSj5PT+Mgvv3&#10;7fBzrMvbpZkfni5H+4lfE6X6vXbzAcJT69/il3uvw/zRdAH/34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S5VwgAAAN0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882" o:spid="_x0000_s1500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NdcQA&#10;AADdAAAADwAAAGRycy9kb3ducmV2LnhtbESPT2vCQBDF7wW/wzKCt7qxiEh0FRGEWijU/9chOybB&#10;7GzIbpP47TuHgrcZ3pv3frNc965SLTWh9GxgMk5AEWfelpwbOJ9273NQISJbrDyTgScFWK8Gb0tM&#10;re/4QO0x5kpCOKRooIixTrUOWUEOw9jXxKLdfeMwytrk2jbYSbir9EeSzLTDkqWhwJq2BWWP468z&#10;cL9c97evtr6euvn+GUr03/gzNWY07DcLUJH6+DL/X39awZ/MhF++kR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TTXXEAAAA3QAAAA8AAAAAAAAAAAAAAAAAmAIAAGRycy9k&#10;b3ducmV2LnhtbFBLBQYAAAAABAAEAPUAAACJAwAAAAA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883" o:spid="_x0000_s1501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/o7sEA&#10;AADdAAAADwAAAGRycy9kb3ducmV2LnhtbERP24rCMBB9X/Afwgj7tqYVEalGEUFQYcH1+jo0Y1ts&#10;JqWJbf17syD4NodzndmiM6VoqHaFZQXxIAJBnFpdcKbgdFz/TEA4j6yxtEwKnuRgMe99zTDRtuU/&#10;ag4+EyGEXYIKcu+rREqX5mTQDWxFHLibrQ36AOtM6hrbEG5KOYyisTRYcGjIsaJVTun98DAKbufL&#10;9rprqsuxnWyfrkD7i/uRUt/9bjkF4anzH/HbvdFhfjyO4f+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f6O7BAAAA3QAAAA8AAAAAAAAAAAAAAAAAmAIAAGRycy9kb3du&#10;cmV2LnhtbFBLBQYAAAAABAAEAPUAAACGAwAAAAA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884" o:spid="_x0000_s1502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          <v:shape id="Text Box 885" o:spid="_x0000_s1503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TAsMA&#10;AADdAAAADwAAAGRycy9kb3ducmV2LnhtbERP22rCQBB9F/yHZYS+6ca2BImuIkKhEYQ2Vn0dsmMS&#10;zM6G7DaXv+8WCn2bw7nOZjeYWnTUusqyguUiAkGcW11xoeDr/DZfgXAeWWNtmRSM5GC3nU42mGjb&#10;8yd1mS9ECGGXoILS+yaR0uUlGXQL2xAH7m5bgz7AtpC6xT6Em1o+R1EsDVYcGkps6FBS/si+jYL7&#10;5Zrejl1zPferdHQV2hN+vCr1NBv2axCeBv8v/nO/6zB/Gb/A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HTAsMAAADd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886" o:spid="_x0000_s1504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LdsMA&#10;AADdAAAADwAAAGRycy9kb3ducmV2LnhtbERPyWrDMBC9F/oPYgK5NbJLMMGNbEqg0AQCTdKm18Ea&#10;L9QaGUvx8vdVoNDbPN4623wyrRiod41lBfEqAkFcWN1wpeDz8va0AeE8ssbWMimYyUGePT5sMdV2&#10;5BMNZ1+JEMIuRQW1910qpStqMuhWtiMOXGl7gz7AvpK6xzGEm1Y+R1EiDTYcGmrsaFdT8XO+GQXl&#10;13X/fRi662Xc7GfXoD3ix1qp5WJ6fQHhafL/4j/3uw7z42QN9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hLdsMAAADd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887" o:spid="_x0000_s1505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u7cMA&#10;AADdAAAADwAAAGRycy9kb3ducmV2LnhtbERP22rCQBB9F/yHZYS+6cbSBomuIkKhEYQ2Vn0dsmMS&#10;zM6G7DaXv+8WCn2bw7nOZjeYWnTUusqyguUiAkGcW11xoeDr/DZfgXAeWWNtmRSM5GC3nU42mGjb&#10;8yd1mS9ECGGXoILS+yaR0uUlGXQL2xAH7m5bgz7AtpC6xT6Em1o+R1EsDVYcGkps6FBS/si+jYL7&#10;5Zrejl1zPferdHQV2hN+vCj1NBv2axCeBv8v/nO/6zB/Gb/C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Tu7cMAAADd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888" o:spid="_x0000_s1506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wmsEA&#10;AADdAAAADwAAAGRycy9kb3ducmV2LnhtbERP24rCMBB9X/Afwgj7tqaKFKlGEUFQYWG9vw7N2Bab&#10;SWliW/9+Iwi+zeFcZ7boTCkaql1hWcFwEIEgTq0uOFNwOq5/JiCcR9ZYWiYFT3KwmPe+Zpho2/Ke&#10;moPPRAhhl6CC3PsqkdKlORl0A1sRB+5ma4M+wDqTusY2hJtSjqIolgYLDg05VrTKKb0fHkbB7XzZ&#10;XndNdTm2k+3TFWh/8W+s1He/W05BeOr8R/x2b3SYP4xjeH0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2cJrBAAAA3QAAAA8AAAAAAAAAAAAAAAAAmAIAAGRycy9kb3du&#10;cmV2LnhtbFBLBQYAAAAABAAEAPUAAACGAwAAAAA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889" o:spid="_x0000_s1507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VAcMA&#10;AADdAAAADwAAAGRycy9kb3ducmV2LnhtbERP22rCQBB9L/gPywh9qxtLSSW6igiFRhDaWPV1yI5J&#10;MDsbsttc/r4rCH2bw7nOajOYWnTUusqygvksAkGcW11xoeDn+PGyAOE8ssbaMikYycFmPXlaYaJt&#10;z9/UZb4QIYRdggpK75tESpeXZNDNbEMcuKttDfoA20LqFvsQbmr5GkWxNFhxaCixoV1J+S37NQqu&#10;p3N62XfN+dgv0tFVaA/49abU83TYLkF4Gvy/+OH+1GH+PH6H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rVAcMAAADdAAAADwAAAAAAAAAAAAAAAACYAgAAZHJzL2Rv&#10;d25yZXYueG1sUEsFBgAAAAAEAAQA9QAAAIgDAAAAAA==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890" o:spid="_x0000_s1508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2mTMQAAADdAAAADwAAAGRycy9kb3ducmV2LnhtbESPQWvCQBCF74L/YRnBW90oIiV1lSII&#10;OdiDUdrrkJ1mQ7OzMbvV+O+dg+BthvfmvW/W28G36kp9bAIbmM8yUMRVsA3XBs6n/ds7qJiQLbaB&#10;ycCdImw349EacxtufKRrmWolIRxzNOBS6nKtY+XIY5yFjli039B7TLL2tbY93iTct3qRZSvtsWFp&#10;cNjRzlH1V/57A8uvwtmf4RAPx6z4puay3F3KYMx0Mnx+gEo0pJf5eV1YwZ+vBFe+kRH0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3aZMxAAAAN0AAAAPAAAAAAAAAAAA&#10;AAAAAKECAABkcnMvZG93bnJldi54bWxQSwUGAAAAAAQABAD5AAAAkgMAAAAA&#10;" strokeweight="2.25pt"/>
                        <v:line id="Line 891" o:spid="_x0000_s1509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ED18IAAADdAAAADwAAAGRycy9kb3ducmV2LnhtbERPTYvCMBC9C/sfwix4s6mLiFuNIsJC&#10;D+7BKu51aMam2ExqE7X7740geJvH+5zFqreNuFHna8cKxkkKgrh0uuZKwWH/M5qB8AFZY+OYFPyT&#10;h9XyY7DATLs77+hWhErEEPYZKjAhtJmUvjRk0SeuJY7cyXUWQ4RdJXWH9xhuG/mVplNpsebYYLCl&#10;jaHyXFytgslvbvRfv/XbXZofqb5MNpfCKTX87NdzEIH68Ba/3LmO88fTb3h+E0+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pED18IAAADdAAAADwAAAAAAAAAAAAAA&#10;AAChAgAAZHJzL2Rvd25yZXYueG1sUEsFBgAAAAAEAAQA+QAAAJADAAAAAA==&#10;" strokeweight="2.25pt"/>
                        <v:line id="Line 892" o:spid="_x0000_s1510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I8l8UAAADdAAAADwAAAGRycy9kb3ducmV2LnhtbESPQWvCQBCF7wX/wzKCt7pRpJXUVYog&#10;5KAHU9HrkJ1mQ7OzMbtq/PedQ6G3Gd6b975ZbQbfqjv1sQlsYDbNQBFXwTZcGzh97V6XoGJCttgG&#10;JgNPirBZj15WmNvw4CPdy1QrCeGYowGXUpdrHStHHuM0dMSifYfeY5K1r7Xt8SHhvtXzLHvTHhuW&#10;BocdbR1VP+XNG1gcCmcvwz7uj1lxpua62F7LYMxkPHx+gEo0pH/z33VhBX/2Lvz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I8l8UAAADdAAAADwAAAAAAAAAA&#10;AAAAAAChAgAAZHJzL2Rvd25yZXYueG1sUEsFBgAAAAAEAAQA+QAAAJMDAAAAAA==&#10;" strokeweight="2.25pt"/>
                        <v:line id="Line 893" o:spid="_x0000_s1511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6ZDMEAAADdAAAADwAAAGRycy9kb3ducmV2LnhtbERPTYvCMBC9C/sfwix407QiulSjLMJC&#10;D+7BKut1aMam2ExqE7X++40geJvH+5zlureNuFHna8cK0nECgrh0uuZKwWH/M/oC4QOyxsYxKXiQ&#10;h/XqY7DETLs77+hWhErEEPYZKjAhtJmUvjRk0Y9dSxy5k+sshgi7SuoO7zHcNnKSJDNpsebYYLCl&#10;jaHyXFytgulvbvSx3/rtLsn/qL5MN5fCKTX87L8XIAL14S1+uXMd56fzFJ7fxBP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PpkMwQAAAN0AAAAPAAAAAAAAAAAAAAAA&#10;AKECAABkcnMvZG93bnJldi54bWxQSwUGAAAAAAQABAD5AAAAjwMAAAAA&#10;" strokeweight="2.25pt"/>
                        <v:line id="Line 894" o:spid="_x0000_s1512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wHe8MAAADdAAAADwAAAGRycy9kb3ducmV2LnhtbERPTWvCQBC9F/wPywi91Y0iraSuIoKQ&#10;QzwkLfU6ZKfZYHY2ya4m/fduodDbPN7nbPeTbcWdBt84VrBcJCCIK6cbrhV8fpxeNiB8QNbYOiYF&#10;P+Rhv5s9bTHVbuSC7mWoRQxhn6ICE0KXSukrQxb9wnXEkft2g8UQ4VBLPeAYw20rV0nyKi02HBsM&#10;dnQ0VF3Lm1WwPmdGX6bc50WSfVHTr4996ZR6nk+HdxCBpvAv/nNnOs5fvq3g95t4gt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sB3vDAAAA3QAAAA8AAAAAAAAAAAAA&#10;AAAAoQIAAGRycy9kb3ducmV2LnhtbFBLBQYAAAAABAAEAPkAAACRAwAAAAA=&#10;" strokeweight="2.25pt"/>
                        <v:line id="Line 895" o:spid="_x0000_s1513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Ci4MIAAADdAAAADwAAAGRycy9kb3ducmV2LnhtbERPTYvCMBC9L/gfwgh7W1NdUalGEUHo&#10;wT1YRa9DMzbFZlKbrHb//UYQvM3jfc5i1dla3Kn1lWMFw0ECgrhwuuJSwfGw/ZqB8AFZY+2YFPyR&#10;h9Wy97HAVLsH7+meh1LEEPYpKjAhNKmUvjBk0Q9cQxy5i2sthgjbUuoWHzHc1nKUJBNpseLYYLCh&#10;jaHimv9aBeOfzOhzt/O7fZKdqLqNN7fcKfXZ79ZzEIG68Ba/3JmO84fTb3h+E0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Ci4MIAAADdAAAADwAAAAAAAAAAAAAA&#10;AAChAgAAZHJzL2Rvd25yZXYueG1sUEsFBgAAAAAEAAQA+QAAAJADAAAAAA=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position w:val="-563"/>
          <w:lang w:eastAsia="ru-RU"/>
        </w:rPr>
        <w:drawing>
          <wp:anchor distT="0" distB="0" distL="114300" distR="114300" simplePos="0" relativeHeight="251706368" behindDoc="1" locked="0" layoutInCell="1" allowOverlap="1" wp14:anchorId="62101993" wp14:editId="1EB20814">
            <wp:simplePos x="0" y="0"/>
            <wp:positionH relativeFrom="column">
              <wp:posOffset>657225</wp:posOffset>
            </wp:positionH>
            <wp:positionV relativeFrom="paragraph">
              <wp:posOffset>305435</wp:posOffset>
            </wp:positionV>
            <wp:extent cx="5362575" cy="7505700"/>
            <wp:effectExtent l="0" t="0" r="9525" b="0"/>
            <wp:wrapNone/>
            <wp:docPr id="5" name="Рисунок 5" descr="base_23565_111274_32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se_23565_111274_32779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73A" w:rsidRDefault="00CE073A" w:rsidP="00CB2737">
      <w:pPr>
        <w:ind w:left="1276" w:right="283"/>
        <w:jc w:val="both"/>
        <w:rPr>
          <w:rFonts w:ascii="Arial" w:hAnsi="Arial" w:cs="Arial"/>
          <w:sz w:val="26"/>
          <w:szCs w:val="26"/>
        </w:rPr>
        <w:sectPr w:rsidR="00CE073A" w:rsidSect="009D46F6">
          <w:pgSz w:w="11906" w:h="16838"/>
          <w:pgMar w:top="1134" w:right="567" w:bottom="1134" w:left="1701" w:header="0" w:footer="284" w:gutter="0"/>
          <w:cols w:space="708"/>
          <w:titlePg/>
          <w:docGrid w:linePitch="360"/>
        </w:sectPr>
      </w:pPr>
    </w:p>
    <w:p w:rsidR="007325DD" w:rsidRDefault="007325DD" w:rsidP="001C29DD">
      <w:pPr>
        <w:ind w:right="283"/>
        <w:jc w:val="both"/>
        <w:rPr>
          <w:rFonts w:ascii="Arial" w:hAnsi="Arial" w:cs="Arial"/>
          <w:sz w:val="24"/>
          <w:szCs w:val="24"/>
        </w:rPr>
      </w:pPr>
      <w:r w:rsidRPr="007325DD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3056" behindDoc="1" locked="0" layoutInCell="0" allowOverlap="1" wp14:anchorId="4BD8B5CC" wp14:editId="53C34107">
                <wp:simplePos x="0" y="0"/>
                <wp:positionH relativeFrom="page">
                  <wp:posOffset>1076325</wp:posOffset>
                </wp:positionH>
                <wp:positionV relativeFrom="page">
                  <wp:posOffset>647700</wp:posOffset>
                </wp:positionV>
                <wp:extent cx="6177915" cy="9326245"/>
                <wp:effectExtent l="19050" t="19050" r="13335" b="27305"/>
                <wp:wrapNone/>
                <wp:docPr id="1174" name="Группа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915" cy="9326245"/>
                          <a:chOff x="1134" y="284"/>
                          <a:chExt cx="10488" cy="16271"/>
                        </a:xfrm>
                      </wpg:grpSpPr>
                      <wps:wsp>
                        <wps:cNvPr id="1188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9" name="Group 911"/>
                        <wpg:cNvGrpSpPr>
                          <a:grpSpLocks/>
                        </wpg:cNvGrpSpPr>
                        <wpg:grpSpPr bwMode="auto">
                          <a:xfrm>
                            <a:off x="1134" y="15717"/>
                            <a:ext cx="10488" cy="837"/>
                            <a:chOff x="1140" y="12894"/>
                            <a:chExt cx="10488" cy="853"/>
                          </a:xfrm>
                        </wpg:grpSpPr>
                        <wps:wsp>
                          <wps:cNvPr id="1190" name="Rectangle 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12894"/>
                              <a:ext cx="10488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91" name="Group 913"/>
                          <wpg:cNvGrpSpPr>
                            <a:grpSpLocks/>
                          </wpg:cNvGrpSpPr>
                          <wpg:grpSpPr bwMode="auto">
                            <a:xfrm>
                              <a:off x="1143" y="12894"/>
                              <a:ext cx="10483" cy="853"/>
                              <a:chOff x="989" y="11410"/>
                              <a:chExt cx="10483" cy="853"/>
                            </a:xfrm>
                          </wpg:grpSpPr>
                          <wpg:grpSp>
                            <wpg:cNvPr id="1192" name="Group 9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766" y="11410"/>
                                <a:ext cx="706" cy="853"/>
                                <a:chOff x="8886" y="9973"/>
                                <a:chExt cx="1060" cy="853"/>
                              </a:xfrm>
                            </wpg:grpSpPr>
                            <wps:wsp>
                              <wps:cNvPr id="1193" name="Text Box 9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90" y="9973"/>
                                  <a:ext cx="1056" cy="2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1194" name="Text Box 9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86" y="10259"/>
                                  <a:ext cx="1060" cy="5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spacing w:before="120"/>
                                      <w:rPr>
                                        <w:noProof w:val="0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95" name="Text Box 9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2" y="11413"/>
                                <a:ext cx="6097" cy="8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3D13" w:rsidRDefault="00B33D13">
                                  <w:pPr>
                                    <w:pStyle w:val="ad"/>
                                    <w:spacing w:before="160"/>
                                    <w:rPr>
                                      <w:noProof w:val="0"/>
                                      <w:sz w:val="32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instrText xml:space="preserve"> DOCPROPERTY "Номер документа"  \* MERGEFORMAT </w:instrTex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t>XXX-XXX</w:t>
                                  </w:r>
                                  <w:r>
                                    <w:rPr>
                                      <w:noProof w:val="0"/>
                                      <w:sz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g:grpSp>
                            <wpg:cNvPr id="1196" name="Group 9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9" y="11413"/>
                                <a:ext cx="3683" cy="850"/>
                                <a:chOff x="1248" y="9691"/>
                                <a:chExt cx="3683" cy="861"/>
                              </a:xfrm>
                            </wpg:grpSpPr>
                            <wpg:grpSp>
                              <wpg:cNvPr id="1197" name="Group 9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10272"/>
                                  <a:ext cx="3682" cy="280"/>
                                  <a:chOff x="3332" y="11725"/>
                                  <a:chExt cx="3681" cy="283"/>
                                </a:xfrm>
                              </wpg:grpSpPr>
                              <wps:wsp>
                                <wps:cNvPr id="1198" name="Text Box 9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2" y="11725"/>
                                    <a:ext cx="39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199" name="Text Box 9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5" y="11725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  <w:r>
                                        <w:t>№ докум.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200" name="Text Box 9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Изм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201" name="Text Box 92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7" y="11725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Подп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202" name="Text Box 9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6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18000" tIns="10800" rIns="18000" bIns="108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3" name="Group 9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48" y="9691"/>
                                  <a:ext cx="3683" cy="581"/>
                                  <a:chOff x="3033" y="9482"/>
                                  <a:chExt cx="3683" cy="581"/>
                                </a:xfrm>
                              </wpg:grpSpPr>
                              <wpg:grpSp>
                                <wpg:cNvPr id="1204" name="Group 9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</wpg:grpSpPr>
                                <wpg:grpSp>
                                  <wpg:cNvPr id="1205" name="Group 9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206" name="Text Box 92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7" name="Text Box 92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8" name="Text Box 93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9" name="Text Box 9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0" name="Text Box 93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11" name="Group 9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212" name="Text Box 93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3" name="Text Box 93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4" name="Text Box 93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5" name="Text Box 93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6" name="Text Box 93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18000" tIns="10800" rIns="18000" bIns="108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217" name="Line 9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8" name="Line 9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9" name="Line 9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0" name="Line 9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1" name="Line 9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2" name="Line 9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74" o:spid="_x0000_s1514" style="position:absolute;left:0;text-align:left;margin-left:84.75pt;margin-top:51pt;width:486.45pt;height:734.35pt;z-index:-251623424;mso-position-horizontal-relative:page;mso-position-vertical-relative:page" coordorigin="1134,284" coordsize="10488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" o:allowincell="f">
                <v:rect id="Rectangle 910" o:spid="_x0000_s1515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HG8gA&#10;AADdAAAADwAAAGRycy9kb3ducmV2LnhtbESPQUvDQBCF7wX/wzKCt3aTWLXEbksNFAr10iiotyE7&#10;JsHsbMiubdpf7xyE3mZ4b977ZrkeXaeONITWs4F0loAirrxtuTbw/radLkCFiGyx80wGzhRgvbqZ&#10;LDG3/sQHOpaxVhLCIUcDTYx9rnWoGnIYZr4nFu3bDw6jrEOt7YAnCXedzpLkUTtsWRoa7KloqPop&#10;f52Bw8PL5uvz6f7DXZJ9OS9eXVakmTF3t+PmGVSkMV7N/9c7K/jpQn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aUcbyAAAAN0AAAAPAAAAAAAAAAAAAAAAAJgCAABk&#10;cnMvZG93bnJldi54bWxQSwUGAAAAAAQABAD1AAAAjQMAAAAA&#10;" filled="f" strokeweight="2.25pt"/>
                <v:group id="Group 911" o:spid="_x0000_s1516" style="position:absolute;left:1134;top:15717;width:10488;height:837" coordorigin="1140,12894" coordsize="10488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rect id="Rectangle 912" o:spid="_x0000_s1517" style="position:absolute;left:1140;top:12894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HjcYA&#10;AADdAAAADwAAAGRycy9kb3ducmV2LnhtbESPQUvDQBCF70L/wzIFL2I3FRWbdltKULCeNO3F25Cd&#10;JqHZ2ZhZ2/jvnYPgbYb35r1vVpsxdOZMg7SRHcxnGRjiKvqWaweH/cvtExhJyB67yOTghwQ268nV&#10;CnMfL/xB5zLVRkNYcnTQpNTn1krVUECZxZ5YtWMcAiZdh9r6AS8aHjp7l2WPNmDL2tBgT0VD1an8&#10;Dg4w7Or73dfirZSDPD/sb4p3+Sycu56O2yWYRGP6N/9dv3rFny+UX7/REez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xHjcYAAADdAAAADwAAAAAAAAAAAAAAAACYAgAAZHJz&#10;L2Rvd25yZXYueG1sUEsFBgAAAAAEAAQA9QAAAIsDAAAAAA==&#10;" strokeweight="2.25pt"/>
                  <v:group id="Group 913" o:spid="_x0000_s1518" style="position:absolute;left:1143;top:12894;width:10483;height:853" coordorigin="989,11410" coordsize="10483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  <v:group id="Group 914" o:spid="_x0000_s1519" style="position:absolute;left:10766;top:11410;width:706;height:853" coordorigin="8886,9973" coordsize="1060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    <v:shape id="Text Box 915" o:spid="_x0000_s1520" type="#_x0000_t202" style="position:absolute;left:8890;top:9973;width:1056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ivF8MA&#10;AADdAAAADwAAAGRycy9kb3ducmV2LnhtbERPTWvCQBC9F/wPywje6iYGqqZuQhAKHlsVbG9jdpoE&#10;s7NhdxvTf98tFHqbx/ucXTmZXozkfGdZQbpMQBDXVnfcKDifXh43IHxA1thbJgXf5KEsZg87zLW9&#10;8xuNx9CIGMI+RwVtCEMupa9bMuiXdiCO3Kd1BkOErpHa4T2Gm16ukuRJGuw4NrQ40L6l+nb8Mgqa&#10;k/tYj69JtdL9+oqX98xamSm1mE/VM4hAU/gX/7kPOs5Ptxn8fhN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ivF8MAAADdAAAADwAAAAAAAAAAAAAAAACYAgAAZHJzL2Rv&#10;d25yZXYueG1sUEsFBgAAAAAEAAQA9QAAAIgDAAAAAA==&#10;" strokeweight="2.25pt">
                        <v:textbox inset=".5mm,.3mm,.5mm,.3mm">
                          <w:txbxContent>
                            <w:p w:rsidR="00B33D13" w:rsidRDefault="00B33D13">
                              <w:pPr>
                                <w:pStyle w:val="ad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916" o:spid="_x0000_s1521" type="#_x0000_t202" style="position:absolute;left:8886;top:10259;width:106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3Y8EA&#10;AADdAAAADwAAAGRycy9kb3ducmV2LnhtbERPS4vCMBC+L/gfwgje1tQHq1ajiLDg0ceCehubsS02&#10;k5Jka/33RljY23x8z1msWlOJhpwvLSsY9BMQxJnVJecKfo7fn1MQPiBrrCyTgid5WC07HwtMtX3w&#10;nppDyEUMYZ+igiKEOpXSZwUZ9H1bE0fuZp3BEKHLpXb4iOGmksMk+ZIGS44NBda0KSi7H36Ngvzo&#10;LpNml6yHuppc8XQeWStHSvW67XoOIlAb/sV/7q2O8wezMby/i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N2PBAAAA3QAAAA8AAAAAAAAAAAAAAAAAmAIAAGRycy9kb3du&#10;cmV2LnhtbFBLBQYAAAAABAAEAPUAAACGAwAAAAA=&#10;" strokeweight="2.25pt">
                        <v:textbox inset=".5mm,.3mm,.5mm,.3mm">
                          <w:txbxContent>
                            <w:p w:rsidR="00B33D13" w:rsidRDefault="00B33D13">
                              <w:pPr>
                                <w:pStyle w:val="ad"/>
                                <w:spacing w:before="120"/>
                                <w:rPr>
                                  <w:noProof w:val="0"/>
                                  <w:sz w:val="22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917" o:spid="_x0000_s1522" type="#_x0000_t202" style="position:absolute;left:4672;top:11413;width:6097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To8QA&#10;AADdAAAADwAAAGRycy9kb3ducmV2LnhtbERPTWsCMRC9C/0PYQq9adZKxd0aRQq2xZvagsdxM91d&#10;3UziJurWX28Ewds83ueMp62pxYkaX1lW0O8lIIhzqysuFPys590RCB+QNdaWScE/eZhOnjpjzLQ9&#10;85JOq1CIGMI+QwVlCC6T0uclGfQ964gj92cbgyHCppC6wXMMN7V8TZKhNFhxbCjR0UdJ+X51NAq+&#10;Nr8Db9x2lKbuMvscHHbL4+Ki1MtzO3sHEagND/Hd/a3j/H76Brdv4gl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M06PEAAAA3QAAAA8AAAAAAAAAAAAAAAAAmAIAAGRycy9k&#10;b3ducmV2LnhtbFBLBQYAAAAABAAEAPUAAACJAwAAAAA=&#10;" filled="f" strokeweight="2.25pt">
                      <v:textbox inset=".5mm,.3mm,.5mm,.3mm">
                        <w:txbxContent>
                          <w:p w:rsidR="00B33D13" w:rsidRDefault="00B33D13">
                            <w:pPr>
                              <w:pStyle w:val="ad"/>
                              <w:spacing w:before="160"/>
                              <w:rPr>
                                <w:noProof w:val="0"/>
                                <w:sz w:val="32"/>
                              </w:rPr>
                            </w:pPr>
                            <w:r>
                              <w:rPr>
                                <w:noProof w:val="0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instrText xml:space="preserve"> DOCPROPERTY "Номер документа"  \* MERGEFORMAT </w:instrTex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separate"/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t>XXX-XXX</w:t>
                            </w:r>
                            <w:r>
                              <w:rPr>
                                <w:noProof w:val="0"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group id="Group 918" o:spid="_x0000_s1523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    <v:group id="Group 919" o:spid="_x0000_s1524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      <v:shape id="Text Box 920" o:spid="_x0000_s1525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9ZsQA&#10;AADdAAAADwAAAGRycy9kb3ducmV2LnhtbESPQWvCQBCF7wX/wzJCb3WjgtboKiIIPVYttN7G7JgE&#10;s7NhdxvTf985CN5meG/e+2a16V2jOgqx9mxgPMpAERfe1lwa+Drt395BxYRssfFMBv4owmY9eFlh&#10;bv2dD9QdU6kkhGOOBqqU2lzrWFTkMI58Syza1QeHSdZQahvwLuGu0ZMsm2mHNUtDhS3tKipux19n&#10;oDyF87z7zLYT28wv+P0z9V5PjXkd9tslqER9epof1x9W8McLwZV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cPWbEAAAA3QAAAA8AAAAAAAAAAAAAAAAAmAIAAGRycy9k&#10;b3ducmV2LnhtbFBLBQYAAAAABAAEAPUAAACJAwAAAAA=&#10;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921" o:spid="_x0000_s1526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Y/cEA&#10;AADdAAAADwAAAGRycy9kb3ducmV2LnhtbERPS4vCMBC+C/6HMII3m6rgoxpFhAWPuyqot7EZ22Iz&#10;KUm2dv/9RljY23x8z1lvO1OLlpyvLCsYJykI4tzqigsF59PHaAHCB2SNtWVS8EMetpt+b42Zti/+&#10;ovYYChFD2GeooAyhyaT0eUkGfWIb4sg9rDMYInSF1A5fMdzUcpKmM2mw4thQYkP7kvLn8dsoKE7u&#10;Nm8/091E1/M7Xq5Ta+VUqeGg261ABOrCv/jPfdBx/ni5hPc38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QmP3BAAAA3QAAAA8AAAAAAAAAAAAAAAAAmAIAAGRycy9kb3du&#10;cmV2LnhtbFBLBQYAAAAABAAEAPUAAACGAwAAAAA=&#10;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</w:pPr>
                                <w:r>
                                  <w:t>№ докум.</w:t>
                                </w:r>
                              </w:p>
                            </w:txbxContent>
                          </v:textbox>
                        </v:shape>
                        <v:shape id="Text Box 922" o:spid="_x0000_s1527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Fm8MA&#10;AADdAAAADwAAAGRycy9kb3ducmV2LnhtbESPQWvCQBCF74L/YRmhN91UQUt0E0QQemwTwfY2zY5J&#10;aHY27G5j+u9dQfA2w3vvmze7fDSdGMj51rKC10UCgriyuuVawak8zt9A+ICssbNMCv7JQ55NJztM&#10;tb3yJw1FqEWEsE9RQRNCn0rpq4YM+oXtiaN2sc5giKurpXZ4jXDTyWWSrKXBluOFBns6NFT9Fn9G&#10;QV26783wkeyXutv84PlrZa1cKfUyG/dbEIHG8DQ/0u861o9IuH8TR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XFm8MAAADdAAAADwAAAAAAAAAAAAAAAACYAgAAZHJzL2Rv&#10;d25yZXYueG1sUEsFBgAAAAAEAAQA9QAAAIgDAAAAAA==&#10;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Изм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923" o:spid="_x0000_s1528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lgAMEA&#10;AADdAAAADwAAAGRycy9kb3ducmV2LnhtbERP32vCMBB+F/Y/hBvszSZW0FGNIoPBHjcVdG9nc7bF&#10;5lKSrHb/vREE3+7j+3nL9WBb0ZMPjWMNk0yBIC6dabjSsN99jt9BhIhssHVMGv4pwHr1MlpiYdyV&#10;f6jfxkqkEA4Faqhj7AopQ1mTxZC5jjhxZ+ctxgR9JY3Hawq3rcyVmkmLDaeGGjv6qKm8bP+shmrn&#10;f+f9t9rkpp2f8HCcOienWr+9DpsFiEhDfIof7i+T5udqAvdv0gl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JYADBAAAA3QAAAA8AAAAAAAAAAAAAAAAAmAIAAGRycy9kb3du&#10;cmV2LnhtbFBLBQYAAAAABAAEAPUAAACGAwAAAAA=&#10;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t>Подп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924" o:spid="_x0000_s1529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+d8IA&#10;AADdAAAADwAAAGRycy9kb3ducmV2LnhtbERPyWrDMBC9B/oPYgq5xVIdaIoTxZhCoccshTS3iTWx&#10;Ta2RkVTH+fuqUOhtHm+dTTnZXozkQ+dYw1OmQBDXznTcaPg4vi1eQISIbLB3TBruFKDcPsw2WBh3&#10;4z2Nh9iIFMKhQA1tjEMhZahbshgyNxAn7uq8xZigb6TxeEvhtpe5Us/SYsepocWBXluqvw7fVkNz&#10;9OfVuFNVbvrVBU+fS+fkUuv541StQUSa4r/4z/1u0vxc5fD7TTp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/53wgAAAN0AAAAPAAAAAAAAAAAAAAAAAJgCAABkcnMvZG93&#10;bnJldi54bWxQSwUGAAAAAAQABAD1AAAAhwMAAAAA&#10;" strokeweight="2.25pt">
                          <v:textbox inset=".5mm,.3mm,.5mm,.3mm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</v:group>
                      <v:group id="Group 925" o:spid="_x0000_s1530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      <v:group id="Group 926" o:spid="_x0000_s1531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        <v:group id="Group 927" o:spid="_x0000_s1532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          <v:shape id="Text Box 928" o:spid="_x0000_s1533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OwcIA&#10;AADdAAAADwAAAGRycy9kb3ducmV2LnhtbERPTWsCMRC9C/0PYYTeNHEPIqtR1FLopYduhfU4bsbd&#10;xc1km6S6/vtGEHqbx/uc1WawnbiSD61jDbOpAkFcOdNyreHw/T5ZgAgR2WDnmDTcKcBm/TJaYW7c&#10;jb/oWsRapBAOOWpoYuxzKUPVkMUwdT1x4s7OW4wJ+loaj7cUbjuZKTWXFltODQ32tG+ouhS/VsOn&#10;GspSlUcfMnxb/JjT/bDdFVq/joftEkSkIf6Ln+4Pk+Znag6Pb9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g7BwgAAAN0AAAAPAAAAAAAAAAAAAAAAAJgCAABkcnMvZG93&#10;bnJldi54bWxQSwUGAAAAAAQABAD1AAAAhwMAAAAA&#10;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929" o:spid="_x0000_s1534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6rWsMA&#10;AADdAAAADwAAAGRycy9kb3ducmV2LnhtbERPPW/CMBDdkfgP1iF1A7sZCkoxiFJV6tKBECmM1/ia&#10;RI3PwXYh/Pu6UiW2e3qft96OthcX8qFzrOFxoUAQ18503Ggoj2/zFYgQkQ32jknDjQJsN9PJGnPj&#10;rnygSxEbkUI45KihjXHIpQx1SxbDwg3Eifty3mJM0DfSeLymcNvLTKknabHj1NDiQPuW6u/ix2r4&#10;UGNVqerkQ4avq7P5vJW7l0Lrh9m4ewYRaYx38b/73aT5mVrC3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6rWsMAAADdAAAADwAAAAAAAAAAAAAAAACYAgAAZHJzL2Rv&#10;d25yZXYueG1sUEsFBgAAAAAEAAQA9QAAAIgDAAAAAA==&#10;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930" o:spid="_x0000_s1535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/KMUA&#10;AADdAAAADwAAAGRycy9kb3ducmV2LnhtbESPQU/DMAyF70j7D5GRuLGEHtDULZu2ISQuHCiTuqPX&#10;mLaicbokbN2/xwckbrbe83ufV5vJD+pCMfWBLTzNDSjiJrieWwuHz9fHBaiUkR0OgcnCjRJs1rO7&#10;FZYuXPmDLlVulYRwKtFCl/NYap2ajjymeRiJRfsK0WOWNbbaRbxKuB90Ycyz9tizNHQ40r6j5rv6&#10;8RbezVTXpj7GVODL4uxOt8N2V1n7cD9tl6AyTfnf/Hf95gS/MI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T8oxQAAAN0AAAAPAAAAAAAAAAAAAAAAAJgCAABkcnMv&#10;ZG93bnJldi54bWxQSwUGAAAAAAQABAD1AAAAigMAAAAA&#10;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931" o:spid="_x0000_s1536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as8MA&#10;AADdAAAADwAAAGRycy9kb3ducmV2LnhtbERPO2/CMBDeK/EfrEPqVmwyVDTFIB5CYmFoihTGa3xN&#10;osbnYBsI/x5XqtTtPn3Pmy8H24kr+dA61jCdKBDElTMt1xqOn7uXGYgQkQ12jknDnQIsF6OnOebG&#10;3fiDrkWsRQrhkKOGJsY+lzJUDVkME9cTJ+7beYsxQV9L4/GWwm0nM6VepcWWU0ODPW0aqn6Ki9Vw&#10;UENZqvLkQ4bb2dl83Y+rdaH183hYvYOINMR/8Z97b9L8TL3B7zfp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2as8MAAADdAAAADwAAAAAAAAAAAAAAAACYAgAAZHJzL2Rv&#10;d25yZXYueG1sUEsFBgAAAAAEAAQA9QAAAIgDAAAAAA==&#10;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932" o:spid="_x0000_s1537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l88YA&#10;AADdAAAADwAAAGRycy9kb3ducmV2LnhtbESPQU/DMAyF70j8h8iTuLFkPUxTWTZtQ0hcdqBMKkfT&#10;mLZa45QkbN2/xwckbrbe83uf19vJD+pCMfWBLSzmBhRxE1zPrYXT+8vjClTKyA6HwGThRgm2m/u7&#10;NZYuXPmNLlVulYRwKtFCl/NYap2ajjymeRiJRfsK0WOWNbbaRbxKuB90YcxSe+xZGjoc6dBRc65+&#10;vIWjmera1B8xFfi8+naft9NuX1n7MJt2T6AyTfnf/Hf96gS/WAi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6l88YAAADdAAAADwAAAAAAAAAAAAAAAACYAgAAZHJz&#10;L2Rvd25yZXYueG1sUEsFBgAAAAAEAAQA9QAAAIsDAAAAAA==&#10;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933" o:spid="_x0000_s1538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          <v:shape id="Text Box 934" o:spid="_x0000_s1539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eH8IA&#10;AADdAAAADwAAAGRycy9kb3ducmV2LnhtbERPTWsCMRC9C/0PYQq9aeIeimyNYlsELx5chfU43Ux3&#10;l24m2yTq+u+NIHibx/uc+XKwnTiTD61jDdOJAkFcOdNyreGwX49nIEJENtg5Jg1XCrBcvIzmmBt3&#10;4R2di1iLFMIhRw1NjH0uZagashgmridO3K/zFmOCvpbG4yWF205mSr1Liy2nhgZ7+mqo+itOVsNW&#10;DWWpyqMPGX7P/s3P9bD6LLR+ex1WHyAiDfEpfrg3Js3Pphncv0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J4fwgAAAN0AAAAPAAAAAAAAAAAAAAAAAJgCAABkcnMvZG93&#10;bnJldi54bWxQSwUGAAAAAAQABAD1AAAAhwMAAAAA&#10;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935" o:spid="_x0000_s1540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BA8IA&#10;AADdAAAADwAAAGRycy9kb3ducmV2LnhtbERP24rCMBB9F/yHMIJvmnpBStcoIiysgrBe1n0dmrEt&#10;20xKE9v69xtB8G0O5zrLdWdK0VDtCssKJuMIBHFqdcGZgsv5cxSDcB5ZY2mZFDzIwXrV7y0x0bbl&#10;IzUnn4kQwi5BBbn3VSKlS3My6Ma2Ig7czdYGfYB1JnWNbQg3pZxG0UIaLDg05FjRNqf073Q3Cm4/&#10;193vvqmu5zbePVyB9oDfc6WGg27zAcJT59/il/tLh/nTy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sEDwgAAAN0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936" o:spid="_x0000_s1541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j8MMA&#10;AADdAAAADwAAAGRycy9kb3ducmV2LnhtbERPS2sCMRC+F/wPYQRvNXGRIluj+EDopYduhe1x3Iy7&#10;i5vJmqS6/vumUOhtPr7nLNeD7cSNfGgda5hNFQjiypmWaw3Hz8PzAkSIyAY7x6ThQQHWq9HTEnPj&#10;7vxBtyLWIoVwyFFDE2OfSxmqhiyGqeuJE3d23mJM0NfSeLyncNvJTKkXabHl1NBgT7uGqkvxbTW8&#10;q6EsVfnlQ4b7xdWcHsfNttB6Mh42ryAiDfFf/Od+M2l+NpvD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Wj8MMAAADdAAAADwAAAAAAAAAAAAAAAACYAgAAZHJzL2Rv&#10;d25yZXYueG1sUEsFBgAAAAAEAAQA9QAAAIgDAAAAAA==&#10;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937" o:spid="_x0000_s1542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87MIA&#10;AADdAAAADwAAAGRycy9kb3ducmV2LnhtbERP24rCMBB9F/yHMIJvmioqpWsUERZWQVgv674OzdiW&#10;bSaliW39+40g+DaHc53lujOlaKh2hWUFk3EEgji1uuBMweX8OYpBOI+ssbRMCh7kYL3q95aYaNvy&#10;kZqTz0QIYZeggtz7KpHSpTkZdGNbEQfuZmuDPsA6k7rGNoSbUk6jaCENFhwacqxom1P6d7obBbef&#10;6+5331TXcxvvHq5Ae8DvmVLDQbf5AOGp82/xy/2lw/zpZA7Pb8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/zswgAAAN0AAAAPAAAAAAAAAAAAAAAAAJgCAABkcnMvZG93&#10;bnJldi54bWxQSwUGAAAAAAQABAD1AAAAhwMAAAAA&#10;" filled="f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938" o:spid="_x0000_s1543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YHMMA&#10;AADdAAAADwAAAGRycy9kb3ducmV2LnhtbERPTWsCMRC9F/wPYYTeauIeRFajWEXw0kNXYT1ON9Pd&#10;pZvJmkRd/31TKHibx/uc5XqwnbiRD61jDdOJAkFcOdNyreF03L/NQYSIbLBzTBoeFGC9Gr0sMTfu&#10;zp90K2ItUgiHHDU0Mfa5lKFqyGKYuJ44cd/OW4wJ+loaj/cUbjuZKTWTFltODQ32tG2o+imuVsOH&#10;GspSlWcfMtzNL+brcdq8F1q/jofNAkSkIT7F/+6DSfOz6Qz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uYHMMAAADdAAAADwAAAAAAAAAAAAAAAACYAgAAZHJzL2Rv&#10;d25yZXYueG1sUEsFBgAAAAAEAAQA9QAAAIgDAAAAAA==&#10;" strokeweight="1pt">
                              <v:textbox inset=".5mm,.3mm,.5mm,.3mm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939" o:spid="_x0000_s1544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EgP8MAAADdAAAADwAAAGRycy9kb3ducmV2LnhtbERPTWvCQBC9F/wPywi91Y0iraSuIoKQ&#10;QzwkLfU6ZKfZYHY2ya4m/fduodDbPN7nbPeTbcWdBt84VrBcJCCIK6cbrhV8fpxeNiB8QNbYOiYF&#10;P+Rhv5s9bTHVbuSC7mWoRQxhn6ICE0KXSukrQxb9wnXEkft2g8UQ4VBLPeAYw20rV0nyKi02HBsM&#10;dnQ0VF3Lm1WwPmdGX6bc50WSfVHTr4996ZR6nk+HdxCBpvAv/nNnOs5fLd/g95t4gt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hID/DAAAA3QAAAA8AAAAAAAAAAAAA&#10;AAAAoQIAAGRycy9kb3ducmV2LnhtbFBLBQYAAAAABAAEAPkAAACRAwAAAAA=&#10;" strokeweight="2.25pt"/>
                        <v:line id="Line 940" o:spid="_x0000_s1545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60TcQAAADdAAAADwAAAGRycy9kb3ducmV2LnhtbESPQWvCQBCF7wX/wzKCN90oUiR1lSII&#10;OejBKHodstNsaHY2ZldN/33nUOhthvfmvW/W28G36kl9bAIbmM8yUMRVsA3XBi7n/XQFKiZki21g&#10;MvBDEbab0dsacxtefKJnmWolIRxzNOBS6nKtY+XIY5yFjli0r9B7TLL2tbY9viTct3qRZe/aY8PS&#10;4LCjnaPqu3x4A8tj4extOMTDKSuu1NyXu3sZjJmMh88PUImG9G/+uy6s4C/mgiv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/rRNxAAAAN0AAAAPAAAAAAAAAAAA&#10;AAAAAKECAABkcnMvZG93bnJldi54bWxQSwUGAAAAAAQABAD5AAAAkgMAAAAA&#10;" strokeweight="2.25pt"/>
                        <v:line id="Line 941" o:spid="_x0000_s1546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R1sMAAADdAAAADwAAAGRycy9kb3ducmV2LnhtbERPTWvCQBC9F/wPywi91Y0ipaauIoKQ&#10;QzwkLfU6ZKfZYHY2ya4m/fduodDbPN7nbPeTbcWdBt84VrBcJCCIK6cbrhV8fpxe3kD4gKyxdUwK&#10;fsjDfjd72mKq3cgF3ctQixjCPkUFJoQuldJXhiz6heuII/ftBoshwqGWesAxhttWrpLkVVpsODYY&#10;7OhoqLqWN6tgfc6Mvky5z4sk+6KmXx/70in1PJ8O7yACTeFf/OfOdJy/Wm7g95t4gt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yEdbDAAAA3QAAAA8AAAAAAAAAAAAA&#10;AAAAoQIAAGRycy9kb3ducmV2LnhtbFBLBQYAAAAABAAEAPkAAACRAwAAAAA=&#10;" strokeweight="2.25pt"/>
                        <v:line id="Line 942" o:spid="_x0000_s1547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Ry9sUAAADdAAAADwAAAGRycy9kb3ducmV2LnhtbESPQWvCQBCF74X+h2UK3nRjEJHUVUQo&#10;5KAHo9jrkJ1mQ7OzMbvV9N93DkJvM7w3732z3o6+U3caYhvYwHyWgSKug225MXA5f0xXoGJCttgF&#10;JgO/FGG7eX1ZY2HDg090r1KjJIRjgQZcSn2hdawdeYyz0BOL9hUGj0nWodF2wIeE+07nWbbUHluW&#10;Boc97R3V39WPN7A4ls5+jod4OGXlldrbYn+rgjGTt3H3DirRmP7Nz+vSCn6eC798IyPo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Ry9sUAAADdAAAADwAAAAAAAAAA&#10;AAAAAAChAgAAZHJzL2Rvd25yZXYueG1sUEsFBgAAAAAEAAQA+QAAAJMDAAAAAA==&#10;" strokeweight="2.25pt"/>
                        <v:line id="Line 943" o:spid="_x0000_s1548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jXbcMAAADdAAAADwAAAGRycy9kb3ducmV2LnhtbERPTWvCQBC9C/0PyxR6M5sEEUmzSgkU&#10;crAHo9jrkJ1mQ7OzMbvV9N93C4K3ebzPKXezHcSVJt87VpAlKQji1umeOwWn4/tyA8IHZI2DY1Lw&#10;Sx5226dFiYV2Nz7QtQmdiCHsC1RgQhgLKX1ryKJP3EgcuS83WQwRTp3UE95iuB1knqZrabHn2GBw&#10;pMpQ+938WAWrj9roz3nv94e0PlN/WVWXxin18jy/vYIINIeH+O6udZyf5xn8fxNP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o123DAAAA3QAAAA8AAAAAAAAAAAAA&#10;AAAAoQIAAGRycy9kb3ducmV2LnhtbFBLBQYAAAAABAAEAPkAAACRAwAAAAA=&#10;" strokeweight="2.25pt"/>
                        <v:line id="Line 944" o:spid="_x0000_s1549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JGsEAAADdAAAADwAAAGRycy9kb3ducmV2LnhtbERPTYvCMBC9L/gfwgje1tQislSjiCD0&#10;4B6sotehGZtiM6lNVuu/N4Kwt3m8z1msetuIO3W+dqxgMk5AEJdO11wpOB623z8gfEDW2DgmBU/y&#10;sFoOvhaYaffgPd2LUIkYwj5DBSaENpPSl4Ys+rFriSN3cZ3FEGFXSd3hI4bbRqZJMpMWa44NBlva&#10;GCqvxZ9VMP3NjT73O7/bJ/mJ6tt0cyucUqNhv56DCNSHf/HHnes4P01TeH8TT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ekkawQAAAN0AAAAPAAAAAAAAAAAAAAAA&#10;AKECAABkcnMvZG93bnJldi54bWxQSwUGAAAAAAQABAD5AAAAjwMAAAAA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CB5638" w:rsidRPr="007325DD" w:rsidRDefault="007325DD" w:rsidP="00CB2737">
      <w:pPr>
        <w:ind w:left="1276" w:right="283"/>
        <w:jc w:val="both"/>
        <w:rPr>
          <w:rFonts w:ascii="Arial" w:hAnsi="Arial" w:cs="Arial"/>
          <w:sz w:val="24"/>
          <w:szCs w:val="24"/>
        </w:rPr>
      </w:pPr>
      <w:r w:rsidRPr="007325DD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4484007B" wp14:editId="17133AF7">
            <wp:simplePos x="0" y="0"/>
            <wp:positionH relativeFrom="column">
              <wp:posOffset>909955</wp:posOffset>
            </wp:positionH>
            <wp:positionV relativeFrom="paragraph">
              <wp:posOffset>972820</wp:posOffset>
            </wp:positionV>
            <wp:extent cx="4408805" cy="2279015"/>
            <wp:effectExtent l="0" t="0" r="0" b="6985"/>
            <wp:wrapTopAndBottom/>
            <wp:docPr id="32" name="Рисунок 32" descr="C:\Users\SorokinVV2\Desktop\Чертеж1-Лист1 (1)\Чертеж1-Лист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rokinVV2\Desktop\Чертеж1-Лист1 (1)\Чертеж1-Лист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12528" r="6852" b="22132"/>
                    <a:stretch/>
                  </pic:blipFill>
                  <pic:spPr bwMode="auto">
                    <a:xfrm>
                      <a:off x="0" y="0"/>
                      <a:ext cx="440880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90F" w:rsidRPr="007325DD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F2FDA3B" wp14:editId="59D3C620">
            <wp:simplePos x="0" y="0"/>
            <wp:positionH relativeFrom="column">
              <wp:posOffset>1190402</wp:posOffset>
            </wp:positionH>
            <wp:positionV relativeFrom="paragraph">
              <wp:posOffset>866775</wp:posOffset>
            </wp:positionV>
            <wp:extent cx="4570730" cy="2362835"/>
            <wp:effectExtent l="0" t="0" r="1270" b="0"/>
            <wp:wrapTopAndBottom/>
            <wp:docPr id="9" name="Рисунок 9" descr="C:\Users\SorokinVV2\Desktop\Чертеж1-Лист1 (1)\Чертеж1-Лист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rokinVV2\Desktop\Чертеж1-Лист1 (1)\Чертеж1-Лист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t="12528" r="6852" b="22132"/>
                    <a:stretch/>
                  </pic:blipFill>
                  <pic:spPr bwMode="auto">
                    <a:xfrm>
                      <a:off x="0" y="0"/>
                      <a:ext cx="457073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737" w:rsidRPr="007325DD">
        <w:rPr>
          <w:rFonts w:ascii="Arial" w:hAnsi="Arial" w:cs="Arial"/>
          <w:sz w:val="24"/>
          <w:szCs w:val="24"/>
        </w:rPr>
        <w:t xml:space="preserve">Согласно требованию акта № 1 от 01.03.2021, контейнерную площадку необходимо оборудовать пандусом на всю ширину отсека </w:t>
      </w:r>
      <w:proofErr w:type="spellStart"/>
      <w:r w:rsidR="00CB2737" w:rsidRPr="007325DD">
        <w:rPr>
          <w:rFonts w:ascii="Arial" w:hAnsi="Arial" w:cs="Arial"/>
          <w:sz w:val="24"/>
          <w:szCs w:val="24"/>
        </w:rPr>
        <w:t>выкатных</w:t>
      </w:r>
      <w:proofErr w:type="spellEnd"/>
      <w:r w:rsidR="00CB2737" w:rsidRPr="007325DD">
        <w:rPr>
          <w:rFonts w:ascii="Arial" w:hAnsi="Arial" w:cs="Arial"/>
          <w:sz w:val="24"/>
          <w:szCs w:val="24"/>
        </w:rPr>
        <w:t xml:space="preserve"> контейнеров</w:t>
      </w:r>
    </w:p>
    <w:p w:rsidR="00AD2AB3" w:rsidRDefault="00AD2AB3" w:rsidP="00CB2737">
      <w:pPr>
        <w:ind w:left="1276" w:right="283"/>
        <w:jc w:val="both"/>
        <w:rPr>
          <w:rFonts w:ascii="Arial" w:hAnsi="Arial" w:cs="Arial"/>
          <w:b/>
          <w:sz w:val="26"/>
          <w:szCs w:val="26"/>
        </w:rPr>
      </w:pPr>
    </w:p>
    <w:tbl>
      <w:tblPr>
        <w:tblW w:w="7088" w:type="dxa"/>
        <w:tblInd w:w="1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2268"/>
      </w:tblGrid>
      <w:tr w:rsidR="00CB2737" w:rsidRPr="00E54874" w:rsidTr="007325DD">
        <w:trPr>
          <w:trHeight w:val="397"/>
        </w:trPr>
        <w:tc>
          <w:tcPr>
            <w:tcW w:w="2268" w:type="dxa"/>
            <w:vAlign w:val="center"/>
          </w:tcPr>
          <w:p w:rsidR="00CB2737" w:rsidRPr="00CB2737" w:rsidRDefault="00CB2737" w:rsidP="00B1590F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 мм</w:t>
            </w:r>
          </w:p>
        </w:tc>
        <w:tc>
          <w:tcPr>
            <w:tcW w:w="2552" w:type="dxa"/>
            <w:vAlign w:val="center"/>
          </w:tcPr>
          <w:p w:rsidR="00CB2737" w:rsidRPr="00CB2737" w:rsidRDefault="00CB2737" w:rsidP="00B1590F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B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 мм</w:t>
            </w:r>
          </w:p>
        </w:tc>
        <w:tc>
          <w:tcPr>
            <w:tcW w:w="2268" w:type="dxa"/>
            <w:vAlign w:val="center"/>
          </w:tcPr>
          <w:p w:rsidR="00CB2737" w:rsidRPr="00CB2737" w:rsidRDefault="00CB2737" w:rsidP="00B1590F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H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 мм</w:t>
            </w:r>
          </w:p>
        </w:tc>
      </w:tr>
      <w:tr w:rsidR="00CB2737" w:rsidRPr="00E54874" w:rsidTr="007325DD">
        <w:trPr>
          <w:trHeight w:val="397"/>
        </w:trPr>
        <w:tc>
          <w:tcPr>
            <w:tcW w:w="2268" w:type="dxa"/>
            <w:vAlign w:val="center"/>
          </w:tcPr>
          <w:p w:rsidR="00CB2737" w:rsidRPr="00CB2737" w:rsidRDefault="00CB2737" w:rsidP="00B1590F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3850</w:t>
            </w:r>
          </w:p>
        </w:tc>
        <w:tc>
          <w:tcPr>
            <w:tcW w:w="2552" w:type="dxa"/>
            <w:vAlign w:val="center"/>
          </w:tcPr>
          <w:p w:rsidR="00CB2737" w:rsidRPr="00B1590F" w:rsidRDefault="00B1590F" w:rsidP="00B1590F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2268" w:type="dxa"/>
            <w:vAlign w:val="center"/>
          </w:tcPr>
          <w:p w:rsidR="00CB2737" w:rsidRPr="005F64DC" w:rsidRDefault="00B1590F" w:rsidP="00B1590F">
            <w:pPr>
              <w:pStyle w:val="ConsPlusNonformat"/>
              <w:ind w:right="-97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120</w:t>
            </w:r>
          </w:p>
        </w:tc>
      </w:tr>
    </w:tbl>
    <w:p w:rsidR="00CB5638" w:rsidRDefault="00CF1394" w:rsidP="00CF1394">
      <w:pPr>
        <w:tabs>
          <w:tab w:val="left" w:pos="2266"/>
        </w:tabs>
        <w:ind w:left="1276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:rsidR="00CF1394" w:rsidRPr="00CF1394" w:rsidRDefault="00CF1394" w:rsidP="00CF1394">
      <w:pPr>
        <w:rPr>
          <w:rFonts w:ascii="Arial" w:eastAsiaTheme="majorEastAsia" w:hAnsi="Arial" w:cs="Arial"/>
          <w:b/>
          <w:bCs/>
          <w:color w:val="000000" w:themeColor="text1"/>
          <w:sz w:val="26"/>
          <w:szCs w:val="26"/>
        </w:rPr>
      </w:pPr>
      <w:r>
        <w:rPr>
          <w:rFonts w:cs="Arial"/>
          <w:szCs w:val="26"/>
        </w:rPr>
        <w:br w:type="page"/>
      </w:r>
    </w:p>
    <w:bookmarkStart w:id="19" w:name="_Toc103353643"/>
    <w:p w:rsidR="0001370A" w:rsidRDefault="00C66443" w:rsidP="008A76B8">
      <w:pPr>
        <w:pStyle w:val="1"/>
        <w:rPr>
          <w:rFonts w:cs="Arial"/>
          <w:szCs w:val="26"/>
        </w:rPr>
      </w:pPr>
      <w:r w:rsidRPr="00CF1394">
        <w:rPr>
          <w:rFonts w:cs="Arial"/>
          <w:noProof/>
          <w:sz w:val="20"/>
          <w:szCs w:val="2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0" allowOverlap="1" wp14:anchorId="1F194631" wp14:editId="27A6954D">
                <wp:simplePos x="0" y="0"/>
                <wp:positionH relativeFrom="page">
                  <wp:posOffset>1041621</wp:posOffset>
                </wp:positionH>
                <wp:positionV relativeFrom="page">
                  <wp:posOffset>723568</wp:posOffset>
                </wp:positionV>
                <wp:extent cx="6210714" cy="9254821"/>
                <wp:effectExtent l="19050" t="19050" r="19050" b="22860"/>
                <wp:wrapNone/>
                <wp:docPr id="1223" name="Группа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714" cy="9254821"/>
                          <a:chOff x="1134" y="284"/>
                          <a:chExt cx="10488" cy="16271"/>
                        </a:xfrm>
                        <a:noFill/>
                      </wpg:grpSpPr>
                      <wps:wsp>
                        <wps:cNvPr id="1237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38" name="Group 960"/>
                        <wpg:cNvGrpSpPr>
                          <a:grpSpLocks/>
                        </wpg:cNvGrpSpPr>
                        <wpg:grpSpPr bwMode="auto">
                          <a:xfrm>
                            <a:off x="1134" y="14321"/>
                            <a:ext cx="10488" cy="2234"/>
                            <a:chOff x="1418" y="13315"/>
                            <a:chExt cx="10488" cy="2278"/>
                          </a:xfrm>
                          <a:grpFill/>
                        </wpg:grpSpPr>
                        <wps:wsp>
                          <wps:cNvPr id="1239" name="Rectangle 9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8" y="13317"/>
                              <a:ext cx="10488" cy="2268"/>
                            </a:xfrm>
                            <a:prstGeom prst="rect">
                              <a:avLst/>
                            </a:prstGeom>
                            <a:grp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40" name="Group 962"/>
                          <wpg:cNvGrpSpPr>
                            <a:grpSpLocks/>
                          </wpg:cNvGrpSpPr>
                          <wpg:grpSpPr bwMode="auto">
                            <a:xfrm>
                              <a:off x="1421" y="13315"/>
                              <a:ext cx="10485" cy="2278"/>
                              <a:chOff x="1135" y="11234"/>
                              <a:chExt cx="10485" cy="2278"/>
                            </a:xfrm>
                            <a:grpFill/>
                          </wpg:grpSpPr>
                          <wpg:grpSp>
                            <wpg:cNvPr id="1241" name="Group 9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17" y="11234"/>
                                <a:ext cx="6803" cy="2268"/>
                                <a:chOff x="4667" y="12846"/>
                                <a:chExt cx="6803" cy="2268"/>
                              </a:xfrm>
                              <a:grpFill/>
                            </wpg:grpSpPr>
                            <wpg:grpSp>
                              <wpg:cNvPr id="1242" name="Group 9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9" y="13691"/>
                                  <a:ext cx="2841" cy="577"/>
                                  <a:chOff x="6360" y="12791"/>
                                  <a:chExt cx="2841" cy="577"/>
                                </a:xfrm>
                                <a:grpFill/>
                              </wpg:grpSpPr>
                              <wps:wsp>
                                <wps:cNvPr id="1243" name="Text Box 9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5" y="12791"/>
                                    <a:ext cx="848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244" name="Text Box 9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18" y="12791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Лист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245" name="Text Box 9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2791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Листов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246" name="Text Box 9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3" y="13077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247" name="Text Box 9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3072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1248" name="Group 9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0" y="13084"/>
                                    <a:ext cx="848" cy="284"/>
                                    <a:chOff x="6125" y="9275"/>
                                    <a:chExt cx="850" cy="284"/>
                                  </a:xfrm>
                                  <a:grpFill/>
                                </wpg:grpSpPr>
                                <wps:wsp>
                                  <wps:cNvPr id="1249" name="Text Box 97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25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50" name="Text Box 97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09" y="9276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51" name="Text Box 97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2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52" name="Text Box 9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5" y="14264"/>
                                  <a:ext cx="2835" cy="85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spacing w:before="60"/>
                                      <w:rPr>
                                        <w:noProof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24"/>
                                      </w:rPr>
                                      <w:t>ХХХ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53" name="Text Box 9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3697"/>
                                  <a:ext cx="3969" cy="141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 w:rsidP="00CE073A">
                                    <w:pPr>
                                      <w:pStyle w:val="ad"/>
                                      <w:spacing w:before="240"/>
                                      <w:rPr>
                                        <w:noProof w:val="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24"/>
                                      </w:rPr>
                                      <w:t>Ведомость цветового решения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54" name="Text Box 9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2846"/>
                                  <a:ext cx="6803" cy="85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3D13" w:rsidRDefault="00B33D13">
                                    <w:pPr>
                                      <w:pStyle w:val="ad"/>
                                      <w:spacing w:before="160"/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instrText xml:space="preserve"> DOCPROPERTY "Номер документа"  \* MERGEFORMAT </w:instrText>
                                    </w: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t>XXX-XXX</w:t>
                                    </w:r>
                                    <w:r>
                                      <w:rPr>
                                        <w:noProof w:val="0"/>
                                        <w:sz w:val="32"/>
                                        <w:lang w:val="en-US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55" name="Group 9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5" y="11238"/>
                                <a:ext cx="3685" cy="2274"/>
                                <a:chOff x="3028" y="10033"/>
                                <a:chExt cx="3685" cy="2274"/>
                              </a:xfrm>
                              <a:grpFill/>
                            </wpg:grpSpPr>
                            <wpg:grpSp>
                              <wpg:cNvPr id="1256" name="Group 9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1" y="10614"/>
                                  <a:ext cx="3682" cy="1693"/>
                                  <a:chOff x="3314" y="10614"/>
                                  <a:chExt cx="3682" cy="1693"/>
                                </a:xfrm>
                                <a:grpFill/>
                              </wpg:grpSpPr>
                              <wpg:grpSp>
                                <wpg:cNvPr id="1257" name="Group 9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614"/>
                                    <a:ext cx="3682" cy="280"/>
                                    <a:chOff x="3332" y="11725"/>
                                    <a:chExt cx="3681" cy="283"/>
                                  </a:xfrm>
                                  <a:grpFill/>
                                </wpg:grpSpPr>
                                <wps:wsp>
                                  <wps:cNvPr id="1258" name="Text Box 98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rPr>
                                            <w:noProof w:val="0"/>
                                          </w:rPr>
                                          <w:t>Лит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59" name="Text Box 98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</w:pPr>
                                        <w:r>
                                          <w:t>№ докум.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60" name="Text Box 98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t>Изм</w:t>
                                        </w:r>
                                        <w:r>
                                          <w:rPr>
                                            <w:noProof w:val="0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61" name="Text Box 9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t>Подп</w:t>
                                        </w:r>
                                        <w:r>
                                          <w:rPr>
                                            <w:noProof w:val="0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62" name="Text Box 98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33D13" w:rsidRDefault="00B33D13">
                                        <w:pPr>
                                          <w:pStyle w:val="ad"/>
                                          <w:rPr>
                                            <w:noProof w:val="0"/>
                                          </w:rPr>
                                        </w:pPr>
                                        <w:r>
                                          <w:rPr>
                                            <w:noProof w:val="0"/>
                                          </w:rPr>
                                          <w:t>Дата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263" name="Group 9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907"/>
                                    <a:ext cx="3682" cy="1400"/>
                                    <a:chOff x="2358" y="10607"/>
                                    <a:chExt cx="3682" cy="1400"/>
                                  </a:xfrm>
                                  <a:grpFill/>
                                </wpg:grpSpPr>
                                <wpg:grpSp>
                                  <wpg:cNvPr id="1264" name="Group 9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58" y="10609"/>
                                      <a:ext cx="3681" cy="1391"/>
                                      <a:chOff x="2924" y="10616"/>
                                      <a:chExt cx="3681" cy="1391"/>
                                    </a:xfrm>
                                    <a:grpFill/>
                                  </wpg:grpSpPr>
                                  <wpg:grpSp>
                                    <wpg:cNvPr id="1265" name="Group 98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4" y="1061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1267" name="Text Box 98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  <w:r>
                                              <w:t>Разраб</w:t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68" name="Text Box 99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69" name="Text Box 99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70" name="Group 9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0895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1271" name="Text Box 99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72" name="Text Box 99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  <w:r>
                                              <w:t>Пров</w:t>
                                            </w:r>
                                            <w:r>
                                              <w:rPr>
                                                <w:noProof w:val="0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73" name="Text Box 99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74" name="Text Box 99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75" name="Group 9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174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1276" name="Text Box 99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77" name="Text Box 99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78" name="Text Box 100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79" name="Text Box 100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80" name="Group 10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449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1281" name="Text Box 100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82" name="Text Box 100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83" name="Text Box 100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84" name="Text Box 100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85" name="Group 100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72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  <a:grpFill/>
                                    </wpg:grpSpPr>
                                    <wps:wsp>
                                      <wps:cNvPr id="1286" name="Text Box 100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87" name="Text Box 100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  <w:rPr>
                                                <w:noProof w:val="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88" name="Text Box 101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89" name="Text Box 101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33D13" w:rsidRDefault="00B33D13">
                                            <w:pPr>
                                              <w:pStyle w:val="ad"/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290" name="Line 10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3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1291" name="Line 101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40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1292" name="Line 10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322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1293" name="Line 10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62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  <wps:wsp>
                                  <wps:cNvPr id="1294" name="Line 10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36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295" name="Group 10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8" y="10033"/>
                                  <a:ext cx="3683" cy="581"/>
                                  <a:chOff x="3033" y="9482"/>
                                  <a:chExt cx="3683" cy="581"/>
                                </a:xfrm>
                                <a:grpFill/>
                              </wpg:grpSpPr>
                              <wpg:grpSp>
                                <wpg:cNvPr id="1296" name="Group 10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  <a:grpFill/>
                                </wpg:grpSpPr>
                                <wpg:grpSp>
                                  <wpg:cNvPr id="1297" name="Group 10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1298" name="Text Box 102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9" name="Text Box 102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0" name="Text Box 102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1" name="Text Box 102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2" name="Text Box 102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03" name="Group 10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  <a:grpFill/>
                                  </wpg:grpSpPr>
                                  <wps:wsp>
                                    <wps:cNvPr id="1304" name="Text Box 102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5" name="Text Box 102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6" name="Text Box 102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7" name="Text Box 102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8" name="Text Box 103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B33D13" w:rsidRDefault="00B33D13">
                                          <w:pPr>
                                            <w:pStyle w:val="ad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309" name="Line 10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310" name="Line 10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311" name="Line 10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312" name="Line 10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313" name="Line 10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  <wps:wsp>
                                <wps:cNvPr id="1314" name="Line 10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23" o:spid="_x0000_s1550" style="position:absolute;left:0;text-align:left;margin-left:82pt;margin-top:56.95pt;width:489.05pt;height:728.75pt;z-index:-251621376;mso-position-horizontal-relative:page;mso-position-vertical-relative:page" coordorigin="1134,284" coordsize="10488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" o:allowincell="f">
                <v:rect id="Rectangle 959" o:spid="_x0000_s1551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WW8MA&#10;AADdAAAADwAAAGRycy9kb3ducmV2LnhtbERP3WrCMBS+H/gO4QjezVSHTqpRRCboYAyrD3Bojm21&#10;OQlNbOvbL4PB7s7H93tWm97UoqXGV5YVTMYJCOLc6ooLBZfz/nUBwgdkjbVlUvAkD5v14GWFqbYd&#10;n6jNQiFiCPsUFZQhuFRKn5dk0I+tI47c1TYGQ4RNIXWDXQw3tZwmyVwarDg2lOhoV1J+zx5GwW3+&#10;uB1Pbva1/+7arPXHz+2HQ6VGw367BBGoD//iP/dBx/nTt3f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qWW8MAAADdAAAADwAAAAAAAAAAAAAAAACYAgAAZHJzL2Rv&#10;d25yZXYueG1sUEsFBgAAAAAEAAQA9QAAAIgDAAAAAA==&#10;" filled="f" strokeweight="2.25pt">
                  <v:textbox inset="0,0,0,0"/>
                </v:rect>
                <v:group id="Group 960" o:spid="_x0000_s1552" style="position:absolute;left:1134;top:14321;width:10488;height:2234" coordorigin="1418,13315" coordsize="10488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rect id="Rectangle 961" o:spid="_x0000_s1553" style="position:absolute;left:1418;top:13317;width:1048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nssMA&#10;AADdAAAADwAAAGRycy9kb3ducmV2LnhtbERP3WrCMBS+H/gO4QjezVSHMqtRRCboYAyrD3Bojm21&#10;OQlNbOvbL4PB7s7H93tWm97UoqXGV5YVTMYJCOLc6ooLBZfz/vUdhA/IGmvLpOBJHjbrwcsKU207&#10;PlGbhULEEPYpKihDcKmUPi/JoB9bRxy5q20MhgibQuoGuxhuajlNkrk0WHFsKNHRrqT8nj2Mgtv8&#10;cTue3Oxr/921WeuPn9sPh0qNhv12CSJQH/7Ff+6DjvOnbwv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nssMAAADdAAAADwAAAAAAAAAAAAAAAACYAgAAZHJzL2Rv&#10;d25yZXYueG1sUEsFBgAAAAAEAAQA9QAAAIgDAAAAAA==&#10;" filled="f" strokeweight="2.25pt">
                    <v:textbox inset="0,0,0,0"/>
                  </v:rect>
                  <v:group id="Group 962" o:spid="_x0000_s1554" style="position:absolute;left:1421;top:13315;width:10485;height:2278" coordorigin="1135,11234" coordsize="10485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  <v:group id="Group 963" o:spid="_x0000_s1555" style="position:absolute;left:4817;top:11234;width:6803;height:2268" coordorigin="4667,12846" coordsize="6803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    <v:group id="Group 964" o:spid="_x0000_s1556" style="position:absolute;left:8629;top:13691;width:2841;height:577" coordorigin="6360,12791" coordsize="2841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      <v:shape id="Text Box 965" o:spid="_x0000_s1557" type="#_x0000_t202" style="position:absolute;left:6365;top:12791;width:84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cTMMA&#10;AADdAAAADwAAAGRycy9kb3ducmV2LnhtbERP22rCQBB9F/yHZQRfSt0YxUrqKqIU+mARLx8wzY5J&#10;NDsbdrcm/Xu3UPBtDuc6i1VnanEn5yvLCsajBARxbnXFhYLz6eN1DsIHZI21ZVLwSx5Wy35vgZm2&#10;LR/ofgyFiCHsM1RQhtBkUvq8JIN+ZBviyF2sMxgidIXUDtsYbmqZJslMGqw4NpTY0Kak/Hb8MQr4&#10;mk7qzdcOTaun3c1uv1/c/k2p4aBbv4MI1IWn+N/9qeP8dDqBv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tcTMMAAADdAAAADwAAAAAAAAAAAAAAAACYAgAAZHJzL2Rv&#10;d25yZXYueG1sUEsFBgAAAAAEAAQA9QAAAIgDAAAAAA==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966" o:spid="_x0000_s1558" type="#_x0000_t202" style="position:absolute;left:7218;top:12791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EOMMA&#10;AADdAAAADwAAAGRycy9kb3ducmV2LnhtbERPzWrCQBC+C77DMoVeim6ahirRVcRS6EGRqg8wZsck&#10;NTsbdrcmfXtXKHibj+935sveNOJKzteWFbyOExDEhdU1lwqOh8/RFIQPyBoby6TgjzwsF8PBHHNt&#10;O/6m6z6UIoawz1FBFUKbS+mLigz6sW2JI3e2zmCI0JVSO+xiuGlkmiTv0mDNsaHCltYVFZf9r1HA&#10;P+lbs95u0HQ66y/24/TidhOlnp/61QxEoD48xP/uLx3np1kG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LEOMMAAADdAAAADwAAAAAAAAAAAAAAAACYAgAAZHJzL2Rv&#10;d25yZXYueG1sUEsFBgAAAAAEAAQA9QAAAIgDAAAAAA==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Лист</w:t>
                                </w:r>
                              </w:p>
                            </w:txbxContent>
                          </v:textbox>
                        </v:shape>
                        <v:shape id="Text Box 967" o:spid="_x0000_s1559" type="#_x0000_t202" style="position:absolute;left:8070;top:12791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ho8QA&#10;AADdAAAADwAAAGRycy9kb3ducmV2LnhtbERPzWrCQBC+F3yHZQQvpW6aaivRVYql4KEiRh9gmh2T&#10;aHY27K4mfXu3UOhtPr7fWax604gbOV9bVvA8TkAQF1bXXCo4Hj6fZiB8QNbYWCYFP+RhtRw8LDDT&#10;tuM93fJQihjCPkMFVQhtJqUvKjLox7YljtzJOoMhQldK7bCL4aaRaZK8SoM1x4YKW1pXVFzyq1HA&#10;5/SlWW+/0HR60l/sx/ej270pNRr273MQgfrwL/5zb3Scn06m8Pt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YaPEAAAA3QAAAA8AAAAAAAAAAAAAAAAAmAIAAGRycy9k&#10;b3ducmV2LnhtbFBLBQYAAAAABAAEAPUAAACJAwAAAAA=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Листов</w:t>
                                </w:r>
                              </w:p>
                            </w:txbxContent>
                          </v:textbox>
                        </v:shape>
                        <v:shape id="Text Box 968" o:spid="_x0000_s1560" type="#_x0000_t202" style="position:absolute;left:7223;top:13077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/1MMA&#10;AADdAAAADwAAAGRycy9kb3ducmV2LnhtbERPzWrCQBC+F3yHZQpeim6MohJdRRTBQ0up+gBjdkxS&#10;s7NhdzXx7buFQm/z8f3Oct2ZWjzI+cqygtEwAUGcW11xoeB82g/mIHxA1lhbJgVP8rBe9V6WmGnb&#10;8hc9jqEQMYR9hgrKEJpMSp+XZNAPbUMcuat1BkOErpDaYRvDTS3TJJlKgxXHhhIb2paU3453o4C/&#10;03G9/XhH0+pJd7O7y5v7nCnVf+02CxCBuvAv/nMfdJyfTq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z/1MMAAADdAAAADwAAAAAAAAAAAAAAAACYAgAAZHJzL2Rv&#10;d25yZXYueG1sUEsFBgAAAAAEAAQA9QAAAIgDAAAAAA==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969" o:spid="_x0000_s1561" type="#_x0000_t202" style="position:absolute;left:8070;top:13072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aT8MA&#10;AADdAAAADwAAAGRycy9kb3ducmV2LnhtbERPzWrCQBC+F3yHZQpeim6MohJdRRTBQ0up+gBjdkxS&#10;s7NhdzXx7buFQm/z8f3Oct2ZWjzI+cqygtEwAUGcW11xoeB82g/mIHxA1lhbJgVP8rBe9V6WmGnb&#10;8hc9jqEQMYR9hgrKEJpMSp+XZNAPbUMcuat1BkOErpDaYRvDTS3TJJlKgxXHhhIb2paU3453o4C/&#10;03G9/XhH0+pJd7O7y5v7nCnVf+02CxCBuvAv/nMfdJyfTm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BaT8MAAADdAAAADwAAAAAAAAAAAAAAAACYAgAAZHJzL2Rv&#10;d25yZXYueG1sUEsFBgAAAAAEAAQA9QAAAIgDAAAAAA==&#10;" filled="f" strokeweight="2.25pt">
                          <v:textbox inset="0,0,0,0">
                            <w:txbxContent>
                              <w:p w:rsidR="00B33D13" w:rsidRDefault="00B33D13">
                                <w:pPr>
                                  <w:pStyle w:val="ad"/>
                                  <w:rPr>
                                    <w:noProof w:val="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oup 970" o:spid="_x0000_s1562" style="position:absolute;left:6360;top:13084;width:848;height:284" coordorigin="6125,9275" coordsize="85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        <v:shape id="Text Box 971" o:spid="_x0000_s1563" type="#_x0000_t202" style="position:absolute;left:6125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7NsMA&#10;AADdAAAADwAAAGRycy9kb3ducmV2LnhtbERP22rCQBB9L/Qflin4VjeGKhpdpS0VlApeP2DIjklo&#10;djbsrjH+vSsUfJvDuc5s0ZlatOR8ZVnBoJ+AIM6trrhQcDou38cgfEDWWFsmBTfysJi/vsww0/bK&#10;e2oPoRAxhH2GCsoQmkxKn5dk0PdtQxy5s3UGQ4SukNrhNYabWqZJMpIGK44NJTb0XVL+d7gYBT9+&#10;dUvpNPwatbuN2+LvcDPo1kr13rrPKYhAXXiK/90rHeenHxN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L7NsMAAADdAAAADwAAAAAAAAAAAAAAAACYAgAAZHJzL2Rv&#10;d25yZXYueG1sUEsFBgAAAAAEAAQA9QAAAIgDAAAAAA=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972" o:spid="_x0000_s1564" type="#_x0000_t202" style="position:absolute;left:6409;top:927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EdsYA&#10;AADdAAAADwAAAGRycy9kb3ducmV2LnhtbESP3WrDMAyF7wt7B6PB7lqngZSS1S3bWKFjhf6sDyBi&#10;LQmL5WC7afr208VgdxLn6JxPq83oOjVQiK1nA/NZBoq48rbl2sDlaztdgooJ2WLnmQzcKcJm/TBZ&#10;YWn9jU80nFOtJIRjiQaalPpS61g15DDOfE8s2rcPDpOsodY24E3CXafzLFtohy1LQ4M9vTVU/Zyv&#10;zsB73N1zuhSvi+G4Dwf8LPbz8cOYp8fx5RlUojH9m/+ud1bw80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HEdsYAAADdAAAADwAAAAAAAAAAAAAAAACYAgAAZHJz&#10;L2Rvd25yZXYueG1sUEsFBgAAAAAEAAQA9QAAAIsDAAAAAA==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  <v:shape id="Text Box 973" o:spid="_x0000_s1565" type="#_x0000_t202" style="position:absolute;left:6692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h7cIA&#10;AADdAAAADwAAAGRycy9kb3ducmV2LnhtbERP22rCQBB9L/gPywi+1U0CkZK6SpUWlAr19gFDdpqE&#10;ZmfD7hrj37sFwbc5nOvMl4NpRU/ON5YVpNMEBHFpdcOVgvPp6/UNhA/IGlvLpOBGHpaL0cscC22v&#10;fKD+GCoRQ9gXqKAOoSuk9GVNBv3UdsSR+7XOYIjQVVI7vMZw08osSWbSYMOxocaO1jWVf8eLUfDp&#10;N7eMzvlq1u937ge/8106bJWajIePdxCBhvAUP9wbHedneQr/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WHtwgAAAN0AAAAPAAAAAAAAAAAAAAAAAJgCAABkcnMvZG93&#10;bnJldi54bWxQSwUGAAAAAAQABAD1AAAAhwMAAAAA&#10;" filled="f" strokeweight="1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shape id="Text Box 974" o:spid="_x0000_s1566" type="#_x0000_t202" style="position:absolute;left:8635;top:14264;width:283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vCsQA&#10;AADdAAAADwAAAGRycy9kb3ducmV2LnhtbERP22rCQBB9L/QflhH6IrpprFpSVymK4ENFvHzANDtN&#10;otnZsLua+PfdgtC3OZzrzBadqcWNnK8sK3gdJiCIc6srLhScjuvBOwgfkDXWlknBnTws5s9PM8y0&#10;bXlPt0MoRAxhn6GCMoQmk9LnJRn0Q9sQR+7HOoMhQldI7bCN4aaWaZJMpMGKY0OJDS1Lyi+Hq1HA&#10;53RUL7dfaFr91l3s6rvvdlOlXnrd5weIQF34Fz/cGx3np+MU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ubwrEAAAA3QAAAA8AAAAAAAAAAAAAAAAAmAIAAGRycy9k&#10;b3ducmV2LnhtbFBLBQYAAAAABAAEAPUAAACJAwAAAAA=&#10;" filled="f" strokeweight="2.25pt">
                        <v:textbox inset="0,0,0,0">
                          <w:txbxContent>
                            <w:p w:rsidR="00B33D13" w:rsidRDefault="00B33D13">
                              <w:pPr>
                                <w:pStyle w:val="ad"/>
                                <w:spacing w:before="60"/>
                                <w:rPr>
                                  <w:noProof w:val="0"/>
                                  <w:sz w:val="24"/>
                                </w:rPr>
                              </w:pPr>
                              <w:r>
                                <w:rPr>
                                  <w:noProof w:val="0"/>
                                  <w:sz w:val="24"/>
                                </w:rPr>
                                <w:t>ХХХ</w:t>
                              </w:r>
                            </w:p>
                          </w:txbxContent>
                        </v:textbox>
                      </v:shape>
                      <v:shape id="Text Box 975" o:spid="_x0000_s1567" type="#_x0000_t202" style="position:absolute;left:4667;top:13697;width:3969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KkcQA&#10;AADdAAAADwAAAGRycy9kb3ducmV2LnhtbERPzWrCQBC+C77DMkIvpW4atZXoKsVS6KEiRh9gmh2T&#10;aHY27G5N+vZdoeBtPr7fWa5704grOV9bVvA8TkAQF1bXXCo4Hj6e5iB8QNbYWCYFv+RhvRoOlphp&#10;2/GernkoRQxhn6GCKoQ2k9IXFRn0Y9sSR+5kncEQoSuldtjFcNPINElepMGaY0OFLW0qKi75j1HA&#10;53TSbLZfaDo97S/2/fvR7V6Vehj1bwsQgfpwF/+7P3Wcn84mcPs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ypHEAAAA3QAAAA8AAAAAAAAAAAAAAAAAmAIAAGRycy9k&#10;b3ducmV2LnhtbFBLBQYAAAAABAAEAPUAAACJAwAAAAA=&#10;" filled="f" strokeweight="2.25pt">
                        <v:textbox inset="0,0,0,0">
                          <w:txbxContent>
                            <w:p w:rsidR="00B33D13" w:rsidRDefault="00B33D13" w:rsidP="00CE073A">
                              <w:pPr>
                                <w:pStyle w:val="ad"/>
                                <w:spacing w:before="240"/>
                                <w:rPr>
                                  <w:noProof w:val="0"/>
                                  <w:sz w:val="24"/>
                                </w:rPr>
                              </w:pPr>
                              <w:r>
                                <w:rPr>
                                  <w:noProof w:val="0"/>
                                  <w:sz w:val="24"/>
                                </w:rPr>
                                <w:t>Ведомость цветового решения</w:t>
                              </w:r>
                            </w:p>
                          </w:txbxContent>
                        </v:textbox>
                      </v:shape>
                      <v:shape id="Text Box 976" o:spid="_x0000_s1568" type="#_x0000_t202" style="position:absolute;left:4667;top:12846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S5cQA&#10;AADdAAAADwAAAGRycy9kb3ducmV2LnhtbERPzWrCQBC+F3yHZQQvpW6aaivRVYql4KEiRh9gmh2T&#10;aHY27K4mfXu3UOhtPr7fWax604gbOV9bVvA8TkAQF1bXXCo4Hj6fZiB8QNbYWCYFP+RhtRw8LDDT&#10;tuM93fJQihjCPkMFVQhtJqUvKjLox7YljtzJOoMhQldK7bCL4aaRaZK8SoM1x4YKW1pXVFzyq1HA&#10;5/SlWW+/0HR60l/sx/ej270pNRr273MQgfrwL/5zb3Scn04n8Pt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LUuXEAAAA3QAAAA8AAAAAAAAAAAAAAAAAmAIAAGRycy9k&#10;b3ducmV2LnhtbFBLBQYAAAAABAAEAPUAAACJAwAAAAA=&#10;" filled="f" strokeweight="2.25pt">
                        <v:textbox inset="0,0,0,0">
                          <w:txbxContent>
                            <w:p w:rsidR="00B33D13" w:rsidRDefault="00B33D13">
                              <w:pPr>
                                <w:pStyle w:val="ad"/>
                                <w:spacing w:before="160"/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instrText xml:space="preserve"> DOCPROPERTY "Номер документа"  \* MERGEFORMAT </w:instrText>
                              </w: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fldChar w:fldCharType="separate"/>
                              </w: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t>XXX-XXX</w:t>
                              </w:r>
                              <w:r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  <v:group id="Group 977" o:spid="_x0000_s1569" style="position:absolute;left:1135;top:11238;width:3685;height:2274" coordorigin="3028,10033" coordsize="3685,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    <v:group id="Group 978" o:spid="_x0000_s1570" style="position:absolute;left:3031;top:10614;width:3682;height:1693" coordorigin="3314,10614" coordsize="3682,1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      <v:group id="Group 979" o:spid="_x0000_s1571" style="position:absolute;left:3314;top:10614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        <v:shape id="Text Box 980" o:spid="_x0000_s1572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ZY4McA&#10;AADdAAAADwAAAGRycy9kb3ducmV2LnhtbESPzU7DQAyE70i8w8pIXFC7IdBShW4r1KoSB6qqPw9g&#10;sm4SmvVGu0sT3h4fkLjZmvHM5/lycK26UoiNZwOP4wwUceltw5WB03EzmoGKCdli65kM/FCE5eL2&#10;Zo6F9T3v6XpIlZIQjgUaqFPqCq1jWZPDOPYdsWhnHxwmWUOlbcBewl2r8yybaocNS0ONHa1qKi+H&#10;b2eAv/KndrX9QNfb5+Hi158PYfdizP3d8PYKKtGQ/s1/1+9W8POJ4Mo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GWODHAAAA3QAAAA8AAAAAAAAAAAAAAAAAmAIAAGRy&#10;cy9kb3ducmV2LnhtbFBLBQYAAAAABAAEAPUAAACMAwAAAAA=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Лит</w:t>
                                  </w:r>
                                </w:p>
                              </w:txbxContent>
                            </v:textbox>
                          </v:shape>
                          <v:shape id="Text Box 981" o:spid="_x0000_s1573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9e8QA&#10;AADdAAAADwAAAGRycy9kb3ducmV2LnhtbERPzWrCQBC+C32HZQq9iG6aaqupqxRLwYMi1T7AmB2T&#10;1Oxs2N2a9O1dQfA2H9/vzBadqcWZnK8sK3geJiCIc6srLhT87L8GExA+IGusLZOCf/KwmD/0Zphp&#10;2/I3nXehEDGEfYYKyhCaTEqfl2TQD21DHLmjdQZDhK6Q2mEbw00t0yR5lQYrjg0lNrQsKT/t/owC&#10;/k1f6uVmjabVo+5kPw99t31T6umx+3gHEagLd/HNvdJxfjqewvWbe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/XvEAAAA3QAAAA8AAAAAAAAAAAAAAAAAmAIAAGRycy9k&#10;b3ducmV2LnhtbFBLBQYAAAAABAAEAPUAAACJAwAAAAA=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</w:pPr>
                                  <w:r>
                                    <w:t>№ докум.</w:t>
                                  </w:r>
                                </w:p>
                              </w:txbxContent>
                            </v:textbox>
                          </v:shape>
                          <v:shape id="Text Box 982" o:spid="_x0000_s1574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eW8YA&#10;AADdAAAADwAAAGRycy9kb3ducmV2LnhtbESPQWvCQBCF7wX/wzJCL1I3jWJL6ipiETxYSm1/wDQ7&#10;TaLZ2bC7NfHfO4dCbzO8N+99s1wPrlUXCrHxbOBxmoEiLr1tuDLw9bl7eAYVE7LF1jMZuFKE9Wp0&#10;t8TC+p4/6HJMlZIQjgUaqFPqCq1jWZPDOPUdsWg/PjhMsoZK24C9hLtW51m20A4bloYaO9rWVJ6P&#10;v84An/JZu307oOvtfDj71+9JeH8y5n48bF5AJRrSv/nvem8FP18I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yeW8YAAADdAAAADwAAAAAAAAAAAAAAAACYAgAAZHJz&#10;L2Rvd25yZXYueG1sUEsFBgAAAAAEAAQA9QAAAIsDAAAAAA==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t>Изм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  <v:shape id="Text Box 983" o:spid="_x0000_s1575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7wMMA&#10;AADdAAAADwAAAGRycy9kb3ducmV2LnhtbERP22rCQBB9L/gPyxT6UnRjWlSiq4hF6INFvHzAmB2T&#10;1Oxs2F1N/HtXKPRtDuc6s0VnanEj5yvLCoaDBARxbnXFhYLjYd2fgPABWWNtmRTcycNi3nuZYaZt&#10;yzu67UMhYgj7DBWUITSZlD4vyaAf2IY4cmfrDIYIXSG1wzaGm1qmSTKSBiuODSU2tCopv+yvRgH/&#10;ph/16meDptWf3cV+nd7ddqzU22u3nIII1IV/8Z/7W8f56WgI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A7wMMAAADdAAAADwAAAAAAAAAAAAAAAACYAgAAZHJzL2Rv&#10;d25yZXYueG1sUEsFBgAAAAAEAAQA9QAAAIgDAAAAAA==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t>Подп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  <v:shape id="Text Box 984" o:spid="_x0000_s1576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lt8QA&#10;AADdAAAADwAAAGRycy9kb3ducmV2LnhtbERPzWrCQBC+C77DMkIvUjemYiV1I2Ip9FCRWh9gmh2T&#10;mOxs2N2a9O27BcHbfHy/s94MphVXcr62rGA+S0AQF1bXXCo4fb09rkD4gKyxtUwKfsnDJh+P1php&#10;2/MnXY+hFDGEfYYKqhC6TEpfVGTQz2xHHLmzdQZDhK6U2mEfw00r0yRZSoM1x4YKO9pVVDTHH6OA&#10;L+lTu9t/oOn1Ymjs6/fUHZ6VepgM2xcQgYZwF9/c7zrOT5cp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CpbfEAAAA3QAAAA8AAAAAAAAAAAAAAAAAmAIAAGRycy9k&#10;b3ducmV2LnhtbFBLBQYAAAAABAAEAPUAAACJAwAAAAA=&#10;" filled="f" strokeweight="2.25pt">
                            <v:textbox inset="0,0,0,0">
                              <w:txbxContent>
                                <w:p w:rsidR="00B33D13" w:rsidRDefault="00B33D13">
                                  <w:pPr>
                                    <w:pStyle w:val="ad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Дата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985" o:spid="_x0000_s1577" style="position:absolute;left:3314;top:10907;width:3682;height:1400" coordorigin="2358,10607" coordsize="3682,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        <v:group id="Group 986" o:spid="_x0000_s1578" style="position:absolute;left:2358;top:10609;width:3681;height:1391" coordorigin="2924,10616" coordsize="3681,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          <v:group id="Group 987" o:spid="_x0000_s1579" style="position:absolute;left:2924;top:1061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            <v:shape id="Text Box 989" o:spid="_x0000_s1580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Wv8MA&#10;AADdAAAADwAAAGRycy9kb3ducmV2LnhtbERP3WrCMBS+F/YO4Qi709SCdXRGceLAMUHnfIBDc2yL&#10;zUlJslrffhEE787H93vmy940oiPna8sKJuMEBHFhdc2lgtPv5+gNhA/IGhvLpOBGHpaLl8Ecc22v&#10;/EPdMZQihrDPUUEVQptL6YuKDPqxbYkjd7bOYIjQlVI7vMZw08g0STJpsObYUGFL64qKy/HPKNj4&#10;7S2l0/Qj6w47t8fv6W7Sfyn1OuxX7yAC9eEpfri3Os5Psxncv4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SWv8MAAADdAAAADwAAAAAAAAAAAAAAAACYAgAAZHJzL2Rv&#10;d25yZXYueG1sUEsFBgAAAAAEAAQA9QAAAIg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Разраб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990" o:spid="_x0000_s1581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CzcYA&#10;AADdAAAADwAAAGRycy9kb3ducmV2LnhtbESP0WrCQBBF3wv9h2UKvtWNAUNJXaUtFRSFttYPGLLT&#10;JDQ7G3bXGP/eeRB8m+HeuffMYjW6Tg0UYuvZwGyagSKuvG25NnD8XT+/gIoJ2WLnmQxcKMJq+fiw&#10;wNL6M//QcEi1khCOJRpoUupLrWPVkMM49T2xaH8+OEyyhlrbgGcJd53Os6zQDluWhgZ7+mio+j+c&#10;nIHPuLnkdJy/F8P3Pnzhbr6fjVtjJk/j2yuoRGO6m2/XGyv4eSG4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sCzcYAAADdAAAADwAAAAAAAAAAAAAAAACYAgAAZHJz&#10;L2Rvd25yZXYueG1sUEsFBgAAAAAEAAQA9QAAAIs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991" o:spid="_x0000_s1582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nVsMA&#10;AADdAAAADwAAAGRycy9kb3ducmV2LnhtbERP3WrCMBS+F/YO4Qi709SCxXVGceLAMUHnfIBDc2yL&#10;zUlJslrffhEE787H93vmy940oiPna8sKJuMEBHFhdc2lgtPv52gGwgdkjY1lUnAjD8vFy2COubZX&#10;/qHuGEoRQ9jnqKAKoc2l9EVFBv3YtsSRO1tnMEToSqkdXmO4aWSaJJk0WHNsqLCldUXF5fhnFGz8&#10;9pbSafqRdYed2+P3dDfpv5R6HfardxCB+vAUP9xbHeen2Rvcv4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enVsMAAADdAAAADwAAAAAAAAAAAAAAAACYAgAAZHJzL2Rv&#10;d25yZXYueG1sUEsFBgAAAAAEAAQA9QAAAIg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992" o:spid="_x0000_s1583" style="position:absolute;left:2925;top:10895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            <v:shape id="Text Box 993" o:spid="_x0000_s1584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9jcMA&#10;AADdAAAADwAAAGRycy9kb3ducmV2LnhtbERP3WrCMBS+H/gO4QjezbQF3eiMouJAUdA5H+DQHNti&#10;c1KSrNa3N4PB7s7H93tmi940oiPna8sK0nECgriwuuZSweX78/UdhA/IGhvLpOBBHhbzwcsMc23v&#10;/EXdOZQihrDPUUEVQptL6YuKDPqxbYkjd7XOYIjQlVI7vMdw08gsSabSYM2xocKW1hUVt/OPUbDx&#10;20dGl8lq2p0O7oj7ySHtd0qNhv3yA0SgPvyL/9xbHednbyn8fh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g9jcMAAADdAAAADwAAAAAAAAAAAAAAAACYAgAAZHJzL2Rv&#10;d25yZXYueG1sUEsFBgAAAAAEAAQA9QAAAIg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994" o:spid="_x0000_s1585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j+sIA&#10;AADdAAAADwAAAGRycy9kb3ducmV2LnhtbERP3WrCMBS+F/YO4Qy8m6kF3ahG2URBUdCpD3Bojm2x&#10;OSlJrPXtzWDg3fn4fs903platOR8ZVnBcJCAIM6trrhQcD6tPr5A+ICssbZMCh7kYT57600x0/bO&#10;v9QeQyFiCPsMFZQhNJmUPi/JoB/YhjhyF+sMhghdIbXDeww3tUyTZCwNVhwbSmxoUVJ+Pd6MgqVf&#10;P1I6j37G7WHn9rgd7YbdRqn+e/c9ARGoCy/xv3ut4/z0M4W/b+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6qP6wgAAAN0AAAAPAAAAAAAAAAAAAAAAAJgCAABkcnMvZG93&#10;bnJldi54bWxQSwUGAAAAAAQABAD1AAAAhw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Пров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995" o:spid="_x0000_s1586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GYcMA&#10;AADdAAAADwAAAGRycy9kb3ducmV2LnhtbERP22rCQBB9L/Qflin4VjemeCG6SlsqKBW8fsCQHZPQ&#10;7GzYXWP8e1co+DaHc53ZojO1aMn5yrKCQT8BQZxbXXGh4HRcvk9A+ICssbZMCm7kYTF/fZlhpu2V&#10;99QeQiFiCPsMFZQhNJmUPi/JoO/bhjhyZ+sMhghdIbXDaww3tUyTZCQNVhwbSmzou6T873AxCn78&#10;6pbSafg1ancbt8Xf4WbQrZXqvXWfUxCBuvAU/7tXOs5Pxx/w+Ca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YGYcMAAADdAAAADwAAAAAAAAAAAAAAAACYAgAAZHJzL2Rv&#10;d25yZXYueG1sUEsFBgAAAAAEAAQA9QAAAIg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996" o:spid="_x0000_s1587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eFcMA&#10;AADdAAAADwAAAGRycy9kb3ducmV2LnhtbERP22rCQBB9L/Qflin4VjeGeiG6SlsqKBW8fsCQHZPQ&#10;7GzYXWP8e1co+DaHc53ZojO1aMn5yrKCQT8BQZxbXXGh4HRcvk9A+ICssbZMCm7kYTF/fZlhpu2V&#10;99QeQiFiCPsMFZQhNJmUPi/JoO/bhjhyZ+sMhghdIbXDaww3tUyTZCQNVhwbSmzou6T873AxCn78&#10;6pbSafg1ancbt8Xf4WbQrZXqvXWfUxCBuvAU/7tXOs5Pxx/w+Ca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+eFcMAAADdAAAADwAAAAAAAAAAAAAAAACYAgAAZHJzL2Rv&#10;d25yZXYueG1sUEsFBgAAAAAEAAQA9QAAAIg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997" o:spid="_x0000_s1588" style="position:absolute;left:2925;top:11174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            <v:shape id="Text Box 998" o:spid="_x0000_s1589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l+cMA&#10;AADdAAAADwAAAGRycy9kb3ducmV2LnhtbERP3WrCMBS+F/YO4Qi709SCdXRGceLAMUHnfIBDc2yL&#10;zUlJslrffhEE787H93vmy940oiPna8sKJuMEBHFhdc2lgtPv5+gNhA/IGhvLpOBGHpaLl8Ecc22v&#10;/EPdMZQihrDPUUEVQptL6YuKDPqxbYkjd7bOYIjQlVI7vMZw08g0STJpsObYUGFL64qKy/HPKNj4&#10;7S2l0/Qj6w47t8fv6W7Sfyn1OuxX7yAC9eEpfri3Os5PZxncv4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Gl+cMAAADdAAAADwAAAAAAAAAAAAAAAACYAgAAZHJzL2Rv&#10;d25yZXYueG1sUEsFBgAAAAAEAAQA9QAAAIg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999" o:spid="_x0000_s1590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AYsMA&#10;AADdAAAADwAAAGRycy9kb3ducmV2LnhtbERP22rCQBB9F/yHZYS+1Y0BL0RXaYsFi4I29QOG7JiE&#10;ZmfD7hrj33eFgm9zONdZbXrTiI6cry0rmIwTEMSF1TWXCs4/n68LED4ga2wsk4I7edish4MVZtre&#10;+Ju6PJQihrDPUEEVQptJ6YuKDPqxbYkjd7HOYIjQlVI7vMVw08g0SWbSYM2xocKWPioqfvOrUbD1&#10;u3tK5+n7rDsd3BH308Ok/1LqZdS/LUEE6sNT/O/e6Tg/nc/h8U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0AYsMAAADdAAAADwAAAAAAAAAAAAAAAACYAgAAZHJzL2Rv&#10;d25yZXYueG1sUEsFBgAAAAAEAAQA9QAAAIg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000" o:spid="_x0000_s1591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UEMYA&#10;AADdAAAADwAAAGRycy9kb3ducmV2LnhtbESP0WrCQBBF3wX/YRmhb7oxoC2pq9hiwVLB1voBQ3aa&#10;BLOzYXeN8e87D4W+zXDv3HtmtRlcq3oKsfFsYD7LQBGX3jZcGTh/v02fQMWEbLH1TAbuFGGzHo9W&#10;WFh/4y/qT6lSEsKxQAN1Sl2hdSxrchhnviMW7ccHh0nWUGkb8CbhrtV5li21w4alocaOXmsqL6er&#10;M7CL+3tO58XLsv88hCN+LA7z4d2Yh8mwfQaVaEj/5r/rvRX8/FF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KUEMYAAADdAAAADwAAAAAAAAAAAAAAAACYAgAAZHJz&#10;L2Rvd25yZXYueG1sUEsFBgAAAAAEAAQA9QAAAIs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001" o:spid="_x0000_s1592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4xi8MA&#10;AADdAAAADwAAAGRycy9kb3ducmV2LnhtbERP22rCQBB9L/gPyxR8qxsD3lJXUbGgVLBVP2DITpPQ&#10;7GzY3cb4925B8G0O5zrzZWdq0ZLzlWUFw0ECgji3uuJCweX88TYF4QOyxtoyKbiRh+Wi9zLHTNsr&#10;f1N7CoWIIewzVFCG0GRS+rwkg35gG+LI/VhnMEToCqkdXmO4qWWaJGNpsOLYUGJDm5Ly39OfUbD1&#10;u1tKl9F63H4d3BE/R4dht1eq/9qt3kEE6sJT/HDvdJyfTmbw/0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4xi8MAAADdAAAADwAAAAAAAAAAAAAAAACYAgAAZHJzL2Rv&#10;d25yZXYueG1sUEsFBgAAAAAEAAQA9QAAAIg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1002" o:spid="_x0000_s1593" style="position:absolute;left:2925;top:11449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            <v:shape id="Text Box 1003" o:spid="_x0000_s1594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1NqsIA&#10;AADdAAAADwAAAGRycy9kb3ducmV2LnhtbERP3WrCMBS+F3yHcATvNG1Bkc4oKg6UCW7OBzg0Z21Z&#10;c1KSrNa3XwTBu/Px/Z7lujeN6Mj52rKCdJqAIC6srrlUcP1+nyxA+ICssbFMCu7kYb0aDpaYa3vj&#10;L+ouoRQxhH2OCqoQ2lxKX1Rk0E9tSxy5H+sMhghdKbXDWww3jcySZC4N1hwbKmxpV1Hxe/kzCvb+&#10;cM/oOtvOu8+TO+PH7JT2R6XGo37zBiJQH17ip/ug4/xskcLj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7U2qwgAAAN0AAAAPAAAAAAAAAAAAAAAAAJgCAABkcnMvZG93&#10;bnJldi54bWxQSwUGAAAAAAQABAD1AAAAhw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004" o:spid="_x0000_s1595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T3cMA&#10;AADdAAAADwAAAGRycy9kb3ducmV2LnhtbERP3WrCMBS+F3yHcITdaWrBIrVRdGzgmLBN+wCH5qwt&#10;a05KktX27ZfBYHfn4/s9xWE0nRjI+daygvUqAUFcWd1yraC8PS+3IHxA1thZJgUTeTjs57MCc23v&#10;/EHDNdQihrDPUUETQp9L6auGDPqV7Ykj92mdwRChq6V2eI/hppNpkmTSYMuxocGeHhuqvq7fRsGT&#10;P08plZtTNrxf3Bu+bi7r8UWph8V43IEINIZ/8Z/7rOP8dJvC7zfx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/T3cMAAADdAAAADwAAAAAAAAAAAAAAAACYAgAAZHJzL2Rv&#10;d25yZXYueG1sUEsFBgAAAAAEAAQA9QAAAIg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005" o:spid="_x0000_s1596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2RsIA&#10;AADdAAAADwAAAGRycy9kb3ducmV2LnhtbERP3WrCMBS+F3yHcATvZmpFkc4oOjZQFNycD3Bojm2x&#10;OSlJVuvbG2Hg3fn4fs9i1ZlatOR8ZVnBeJSAIM6trrhQcP79epuD8AFZY22ZFNzJw2rZ7y0w0/bG&#10;P9SeQiFiCPsMFZQhNJmUPi/JoB/ZhjhyF+sMhghdIbXDWww3tUyTZCYNVhwbSmzoo6T8evozCj79&#10;9p7SebqZtd8Hd8T99DDudkoNB936HUSgLrzE/+6tjvPT+QS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3ZGwgAAAN0AAAAPAAAAAAAAAAAAAAAAAJgCAABkcnMvZG93&#10;bnJldi54bWxQSwUGAAAAAAQABAD1AAAAhw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006" o:spid="_x0000_s1597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uMsIA&#10;AADdAAAADwAAAGRycy9kb3ducmV2LnhtbERP3WrCMBS+F3yHcATvZmpRkc4oOjZQFNycD3Bojm2x&#10;OSlJVuvbG2Hg3fn4fs9i1ZlatOR8ZVnBeJSAIM6trrhQcP79epuD8AFZY22ZFNzJw2rZ7y0w0/bG&#10;P9SeQiFiCPsMFZQhNJmUPi/JoB/ZhjhyF+sMhghdIbXDWww3tUyTZCYNVhwbSmzoo6T8evozCj79&#10;9p7SebqZtd8Hd8T99DDudkoNB936HUSgLrzE/+6tjvPT+QS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u4ywgAAAN0AAAAPAAAAAAAAAAAAAAAAAJgCAABkcnMvZG93&#10;bnJldi54bWxQSwUGAAAAAAQABAD1AAAAhw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1007" o:spid="_x0000_s1598" style="position:absolute;left:2925;top:1172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            <v:shape id="Text Box 1008" o:spid="_x0000_s1599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V3sIA&#10;AADdAAAADwAAAGRycy9kb3ducmV2LnhtbERP3WrCMBS+F3yHcATvNLVgkWoUFQfKhG3qAxyaY1ts&#10;TkqS1fr2y2Cwu/Px/Z7VpjeN6Mj52rKC2TQBQVxYXXOp4HZ9myxA+ICssbFMCl7kYbMeDlaYa/vk&#10;L+ouoRQxhH2OCqoQ2lxKX1Rk0E9tSxy5u3UGQ4SulNrhM4abRqZJkkmDNceGClvaV1Q8Lt9GwcEf&#10;Xynd5rus+zy7D3yfn2f9SanxqN8uQQTqw7/4z33UcX66yOD3m3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NXewgAAAN0AAAAPAAAAAAAAAAAAAAAAAJgCAABkcnMvZG93&#10;bnJldi54bWxQSwUGAAAAAAQABAD1AAAAhw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009" o:spid="_x0000_s1600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wRcIA&#10;AADdAAAADwAAAGRycy9kb3ducmV2LnhtbERP3WrCMBS+F3yHcATvZmpBJ51RVBwoCm7OBzg0x7bY&#10;nJQkq/XtzWDg3fn4fs982ZlatOR8ZVnBeJSAIM6trrhQcPn5fJuB8AFZY22ZFDzIw3LR780x0/bO&#10;39SeQyFiCPsMFZQhNJmUPi/JoB/ZhjhyV+sMhghdIbXDeww3tUyTZCoNVhwbSmxoU1J+O/8aBVu/&#10;e6R0mayn7dfRnfAwOY67vVLDQbf6ABGoCy/xv3un4/x09g5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HBFwgAAAN0AAAAPAAAAAAAAAAAAAAAAAJgCAABkcnMvZG93&#10;bnJldi54bWxQSwUGAAAAAAQABAD1AAAAhw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010" o:spid="_x0000_s1601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kN8UA&#10;AADdAAAADwAAAGRycy9kb3ducmV2LnhtbESP0WrCQBBF3wX/YZlC33RjQJHUVVppwaKgtX7AkJ0m&#10;odnZsLuN8e87D4JvM9w7955ZbQbXqp5CbDwbmE0zUMSltw1XBi7fH5MlqJiQLbaeycCNImzW49EK&#10;C+uv/EX9OVVKQjgWaKBOqSu0jmVNDuPUd8Si/fjgMMkaKm0DXiXctTrPsoV22LA01NjRtqby9/zn&#10;DLzH3S2ny/xt0Z8O4Yj7+WE2fBrz/DS8voBKNKSH+X69s4KfLwV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+Q3xQAAAN0AAAAPAAAAAAAAAAAAAAAAAJgCAABkcnMv&#10;ZG93bnJldi54bWxQSwUGAAAAAAQABAD1AAAAigMAAAAA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011" o:spid="_x0000_s1602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BrMMA&#10;AADdAAAADwAAAGRycy9kb3ducmV2LnhtbERP3WrCMBS+F3yHcITdzdSCotUo23DgUNB1PsChObZl&#10;zUlJYq1vvwgD787H93tWm940oiPna8sKJuMEBHFhdc2lgvPP5+schA/IGhvLpOBOHjbr4WCFmbY3&#10;/qYuD6WIIewzVFCF0GZS+qIig35sW+LIXawzGCJ0pdQObzHcNDJNkpk0WHNsqLClj4qK3/xqFGz9&#10;7p7Sefo+604Hd8T99DDpv5R6GfVvSxCB+vAU/7t3Os5P5wt4fB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tBrMMAAADdAAAADwAAAAAAAAAAAAAAAACYAgAAZHJzL2Rv&#10;d25yZXYueG1sUEsFBgAAAAAEAAQA9QAAAIgDAAAAAA==&#10;" filled="f" strokeweight="1pt">
                                <v:textbox inset="0,0,0,0">
                                  <w:txbxContent>
                                    <w:p w:rsidR="00B33D13" w:rsidRDefault="00B33D13">
                                      <w:pPr>
                                        <w:pStyle w:val="ad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1012" o:spid="_x0000_s1603" style="position:absolute;flip:x;visibility:visible;mso-wrap-style:square" from="5473,10607" to="5473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tAS8gAAADdAAAADwAAAGRycy9kb3ducmV2LnhtbESPT2vCQBDF70K/wzIFL1I3itQ2dZXi&#10;f6EUqj30OM2OSWh2NmRXjd/eORS8zWPe782byax1lTpTE0rPBgb9BBRx5m3JuYHvw+rpBVSIyBYr&#10;z2TgSgFm04fOBFPrL/xF533MlYRwSNFAEWOdah2yghyGvq+JZXf0jcMossm1bfAi4a7SwyR51g5L&#10;lgsF1jQvKPvbn5zUWIwOu+vvZj3+XM6zj+Nu1Eu2P8Z0H9v3N1CR2ng3/9NbK9zwVfrLNzKCnt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FtAS8gAAADdAAAADwAAAAAA&#10;AAAAAAAAAAChAgAAZHJzL2Rvd25yZXYueG1sUEsFBgAAAAAEAAQA+QAAAJYDAAAAAA==&#10;" strokeweight="2.25pt"/>
                          <v:line id="Line 1013" o:spid="_x0000_s1604" style="position:absolute;flip:x;visibility:visible;mso-wrap-style:square" from="6040,10607" to="6040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fl0MkAAADdAAAADwAAAGRycy9kb3ducmV2LnhtbESPT2vCQBDF70K/wzKFXopuFGltzCpi&#10;q1UQobGHHsfs5A9mZ0N2q/Hbu4WCtxne+715k8w7U4szta6yrGA4iEAQZ1ZXXCj4Pqz6ExDOI2us&#10;LZOCKzmYzx56CcbaXviLzqkvRAhhF6OC0vsmltJlJRl0A9sQBy23rUEf1raQusVLCDe1HEXRizRY&#10;cbhQYkPLkrJT+mtCjffxYXs9fq5f9x/LbJdvx8/R5kepp8duMQXhqfN38z+90YEbvQ3h75swgpz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sX5dDJAAAA3QAAAA8AAAAA&#10;AAAAAAAAAAAAoQIAAGRycy9kb3ducmV2LnhtbFBLBQYAAAAABAAEAPkAAACXAwAAAAA=&#10;" strokeweight="2.25pt"/>
                          <v:line id="Line 1014" o:spid="_x0000_s1605" style="position:absolute;flip:x;visibility:visible;mso-wrap-style:square" from="3322,10607" to="3322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V7p8kAAADdAAAADwAAAGRycy9kb3ducmV2LnhtbESPT2vCQBDF74LfYZlCL0U3DVLb6EaK&#10;rVZBCmoPHqfZyR/MzobsVuO3dwuCtxne+715M511phYnal1lWcHzMAJBnFldcaHgZ78YvIJwHllj&#10;bZkUXMjBLO33pphoe+YtnXa+ECGEXYIKSu+bREqXlWTQDW1DHLTctgZ9WNtC6hbPIdzUMo6iF2mw&#10;4nChxIbmJWXH3Z8JNT5G+/Xl92s5/v6cZ5t8PXqKVgelHh+69wkIT52/m2/0Sgcufovh/5swgky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vFe6fJAAAA3QAAAA8AAAAA&#10;AAAAAAAAAAAAoQIAAGRycy9kb3ducmV2LnhtbFBLBQYAAAAABAAEAPkAAACXAwAAAAA=&#10;" strokeweight="2.25pt"/>
                          <v:line id="Line 1015" o:spid="_x0000_s1606" style="position:absolute;flip:x;visibility:visible;mso-wrap-style:square" from="4621,10607" to="462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ePMkAAADdAAAADwAAAGRycy9kb3ducmV2LnhtbESPQWvCQBCF7wX/wzKCl6IbrdQ2dRXR&#10;tkaQQtWDx2l2TILZ2ZDdxvjv3ULB2wzvfW/eTOetKUVDtSssKxgOIhDEqdUFZwoO+4/+CwjnkTWW&#10;lknBlRzMZ52HKcbaXvibmp3PRAhhF6OC3PsqltKlORl0A1sRB+1ka4M+rHUmdY2XEG5KOYqiZ2mw&#10;4HAhx4qWOaXn3a8JNVbj/eb6s/6cfL0v0+1pM36MkqNSvW67eAPhqfV38z+d6MCNXp/g75swgpz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SJ3jzJAAAA3QAAAA8AAAAA&#10;AAAAAAAAAAAAoQIAAGRycy9kb3ducmV2LnhtbFBLBQYAAAAABAAEAPkAAACXAwAAAAA=&#10;" strokeweight="2.25pt"/>
                          <v:line id="Line 1016" o:spid="_x0000_s1607" style="position:absolute;flip:x;visibility:visible;mso-wrap-style:square" from="2361,10607" to="236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BGSMkAAADdAAAADwAAAGRycy9kb3ducmV2LnhtbESPT2vCQBDF74LfYZlCL0U3lVDb6EaK&#10;rVZBCmoPHqfZyR/MzobsVuO3dwuCtxne+715M511phYnal1lWcHzMAJBnFldcaHgZ78YvIJwHllj&#10;bZkUXMjBLO33pphoe+YtnXa+ECGEXYIKSu+bREqXlWTQDW1DHLTctgZ9WNtC6hbPIdzUchRFL9Jg&#10;xeFCiQ3NS8qOuz8TanzE+/Xl92s5/v6cZ5t8HT9Fq4NSjw/d+wSEp87fzTd6pQM3eovh/5swgky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tgRkjJAAAA3QAAAA8AAAAA&#10;AAAAAAAAAAAAoQIAAGRycy9kb3ducmV2LnhtbFBLBQYAAAAABAAEAPkAAACXAwAAAAA=&#10;" strokeweight="2.25pt"/>
                        </v:group>
                      </v:group>
                      <v:group id="Group 1017" o:spid="_x0000_s1608" style="position:absolute;left:3028;top:10033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      <v:group id="Group 1018" o:spid="_x0000_s1609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        <v:group id="Group 1019" o:spid="_x0000_s1610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          <v:shape id="Text Box 1020" o:spid="_x0000_s1611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5y6sYA&#10;AADdAAAADwAAAGRycy9kb3ducmV2LnhtbESP0WrCQBBF3wX/YRmhb7oxoLSpq9hiwVLB1voBQ3aa&#10;BLOzYXeN8e87D4W+zXDv3HtmtRlcq3oKsfFsYD7LQBGX3jZcGTh/v00fQcWEbLH1TAbuFGGzHo9W&#10;WFh/4y/qT6lSEsKxQAN1Sl2hdSxrchhnviMW7ccHh0nWUGkb8CbhrtV5li21w4alocaOXmsqL6er&#10;M7CL+3tO58XLsv88hCN+LA7z4d2Yh8mwfQaVaEj/5r/rvRX8/El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5y6sYAAADdAAAADwAAAAAAAAAAAAAAAACYAgAAZHJz&#10;L2Rvd25yZXYueG1sUEsFBgAAAAAEAAQA9QAAAIs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21" o:spid="_x0000_s1612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XccIA&#10;AADdAAAADwAAAGRycy9kb3ducmV2LnhtbERP3WrCMBS+F3yHcATvZmpBmZ1RVBwoCm7OBzg0x7bY&#10;nJQkq/XtzWDg3fn4fs982ZlatOR8ZVnBeJSAIM6trrhQcPn5fHsH4QOyxtoyKXiQh+Wi35tjpu2d&#10;v6k9h0LEEPYZKihDaDIpfV6SQT+yDXHkrtYZDBG6QmqH9xhuapkmyVQarDg2lNjQpqT8dv41CrZ+&#10;90jpMllP26+jO+Fhchx3e6WGg271ASJQF17if/dOx/npb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QtdxwgAAAN0AAAAPAAAAAAAAAAAAAAAAAJgCAABkcnMvZG93&#10;bnJldi54bWxQSwUGAAAAAAQABAD1AAAAhwMAAAAA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22" o:spid="_x0000_s1613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k9sYA&#10;AADdAAAADwAAAGRycy9kb3ducmV2LnhtbESP3WrCQBCF7wt9h2UKvasbLUqJrmJLCxYF688DDNkx&#10;CWZnw+42xrd3LgTvZjhnzvlmtuhdozoKsfZsYDjIQBEX3tZcGjgeft4+QMWEbLHxTAauFGExf36a&#10;YW79hXfU7VOpJIRjjgaqlNpc61hU5DAOfEss2skHh0nWUGob8CLhrtGjLJtohzVLQ4UtfVVUnPf/&#10;zsB3XF1HdBx/Trq/TdjierwZ9r/GvL70yymoRH16mO/XKyv475nwyzcy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Pk9sYAAADdAAAADwAAAAAAAAAAAAAAAACYAgAAZHJz&#10;L2Rvd25yZXYueG1sUEsFBgAAAAAEAAQA9QAAAIs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23" o:spid="_x0000_s1614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9BbcMA&#10;AADdAAAADwAAAGRycy9kb3ducmV2LnhtbERP22rCQBB9L/gPywh9000sisRsREsLlgqtlw8YsmMS&#10;zM6G3W2Mf98tCH2bw7lOvh5MK3pyvrGsIJ0mIIhLqxuuFJxP75MlCB+QNbaWScGdPKyL0VOOmbY3&#10;PlB/DJWIIewzVFCH0GVS+rImg35qO+LIXawzGCJ0ldQObzHctHKWJAtpsOHYUGNHrzWV1+OPUfDm&#10;d/cZnefbRf+9d1/4Od+nw4dSz+NhswIRaAj/4od7p+P8lySF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9Bbc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24" o:spid="_x0000_s1615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fGsMA&#10;AADdAAAADwAAAGRycy9kb3ducmV2LnhtbERP3WrCMBS+H+wdwhnsbqZ2KKM2lU0UlAnbqg9waI5t&#10;sTkpSaz17c1gsLvz8f2efDmaTgzkfGtZwXSSgCCurG65VnA8bF7eQPiArLGzTApu5GFZPD7kmGl7&#10;5R8aylCLGMI+QwVNCH0mpa8aMugntieO3Mk6gyFCV0vt8BrDTSfTJJlLgy3HhgZ7WjVUncuLUbD2&#10;21tKx9nHfPjeuy/8nO2n406p56fxfQEi0Bj+xX/urY7zX5MUfr+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3fGs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1025" o:spid="_x0000_s1616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          <v:shape id="Text Box 1026" o:spid="_x0000_s1617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ji9cMA&#10;AADdAAAADwAAAGRycy9kb3ducmV2LnhtbERP22rCQBB9L/gPywh9qxttFYlZRUsLlgre8gFDdkyC&#10;2dmwu43x77uFgm9zONfJVr1pREfO15YVjEcJCOLC6ppLBfn582UOwgdkjY1lUnAnD6vl4CnDVNsb&#10;H6k7hVLEEPYpKqhCaFMpfVGRQT+yLXHkLtYZDBG6UmqHtxhuGjlJkpk0WHNsqLCl94qK6+nHKPjw&#10;2/uE8ulm1h12bo/f0924/1LqedivFyAC9eEh/ndvdZz/mrzB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ji9c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27" o:spid="_x0000_s1618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HbsMA&#10;AADdAAAADwAAAGRycy9kb3ducmV2LnhtbERP3WrCMBS+H/gO4Qi7m6mOilSjqCg4JmxWH+DQHNti&#10;c1KSWOvbL4PB7s7H93sWq940oiPna8sKxqMEBHFhdc2lgst5/zYD4QOyxsYyKXiSh9Vy8LLATNsH&#10;n6jLQyliCPsMFVQhtJmUvqjIoB/ZljhyV+sMhghdKbXDRww3jZwkyVQarDk2VNjStqLilt+Ngp0/&#10;PCd0STfT7vvovvAzPY77D6Veh/16DiJQH/7Ff+6DjvPfkxR+v4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RHbs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28" o:spid="_x0000_s1619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ZGcMA&#10;AADdAAAADwAAAGRycy9kb3ducmV2LnhtbERP3WrCMBS+H/gO4Qi7m6kOi1Sj6JjgUNisPsChObbF&#10;5qQksda3X4TB7s7H93sWq940oiPna8sKxqMEBHFhdc2lgvNp+zYD4QOyxsYyKXiQh9Vy8LLATNs7&#10;H6nLQyliCPsMFVQhtJmUvqjIoB/ZljhyF+sMhghdKbXDeww3jZwkSSoN1hwbKmzpo6Limt+Mgk+/&#10;e0zoPN2k3c/BfeN+ehj3X0q9Dvv1HESgPvyL/9w7Hee/Jy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bZGcMAAADdAAAADwAAAAAAAAAAAAAAAACYAgAAZHJzL2Rv&#10;d25yZXYueG1sUEsFBgAAAAAEAAQA9QAAAIg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29" o:spid="_x0000_s1620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8gsQA&#10;AADdAAAADwAAAGRycy9kb3ducmV2LnhtbERP3WrCMBS+F/YO4Qx2Z1MdOqlNZRsTHArb1Ac4NMe2&#10;rDkpSVbr25uB4N35+H5PvhpMK3pyvrGsYJKkIIhLqxuuFBwP6/EChA/IGlvLpOBCHlbFwyjHTNsz&#10;/1C/D5WIIewzVFCH0GVS+rImgz6xHXHkTtYZDBG6SmqH5xhuWjlN07k02HBsqLGj95rK3/2fUfDh&#10;N5cpHWdv8/57575wO9tNhk+lnh6H1yWIQEO4i2/ujY7zn9MX+P8mni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6fILEAAAA3QAAAA8AAAAAAAAAAAAAAAAAmAIAAGRycy9k&#10;b3ducmV2LnhtbFBLBQYAAAAABAAEAPUAAACJAwAAAAA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  <v:shape id="Text Box 1030" o:spid="_x0000_s1621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o8MYA&#10;AADdAAAADwAAAGRycy9kb3ducmV2LnhtbESP3WrCQBCF7wt9h2UKvasbLUqJrmJLCxYF688DDNkx&#10;CWZnw+42xrd3LgTvZjhnzvlmtuhdozoKsfZsYDjIQBEX3tZcGjgeft4+QMWEbLHxTAauFGExf36a&#10;YW79hXfU7VOpJIRjjgaqlNpc61hU5DAOfEss2skHh0nWUGob8CLhrtGjLJtohzVLQ4UtfVVUnPf/&#10;zsB3XF1HdBx/Trq/TdjierwZ9r/GvL70yymoRH16mO/XKyv475ngyjcy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Xo8MYAAADdAAAADwAAAAAAAAAAAAAAAACYAgAAZHJz&#10;L2Rvd25yZXYueG1sUEsFBgAAAAAEAAQA9QAAAIsDAAAAAA==&#10;" filled="f" strokeweight="1pt">
                              <v:textbox inset="0,0,0,0">
                                <w:txbxContent>
                                  <w:p w:rsidR="00B33D13" w:rsidRDefault="00B33D13">
                                    <w:pPr>
                                      <w:pStyle w:val="ad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1031" o:spid="_x0000_s1622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IlsIAAADdAAAADwAAAGRycy9kb3ducmV2LnhtbERPTWsCMRC9C/0PYYTeNNGK1NUoRRD2&#10;oAfX0l6HzXSzdDNZN6lu/70RBG/zeJ+z2vSuERfqQu1Zw2SsQBCX3tRcafg87UbvIEJENth4Jg3/&#10;FGCzfhmsMDP+yke6FLESKYRDhhpsjG0mZSgtOQxj3xIn7sd3DmOCXSVNh9cU7ho5VWouHdacGiy2&#10;tLVU/hZ/TsPskFvz3e/D/qjyL6rPs+258Fq/DvuPJYhIfXyKH+7cpPlvagH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IlsIAAADdAAAADwAAAAAAAAAAAAAA&#10;AAChAgAAZHJzL2Rvd25yZXYueG1sUEsFBgAAAAAEAAQA+QAAAJADAAAAAA==&#10;" strokeweight="2.25pt"/>
                        <v:line id="Line 1032" o:spid="_x0000_s1623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m31sUAAADdAAAADwAAAGRycy9kb3ducmV2LnhtbESPT2vCQBDF7wW/wzKCt7rxD0VSVymC&#10;kIMeTEu9DtlpNjQ7G7Orxm/vHAq9zfDevPeb9XbwrbpRH5vABmbTDBRxFWzDtYGvz/3rClRMyBbb&#10;wGTgQRG2m9HLGnMb7nyiW5lqJSEcczTgUupyrWPlyGOcho5YtJ/Qe0yy9rW2Pd4l3Ld6nmVv2mPD&#10;0uCwo52j6re8egPLY+HseTjEwykrvqm5LHeXMhgzGQ8f76ASDenf/HddWMFfzIRfvpER9OY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m31sUAAADdAAAADwAAAAAAAAAA&#10;AAAAAAChAgAAZHJzL2Rvd25yZXYueG1sUEsFBgAAAAAEAAQA+QAAAJMDAAAAAA==&#10;" strokeweight="2.25pt"/>
                        <v:line id="Line 1033" o:spid="_x0000_s1624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USTcEAAADdAAAADwAAAGRycy9kb3ducmV2LnhtbERPTYvCMBC9L/gfwgje1rSrLFKNIoLQ&#10;gx7sil6HZmyKzaQ2Wa3/frMgeJvH+5zFqreNuFPna8cK0nECgrh0uuZKwfFn+zkD4QOyxsYxKXiS&#10;h9Vy8LHATLsHH+hehErEEPYZKjAhtJmUvjRk0Y9dSxy5i+sshgi7SuoOHzHcNvIrSb6lxZpjg8GW&#10;NobKa/FrFUz3udHnfud3hyQ/UX2bbm6FU2o07NdzEIH68Ba/3LmO8ydpCv/fxB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JRJNwQAAAN0AAAAPAAAAAAAAAAAAAAAA&#10;AKECAABkcnMvZG93bnJldi54bWxQSwUGAAAAAAQABAD5AAAAjwMAAAAA&#10;" strokeweight="2.25pt"/>
                        <v:line id="Line 1034" o:spid="_x0000_s1625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MOsMAAADdAAAADwAAAGRycy9kb3ducmV2LnhtbERPTWvCQBC9F/wPywi91Y02FEldRQQh&#10;h3hIWup1yE6zwexskl01/vtuodDbPN7nbHaT7cSNRt86VrBcJCCIa6dbbhR8fhxf1iB8QNbYOSYF&#10;D/Kw286eNphpd+eSblVoRAxhn6ECE0KfSelrQxb9wvXEkft2o8UQ4dhIPeI9httOrpLkTVpsOTYY&#10;7OlgqL5UV6sgPeVGn6fCF2WSf1E7pIehcko9z6f9O4hAU/gX/7lzHee/Llfw+008QW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3jDrDAAAA3QAAAA8AAAAAAAAAAAAA&#10;AAAAoQIAAGRycy9kb3ducmV2LnhtbFBLBQYAAAAABAAEAPkAAACRAwAAAAA=&#10;" strokeweight="2.25pt"/>
                        <v:line id="Line 1035" o:spid="_x0000_s1626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spocIAAADdAAAADwAAAGRycy9kb3ducmV2LnhtbERPTYvCMBC9C/sfwix4s6mryFKNIsJC&#10;D+7BKu51aMam2ExqE7X7740geJvH+5zFqreNuFHna8cKxkkKgrh0uuZKwWH/M/oG4QOyxsYxKfgn&#10;D6vlx2CBmXZ33tGtCJWIIewzVGBCaDMpfWnIok9cSxy5k+sshgi7SuoO7zHcNvIrTWfSYs2xwWBL&#10;G0PlubhaBdPf3Oi/fuu3uzQ/Un2Zbi6FU2r42a/nIAL14S1+uXMd50/GE3h+E0+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spocIAAADdAAAADwAAAAAAAAAAAAAA&#10;AAChAgAAZHJzL2Rvd25yZXYueG1sUEsFBgAAAAAEAAQA+QAAAJADAAAAAA==&#10;" strokeweight="2.25pt"/>
                        <v:line id="Line 1036" o:spid="_x0000_s1627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Kx1cMAAADdAAAADwAAAGRycy9kb3ducmV2LnhtbERPPWvDMBDdC/kP4gLdGjmtKcGNEoIh&#10;4MEZ4oZ0PayrZWqdHEu1nX9fFQrd7vE+b7ufbSdGGnzrWMF6lYAgrp1uuVFweT8+bUD4gKyxc0wK&#10;7uRhv1s8bDHTbuIzjVVoRAxhn6ECE0KfSelrQxb9yvXEkft0g8UQ4dBIPeAUw20nn5PkVVpsOTYY&#10;7Ck3VH9V31ZBeiqM/phLX56T4krtLc1vlVPqcTkf3kAEmsO/+M9d6Dj/ZZ3C7zfx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SsdXDAAAA3QAAAA8AAAAAAAAAAAAA&#10;AAAAoQIAAGRycy9kb3ducmV2LnhtbFBLBQYAAAAABAAEAPkAAACRAwAAAAA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bookmarkEnd w:id="19"/>
    </w:p>
    <w:p w:rsidR="00AB76D9" w:rsidRDefault="00AB76D9" w:rsidP="008A76B8">
      <w:pPr>
        <w:pStyle w:val="1"/>
        <w:rPr>
          <w:rFonts w:cs="Arial"/>
          <w:b w:val="0"/>
          <w:szCs w:val="26"/>
        </w:rPr>
      </w:pPr>
      <w:bookmarkStart w:id="20" w:name="_Toc103353644"/>
      <w:r>
        <w:rPr>
          <w:rFonts w:cs="Arial"/>
          <w:szCs w:val="26"/>
        </w:rPr>
        <w:t xml:space="preserve">7. </w:t>
      </w:r>
      <w:r w:rsidR="00CA43D9">
        <w:rPr>
          <w:rFonts w:cs="Arial"/>
          <w:szCs w:val="26"/>
        </w:rPr>
        <w:t>Ведомость цветового</w:t>
      </w:r>
      <w:r>
        <w:rPr>
          <w:rFonts w:cs="Arial"/>
          <w:szCs w:val="26"/>
        </w:rPr>
        <w:t xml:space="preserve"> решени</w:t>
      </w:r>
      <w:r w:rsidR="00CA43D9">
        <w:rPr>
          <w:rFonts w:cs="Arial"/>
          <w:szCs w:val="26"/>
        </w:rPr>
        <w:t>я</w:t>
      </w:r>
      <w:bookmarkEnd w:id="20"/>
    </w:p>
    <w:p w:rsidR="00AB76D9" w:rsidRPr="00FA2D68" w:rsidRDefault="00AB76D9" w:rsidP="00AB76D9">
      <w:pPr>
        <w:ind w:left="1310"/>
        <w:rPr>
          <w:rFonts w:ascii="Arial" w:hAnsi="Arial" w:cs="Arial"/>
          <w:i/>
          <w:sz w:val="24"/>
          <w:szCs w:val="24"/>
        </w:rPr>
      </w:pPr>
      <w:r w:rsidRPr="00FA2D68">
        <w:rPr>
          <w:rFonts w:ascii="Arial" w:hAnsi="Arial" w:cs="Arial"/>
          <w:i/>
          <w:sz w:val="24"/>
          <w:szCs w:val="24"/>
        </w:rPr>
        <w:t>Например</w:t>
      </w:r>
      <w:r w:rsidRPr="00FA2D68">
        <w:rPr>
          <w:rFonts w:ascii="Arial" w:hAnsi="Arial" w:cs="Arial"/>
          <w:i/>
          <w:sz w:val="24"/>
          <w:szCs w:val="24"/>
          <w:lang w:val="en-US"/>
        </w:rPr>
        <w:t>:</w:t>
      </w:r>
    </w:p>
    <w:tbl>
      <w:tblPr>
        <w:tblW w:w="864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5"/>
        <w:gridCol w:w="2188"/>
        <w:gridCol w:w="2797"/>
        <w:gridCol w:w="1526"/>
        <w:gridCol w:w="1500"/>
      </w:tblGrid>
      <w:tr w:rsidR="00AB76D9" w:rsidRPr="00E54874" w:rsidTr="0001370A">
        <w:trPr>
          <w:trHeight w:val="370"/>
        </w:trPr>
        <w:tc>
          <w:tcPr>
            <w:tcW w:w="635" w:type="dxa"/>
            <w:vAlign w:val="center"/>
          </w:tcPr>
          <w:p w:rsidR="00AB76D9" w:rsidRPr="005F64DC" w:rsidRDefault="00AB76D9" w:rsidP="00CF1394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188" w:type="dxa"/>
            <w:vAlign w:val="center"/>
          </w:tcPr>
          <w:p w:rsidR="00AB76D9" w:rsidRPr="002701E7" w:rsidRDefault="00AB76D9" w:rsidP="00CF1394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797" w:type="dxa"/>
            <w:vAlign w:val="center"/>
          </w:tcPr>
          <w:p w:rsidR="00AB76D9" w:rsidRPr="005F64DC" w:rsidRDefault="00AB76D9" w:rsidP="00CF1394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Материал</w:t>
            </w:r>
          </w:p>
        </w:tc>
        <w:tc>
          <w:tcPr>
            <w:tcW w:w="1526" w:type="dxa"/>
            <w:vAlign w:val="center"/>
          </w:tcPr>
          <w:p w:rsidR="00AB76D9" w:rsidRDefault="00A5704B" w:rsidP="00CF1394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Цвет</w:t>
            </w:r>
          </w:p>
        </w:tc>
        <w:tc>
          <w:tcPr>
            <w:tcW w:w="1500" w:type="dxa"/>
            <w:vAlign w:val="center"/>
          </w:tcPr>
          <w:p w:rsidR="00AB76D9" w:rsidRDefault="00A5704B" w:rsidP="00CF1394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Колер</w:t>
            </w:r>
          </w:p>
        </w:tc>
      </w:tr>
      <w:tr w:rsidR="00A5704B" w:rsidRPr="00E54874" w:rsidTr="0001370A">
        <w:trPr>
          <w:trHeight w:val="370"/>
        </w:trPr>
        <w:tc>
          <w:tcPr>
            <w:tcW w:w="635" w:type="dxa"/>
            <w:vAlign w:val="center"/>
          </w:tcPr>
          <w:p w:rsidR="00AB76D9" w:rsidRPr="005F64DC" w:rsidRDefault="00AB76D9" w:rsidP="00CF1394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88" w:type="dxa"/>
            <w:vAlign w:val="center"/>
          </w:tcPr>
          <w:p w:rsidR="00AB76D9" w:rsidRPr="00A5704B" w:rsidRDefault="00A5704B" w:rsidP="00A5704B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Площадка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плита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2797" w:type="dxa"/>
            <w:vAlign w:val="center"/>
          </w:tcPr>
          <w:p w:rsidR="00AB76D9" w:rsidRPr="005F64DC" w:rsidRDefault="00A5704B" w:rsidP="00A5704B">
            <w:pPr>
              <w:pStyle w:val="ConsPlusNonformat"/>
              <w:ind w:right="-97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Бетон</w:t>
            </w:r>
          </w:p>
        </w:tc>
        <w:tc>
          <w:tcPr>
            <w:tcW w:w="1526" w:type="dxa"/>
            <w:vAlign w:val="center"/>
          </w:tcPr>
          <w:p w:rsidR="00AB76D9" w:rsidRPr="008A76B8" w:rsidRDefault="008A76B8" w:rsidP="008A76B8">
            <w:pPr>
              <w:pStyle w:val="ConsPlusNonformat"/>
              <w:ind w:left="175" w:right="-97" w:hanging="34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AB76D9" w:rsidRPr="005F64DC" w:rsidRDefault="008A76B8" w:rsidP="008A76B8">
            <w:pPr>
              <w:pStyle w:val="ConsPlusNonformat"/>
              <w:ind w:right="-97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</w:p>
        </w:tc>
      </w:tr>
      <w:tr w:rsidR="00AB76D9" w:rsidRPr="00E54874" w:rsidTr="0001370A">
        <w:trPr>
          <w:trHeight w:val="370"/>
        </w:trPr>
        <w:tc>
          <w:tcPr>
            <w:tcW w:w="635" w:type="dxa"/>
            <w:vAlign w:val="center"/>
          </w:tcPr>
          <w:p w:rsidR="00AB76D9" w:rsidRPr="005F64DC" w:rsidRDefault="00AB76D9" w:rsidP="00CF1394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88" w:type="dxa"/>
            <w:vAlign w:val="center"/>
          </w:tcPr>
          <w:p w:rsidR="00AB76D9" w:rsidRPr="005F64DC" w:rsidRDefault="00A5704B" w:rsidP="00CF1394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Стойка</w:t>
            </w:r>
          </w:p>
        </w:tc>
        <w:tc>
          <w:tcPr>
            <w:tcW w:w="2797" w:type="dxa"/>
            <w:vAlign w:val="center"/>
          </w:tcPr>
          <w:p w:rsidR="00AB76D9" w:rsidRPr="005F64DC" w:rsidRDefault="00A5704B" w:rsidP="00A5704B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Полимерное покрытие</w:t>
            </w:r>
          </w:p>
        </w:tc>
        <w:tc>
          <w:tcPr>
            <w:tcW w:w="1526" w:type="dxa"/>
            <w:vAlign w:val="center"/>
          </w:tcPr>
          <w:p w:rsidR="00AB76D9" w:rsidRPr="005F64DC" w:rsidRDefault="00A5704B" w:rsidP="00A5704B">
            <w:pPr>
              <w:pStyle w:val="ConsPlusNonformat"/>
              <w:ind w:left="175" w:hanging="34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RAL 7045</w:t>
            </w:r>
          </w:p>
        </w:tc>
        <w:tc>
          <w:tcPr>
            <w:tcW w:w="1500" w:type="dxa"/>
            <w:shd w:val="clear" w:color="auto" w:fill="91969A"/>
          </w:tcPr>
          <w:p w:rsidR="00AB76D9" w:rsidRPr="005F64DC" w:rsidRDefault="00AB76D9" w:rsidP="00CF1394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5704B" w:rsidRPr="00E54874" w:rsidTr="0001370A">
        <w:trPr>
          <w:trHeight w:val="370"/>
        </w:trPr>
        <w:tc>
          <w:tcPr>
            <w:tcW w:w="635" w:type="dxa"/>
            <w:vAlign w:val="center"/>
          </w:tcPr>
          <w:p w:rsidR="00AB76D9" w:rsidRPr="005F64DC" w:rsidRDefault="00AB76D9" w:rsidP="00CF1394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88" w:type="dxa"/>
            <w:vAlign w:val="center"/>
          </w:tcPr>
          <w:p w:rsidR="00AB76D9" w:rsidRPr="005F64DC" w:rsidRDefault="00A5704B" w:rsidP="00CF1394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Ограждающие конструкции</w:t>
            </w:r>
          </w:p>
        </w:tc>
        <w:tc>
          <w:tcPr>
            <w:tcW w:w="2797" w:type="dxa"/>
            <w:vAlign w:val="center"/>
          </w:tcPr>
          <w:p w:rsidR="00AB76D9" w:rsidRPr="005F64DC" w:rsidRDefault="00A5704B" w:rsidP="00A5704B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Полимерное покрытие</w:t>
            </w:r>
          </w:p>
        </w:tc>
        <w:tc>
          <w:tcPr>
            <w:tcW w:w="1526" w:type="dxa"/>
            <w:vAlign w:val="center"/>
          </w:tcPr>
          <w:p w:rsidR="00AB76D9" w:rsidRPr="00A5704B" w:rsidRDefault="00A5704B" w:rsidP="008A76B8">
            <w:pPr>
              <w:pStyle w:val="ConsPlusNonformat"/>
              <w:ind w:left="175" w:hanging="34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RAL </w:t>
            </w:r>
            <w:r w:rsidR="008A76B8">
              <w:rPr>
                <w:rFonts w:ascii="Arial" w:hAnsi="Arial" w:cs="Arial"/>
                <w:color w:val="000000" w:themeColor="text1"/>
                <w:sz w:val="24"/>
                <w:szCs w:val="24"/>
              </w:rPr>
              <w:t>5021</w:t>
            </w:r>
          </w:p>
        </w:tc>
        <w:tc>
          <w:tcPr>
            <w:tcW w:w="1500" w:type="dxa"/>
            <w:shd w:val="clear" w:color="auto" w:fill="07737A"/>
          </w:tcPr>
          <w:p w:rsidR="00AB76D9" w:rsidRPr="005F64DC" w:rsidRDefault="00AB76D9" w:rsidP="00CF1394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5704B" w:rsidRPr="00E54874" w:rsidTr="0001370A">
        <w:trPr>
          <w:trHeight w:val="370"/>
        </w:trPr>
        <w:tc>
          <w:tcPr>
            <w:tcW w:w="635" w:type="dxa"/>
            <w:vAlign w:val="center"/>
          </w:tcPr>
          <w:p w:rsidR="00AB76D9" w:rsidRPr="005F64DC" w:rsidRDefault="00AB76D9" w:rsidP="00CF1394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F64DC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88" w:type="dxa"/>
            <w:vAlign w:val="center"/>
          </w:tcPr>
          <w:p w:rsidR="00AB76D9" w:rsidRPr="005F64DC" w:rsidRDefault="00A5704B" w:rsidP="00CF1394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Покрытие навеса</w:t>
            </w:r>
          </w:p>
        </w:tc>
        <w:tc>
          <w:tcPr>
            <w:tcW w:w="2797" w:type="dxa"/>
            <w:vAlign w:val="center"/>
          </w:tcPr>
          <w:p w:rsidR="00AB76D9" w:rsidRPr="005F64DC" w:rsidRDefault="00A5704B" w:rsidP="00A5704B">
            <w:pPr>
              <w:pStyle w:val="ConsPlusNonformat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Полимерное покрытие</w:t>
            </w:r>
          </w:p>
        </w:tc>
        <w:tc>
          <w:tcPr>
            <w:tcW w:w="1526" w:type="dxa"/>
            <w:vAlign w:val="center"/>
          </w:tcPr>
          <w:p w:rsidR="00AB76D9" w:rsidRPr="005F64DC" w:rsidRDefault="00A5704B" w:rsidP="00A5704B">
            <w:pPr>
              <w:pStyle w:val="ConsPlusNonformat"/>
              <w:ind w:left="175" w:hanging="34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RAL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6011</w:t>
            </w:r>
          </w:p>
        </w:tc>
        <w:tc>
          <w:tcPr>
            <w:tcW w:w="1500" w:type="dxa"/>
            <w:shd w:val="clear" w:color="auto" w:fill="66825B"/>
          </w:tcPr>
          <w:p w:rsidR="00AB76D9" w:rsidRPr="005F64DC" w:rsidRDefault="00AB76D9" w:rsidP="00CF1394">
            <w:pPr>
              <w:pStyle w:val="ConsPlusNonforma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AB76D9" w:rsidRDefault="005F2FD5" w:rsidP="005F2FD5">
      <w:pPr>
        <w:spacing w:line="360" w:lineRule="auto"/>
        <w:ind w:left="567" w:right="176" w:firstLine="709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".</w:t>
      </w:r>
    </w:p>
    <w:p w:rsidR="00AB76D9" w:rsidRPr="008C3A29" w:rsidRDefault="00AB76D9" w:rsidP="008C3A29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sectPr w:rsidR="00AB76D9" w:rsidRPr="008C3A29" w:rsidSect="006C349B">
      <w:pgSz w:w="11906" w:h="16838"/>
      <w:pgMar w:top="1134" w:right="567" w:bottom="1134" w:left="1701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C45" w:rsidRDefault="00A26C45" w:rsidP="00B03B12">
      <w:pPr>
        <w:spacing w:after="0" w:line="240" w:lineRule="auto"/>
      </w:pPr>
      <w:r>
        <w:separator/>
      </w:r>
    </w:p>
  </w:endnote>
  <w:endnote w:type="continuationSeparator" w:id="0">
    <w:p w:rsidR="00A26C45" w:rsidRDefault="00A26C45" w:rsidP="00B03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B60" w:rsidRPr="00364B60" w:rsidRDefault="00364B60">
    <w:pPr>
      <w:pStyle w:val="a5"/>
      <w:jc w:val="center"/>
      <w:rPr>
        <w:rFonts w:ascii="Times New Roman" w:hAnsi="Times New Roman" w:cs="Times New Roman"/>
      </w:rPr>
    </w:pPr>
  </w:p>
  <w:p w:rsidR="00364B60" w:rsidRDefault="00364B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C45" w:rsidRDefault="00A26C45" w:rsidP="00B03B12">
      <w:pPr>
        <w:spacing w:after="0" w:line="240" w:lineRule="auto"/>
      </w:pPr>
      <w:r>
        <w:separator/>
      </w:r>
    </w:p>
  </w:footnote>
  <w:footnote w:type="continuationSeparator" w:id="0">
    <w:p w:rsidR="00A26C45" w:rsidRDefault="00A26C45" w:rsidP="00B03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E1D1E"/>
    <w:multiLevelType w:val="hybridMultilevel"/>
    <w:tmpl w:val="CB4A4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45A3536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D0984"/>
    <w:multiLevelType w:val="hybridMultilevel"/>
    <w:tmpl w:val="8808FA32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attachedTemplate r:id="rId1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4B1"/>
    <w:rsid w:val="00002462"/>
    <w:rsid w:val="0001370A"/>
    <w:rsid w:val="00030E77"/>
    <w:rsid w:val="00043F87"/>
    <w:rsid w:val="000615A6"/>
    <w:rsid w:val="0008512E"/>
    <w:rsid w:val="000A6389"/>
    <w:rsid w:val="000D56C2"/>
    <w:rsid w:val="000E1F95"/>
    <w:rsid w:val="000F5F0F"/>
    <w:rsid w:val="001956F5"/>
    <w:rsid w:val="001962A4"/>
    <w:rsid w:val="001C29DD"/>
    <w:rsid w:val="001D6C66"/>
    <w:rsid w:val="001F0300"/>
    <w:rsid w:val="0020100E"/>
    <w:rsid w:val="00235559"/>
    <w:rsid w:val="00236F46"/>
    <w:rsid w:val="002431CD"/>
    <w:rsid w:val="002701E7"/>
    <w:rsid w:val="00364B60"/>
    <w:rsid w:val="00374678"/>
    <w:rsid w:val="003F60DF"/>
    <w:rsid w:val="003F74DE"/>
    <w:rsid w:val="0040017F"/>
    <w:rsid w:val="004002C0"/>
    <w:rsid w:val="00404309"/>
    <w:rsid w:val="004B0B6C"/>
    <w:rsid w:val="00526105"/>
    <w:rsid w:val="00527985"/>
    <w:rsid w:val="00554F4A"/>
    <w:rsid w:val="005C7D7B"/>
    <w:rsid w:val="005F2FD5"/>
    <w:rsid w:val="005F5D4B"/>
    <w:rsid w:val="0060793C"/>
    <w:rsid w:val="006254E0"/>
    <w:rsid w:val="006B5393"/>
    <w:rsid w:val="006C349B"/>
    <w:rsid w:val="006D1DF0"/>
    <w:rsid w:val="00712496"/>
    <w:rsid w:val="0071624A"/>
    <w:rsid w:val="007325DD"/>
    <w:rsid w:val="0073501C"/>
    <w:rsid w:val="00737B71"/>
    <w:rsid w:val="007439F6"/>
    <w:rsid w:val="007478B6"/>
    <w:rsid w:val="007B3763"/>
    <w:rsid w:val="007B5E2A"/>
    <w:rsid w:val="008111EF"/>
    <w:rsid w:val="00817B43"/>
    <w:rsid w:val="00843BE9"/>
    <w:rsid w:val="00844D36"/>
    <w:rsid w:val="008768EF"/>
    <w:rsid w:val="0088531B"/>
    <w:rsid w:val="008A76B8"/>
    <w:rsid w:val="008C3A29"/>
    <w:rsid w:val="008C4ACE"/>
    <w:rsid w:val="008E2247"/>
    <w:rsid w:val="008E421D"/>
    <w:rsid w:val="00951F89"/>
    <w:rsid w:val="00974E6B"/>
    <w:rsid w:val="009D46F6"/>
    <w:rsid w:val="00A06AF9"/>
    <w:rsid w:val="00A26C45"/>
    <w:rsid w:val="00A3155D"/>
    <w:rsid w:val="00A5704B"/>
    <w:rsid w:val="00A57C46"/>
    <w:rsid w:val="00A623D6"/>
    <w:rsid w:val="00A93253"/>
    <w:rsid w:val="00AB76D9"/>
    <w:rsid w:val="00AD2AB3"/>
    <w:rsid w:val="00B03B12"/>
    <w:rsid w:val="00B1590F"/>
    <w:rsid w:val="00B15962"/>
    <w:rsid w:val="00B33D13"/>
    <w:rsid w:val="00B52FB8"/>
    <w:rsid w:val="00B75687"/>
    <w:rsid w:val="00BB383A"/>
    <w:rsid w:val="00BC1C99"/>
    <w:rsid w:val="00BC7700"/>
    <w:rsid w:val="00C605F1"/>
    <w:rsid w:val="00C66443"/>
    <w:rsid w:val="00CA43D9"/>
    <w:rsid w:val="00CB2037"/>
    <w:rsid w:val="00CB2737"/>
    <w:rsid w:val="00CB5638"/>
    <w:rsid w:val="00CE073A"/>
    <w:rsid w:val="00CF1394"/>
    <w:rsid w:val="00D32290"/>
    <w:rsid w:val="00D3552B"/>
    <w:rsid w:val="00DF020F"/>
    <w:rsid w:val="00E26A06"/>
    <w:rsid w:val="00F008F0"/>
    <w:rsid w:val="00F31118"/>
    <w:rsid w:val="00F314B1"/>
    <w:rsid w:val="00F329B8"/>
    <w:rsid w:val="00F54DBD"/>
    <w:rsid w:val="00F6306F"/>
    <w:rsid w:val="00F71AE7"/>
    <w:rsid w:val="00F8618C"/>
    <w:rsid w:val="00FA2D68"/>
    <w:rsid w:val="00FA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2037"/>
    <w:pPr>
      <w:keepNext/>
      <w:keepLines/>
      <w:spacing w:before="480" w:after="240" w:line="360" w:lineRule="auto"/>
      <w:ind w:left="1276"/>
      <w:contextualSpacing/>
      <w:outlineLvl w:val="0"/>
    </w:pPr>
    <w:rPr>
      <w:rFonts w:ascii="Arial" w:eastAsiaTheme="majorEastAsia" w:hAnsi="Arial" w:cstheme="majorBidi"/>
      <w:b/>
      <w:bCs/>
      <w:color w:val="000000" w:themeColor="text1"/>
      <w:sz w:val="2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100E"/>
    <w:pPr>
      <w:keepNext/>
      <w:keepLines/>
      <w:spacing w:before="200" w:line="360" w:lineRule="auto"/>
      <w:ind w:left="567" w:firstLine="709"/>
      <w:outlineLvl w:val="1"/>
    </w:pPr>
    <w:rPr>
      <w:rFonts w:asciiTheme="majorHAnsi" w:eastAsiaTheme="majorEastAsia" w:hAnsiTheme="majorHAnsi" w:cstheme="majorBidi"/>
      <w:bCs/>
      <w:color w:val="000000" w:themeColor="text1"/>
      <w:sz w:val="24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55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55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55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3B12"/>
  </w:style>
  <w:style w:type="paragraph" w:styleId="a5">
    <w:name w:val="footer"/>
    <w:basedOn w:val="a"/>
    <w:link w:val="a6"/>
    <w:uiPriority w:val="99"/>
    <w:unhideWhenUsed/>
    <w:rsid w:val="00B0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3B12"/>
  </w:style>
  <w:style w:type="table" w:styleId="a7">
    <w:name w:val="Table Grid"/>
    <w:basedOn w:val="a1"/>
    <w:uiPriority w:val="59"/>
    <w:rsid w:val="00B03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0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3B1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03B12"/>
    <w:pPr>
      <w:ind w:left="720"/>
      <w:contextualSpacing/>
    </w:pPr>
  </w:style>
  <w:style w:type="paragraph" w:customStyle="1" w:styleId="ConsPlusNonformat">
    <w:name w:val="ConsPlusNonformat"/>
    <w:rsid w:val="00B03B1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2037"/>
    <w:rPr>
      <w:rFonts w:ascii="Arial" w:eastAsiaTheme="majorEastAsia" w:hAnsi="Arial" w:cstheme="majorBidi"/>
      <w:b/>
      <w:bCs/>
      <w:color w:val="000000" w:themeColor="text1"/>
      <w:sz w:val="26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CB2037"/>
    <w:pPr>
      <w:spacing w:after="0" w:line="276" w:lineRule="auto"/>
      <w:ind w:left="0"/>
      <w:contextualSpacing w:val="0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6C349B"/>
    <w:pPr>
      <w:tabs>
        <w:tab w:val="right" w:leader="dot" w:pos="9923"/>
      </w:tabs>
      <w:spacing w:after="0" w:line="360" w:lineRule="auto"/>
      <w:ind w:leftChars="567" w:left="1247" w:right="195" w:firstLine="29"/>
    </w:pPr>
  </w:style>
  <w:style w:type="character" w:styleId="ac">
    <w:name w:val="Hyperlink"/>
    <w:basedOn w:val="a0"/>
    <w:uiPriority w:val="99"/>
    <w:unhideWhenUsed/>
    <w:rsid w:val="00CB203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0100E"/>
    <w:rPr>
      <w:rFonts w:asciiTheme="majorHAnsi" w:eastAsiaTheme="majorEastAsia" w:hAnsiTheme="majorHAnsi" w:cstheme="majorBidi"/>
      <w:bCs/>
      <w:color w:val="000000" w:themeColor="text1"/>
      <w:sz w:val="24"/>
      <w:szCs w:val="26"/>
    </w:rPr>
  </w:style>
  <w:style w:type="paragraph" w:styleId="21">
    <w:name w:val="toc 2"/>
    <w:basedOn w:val="a"/>
    <w:next w:val="a"/>
    <w:autoRedefine/>
    <w:uiPriority w:val="39"/>
    <w:unhideWhenUsed/>
    <w:qFormat/>
    <w:rsid w:val="00F54DBD"/>
    <w:pPr>
      <w:tabs>
        <w:tab w:val="right" w:leader="dot" w:pos="8640"/>
        <w:tab w:val="right" w:leader="dot" w:pos="9628"/>
      </w:tabs>
      <w:spacing w:after="0" w:line="360" w:lineRule="auto"/>
      <w:ind w:left="709" w:right="1416" w:firstLine="425"/>
      <w:contextualSpacing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BC1C99"/>
    <w:pPr>
      <w:spacing w:after="100"/>
      <w:ind w:left="440"/>
    </w:pPr>
    <w:rPr>
      <w:rFonts w:eastAsiaTheme="minorEastAsia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3552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355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355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d">
    <w:name w:val="Штамп"/>
    <w:basedOn w:val="a"/>
    <w:rsid w:val="00F8618C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2037"/>
    <w:pPr>
      <w:keepNext/>
      <w:keepLines/>
      <w:spacing w:before="480" w:after="240" w:line="360" w:lineRule="auto"/>
      <w:ind w:left="1276"/>
      <w:contextualSpacing/>
      <w:outlineLvl w:val="0"/>
    </w:pPr>
    <w:rPr>
      <w:rFonts w:ascii="Arial" w:eastAsiaTheme="majorEastAsia" w:hAnsi="Arial" w:cstheme="majorBidi"/>
      <w:b/>
      <w:bCs/>
      <w:color w:val="000000" w:themeColor="text1"/>
      <w:sz w:val="2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100E"/>
    <w:pPr>
      <w:keepNext/>
      <w:keepLines/>
      <w:spacing w:before="200" w:line="360" w:lineRule="auto"/>
      <w:ind w:left="567" w:firstLine="709"/>
      <w:outlineLvl w:val="1"/>
    </w:pPr>
    <w:rPr>
      <w:rFonts w:asciiTheme="majorHAnsi" w:eastAsiaTheme="majorEastAsia" w:hAnsiTheme="majorHAnsi" w:cstheme="majorBidi"/>
      <w:bCs/>
      <w:color w:val="000000" w:themeColor="text1"/>
      <w:sz w:val="24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55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55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55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3B12"/>
  </w:style>
  <w:style w:type="paragraph" w:styleId="a5">
    <w:name w:val="footer"/>
    <w:basedOn w:val="a"/>
    <w:link w:val="a6"/>
    <w:uiPriority w:val="99"/>
    <w:unhideWhenUsed/>
    <w:rsid w:val="00B0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3B12"/>
  </w:style>
  <w:style w:type="table" w:styleId="a7">
    <w:name w:val="Table Grid"/>
    <w:basedOn w:val="a1"/>
    <w:uiPriority w:val="59"/>
    <w:rsid w:val="00B03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0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3B1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03B12"/>
    <w:pPr>
      <w:ind w:left="720"/>
      <w:contextualSpacing/>
    </w:pPr>
  </w:style>
  <w:style w:type="paragraph" w:customStyle="1" w:styleId="ConsPlusNonformat">
    <w:name w:val="ConsPlusNonformat"/>
    <w:rsid w:val="00B03B1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2037"/>
    <w:rPr>
      <w:rFonts w:ascii="Arial" w:eastAsiaTheme="majorEastAsia" w:hAnsi="Arial" w:cstheme="majorBidi"/>
      <w:b/>
      <w:bCs/>
      <w:color w:val="000000" w:themeColor="text1"/>
      <w:sz w:val="26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CB2037"/>
    <w:pPr>
      <w:spacing w:after="0" w:line="276" w:lineRule="auto"/>
      <w:ind w:left="0"/>
      <w:contextualSpacing w:val="0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6C349B"/>
    <w:pPr>
      <w:tabs>
        <w:tab w:val="right" w:leader="dot" w:pos="9923"/>
      </w:tabs>
      <w:spacing w:after="0" w:line="360" w:lineRule="auto"/>
      <w:ind w:leftChars="567" w:left="1247" w:right="195" w:firstLine="29"/>
    </w:pPr>
  </w:style>
  <w:style w:type="character" w:styleId="ac">
    <w:name w:val="Hyperlink"/>
    <w:basedOn w:val="a0"/>
    <w:uiPriority w:val="99"/>
    <w:unhideWhenUsed/>
    <w:rsid w:val="00CB203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0100E"/>
    <w:rPr>
      <w:rFonts w:asciiTheme="majorHAnsi" w:eastAsiaTheme="majorEastAsia" w:hAnsiTheme="majorHAnsi" w:cstheme="majorBidi"/>
      <w:bCs/>
      <w:color w:val="000000" w:themeColor="text1"/>
      <w:sz w:val="24"/>
      <w:szCs w:val="26"/>
    </w:rPr>
  </w:style>
  <w:style w:type="paragraph" w:styleId="21">
    <w:name w:val="toc 2"/>
    <w:basedOn w:val="a"/>
    <w:next w:val="a"/>
    <w:autoRedefine/>
    <w:uiPriority w:val="39"/>
    <w:unhideWhenUsed/>
    <w:qFormat/>
    <w:rsid w:val="00F54DBD"/>
    <w:pPr>
      <w:tabs>
        <w:tab w:val="right" w:leader="dot" w:pos="8640"/>
        <w:tab w:val="right" w:leader="dot" w:pos="9628"/>
      </w:tabs>
      <w:spacing w:after="0" w:line="360" w:lineRule="auto"/>
      <w:ind w:left="709" w:right="1416" w:firstLine="425"/>
      <w:contextualSpacing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BC1C99"/>
    <w:pPr>
      <w:spacing w:after="100"/>
      <w:ind w:left="440"/>
    </w:pPr>
    <w:rPr>
      <w:rFonts w:eastAsiaTheme="minorEastAsia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3552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355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355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d">
    <w:name w:val="Штамп"/>
    <w:basedOn w:val="a"/>
    <w:rsid w:val="00F8618C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RusakovAV\AppData\Roaming\Microsoft\&#1064;&#1072;&#1073;&#1083;&#1086;&#1085;&#1099;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839A3-B7E4-427D-AE78-AE22311A7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</Template>
  <TotalTime>14</TotalTime>
  <Pages>14</Pages>
  <Words>1279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Владимирович Сорокин</dc:creator>
  <cp:lastModifiedBy>Виктория Викторовна Горчакова</cp:lastModifiedBy>
  <cp:revision>6</cp:revision>
  <cp:lastPrinted>2022-05-17T11:18:00Z</cp:lastPrinted>
  <dcterms:created xsi:type="dcterms:W3CDTF">2022-05-17T11:02:00Z</dcterms:created>
  <dcterms:modified xsi:type="dcterms:W3CDTF">2022-05-18T08:59:00Z</dcterms:modified>
</cp:coreProperties>
</file>